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E577" w14:textId="77777777" w:rsidR="00EB49E2" w:rsidRPr="00EC644C" w:rsidRDefault="00EB49E2" w:rsidP="00EB4E81">
      <w:pPr>
        <w:jc w:val="center"/>
      </w:pPr>
      <w:r w:rsidRPr="004C3D60">
        <w:rPr>
          <w:rFonts w:hint="eastAsia"/>
        </w:rPr>
        <w:t>秘密保持契約</w:t>
      </w:r>
      <w:r w:rsidRPr="00EC644C">
        <w:rPr>
          <w:rFonts w:hint="eastAsia"/>
        </w:rPr>
        <w:t>書</w:t>
      </w:r>
    </w:p>
    <w:p w14:paraId="080EC819" w14:textId="77777777" w:rsidR="00EB49E2" w:rsidRPr="00EC644C" w:rsidRDefault="00EB49E2" w:rsidP="006B5A3C"/>
    <w:p w14:paraId="3A1F0D99" w14:textId="680128CC" w:rsidR="00EB49E2" w:rsidRPr="00EC644C" w:rsidRDefault="00EB49E2" w:rsidP="006B5A3C">
      <w:r w:rsidRPr="00EC644C">
        <w:rPr>
          <w:rFonts w:hint="eastAsia"/>
        </w:rPr>
        <w:t xml:space="preserve">　</w:t>
      </w:r>
      <w:r>
        <w:rPr>
          <w:rFonts w:hint="eastAsia"/>
        </w:rPr>
        <w:t>●</w:t>
      </w:r>
      <w:r w:rsidRPr="00E609D5">
        <w:rPr>
          <w:rFonts w:hint="eastAsia"/>
        </w:rPr>
        <w:t>（以下「甲」という。）と</w:t>
      </w:r>
      <w:r>
        <w:rPr>
          <w:rFonts w:hint="eastAsia"/>
        </w:rPr>
        <w:t>●</w:t>
      </w:r>
      <w:r w:rsidRPr="00E609D5">
        <w:rPr>
          <w:rFonts w:hint="eastAsia"/>
        </w:rPr>
        <w:t>（以下「乙」という。）とは、</w:t>
      </w:r>
      <w:r>
        <w:rPr>
          <w:rFonts w:ascii="ＭＳ 明朝" w:hint="eastAsia"/>
        </w:rPr>
        <w:t>●</w:t>
      </w:r>
      <w:r w:rsidRPr="00EC644C">
        <w:t>年</w:t>
      </w:r>
      <w:r>
        <w:rPr>
          <w:rFonts w:ascii="ＭＳ 明朝" w:hint="eastAsia"/>
        </w:rPr>
        <w:t>●</w:t>
      </w:r>
      <w:r w:rsidRPr="00EC644C">
        <w:t>月</w:t>
      </w:r>
      <w:r>
        <w:rPr>
          <w:rFonts w:ascii="ＭＳ 明朝" w:hint="eastAsia"/>
        </w:rPr>
        <w:t>●</w:t>
      </w:r>
      <w:r w:rsidRPr="00EC644C">
        <w:t>日付で</w:t>
      </w:r>
      <w:r>
        <w:rPr>
          <w:rFonts w:hint="eastAsia"/>
        </w:rPr>
        <w:t>締結された甲及び●</w:t>
      </w:r>
      <w:r w:rsidRPr="00E609D5">
        <w:rPr>
          <w:rFonts w:hint="eastAsia"/>
        </w:rPr>
        <w:t>（以下「</w:t>
      </w:r>
      <w:r>
        <w:rPr>
          <w:rFonts w:hint="eastAsia"/>
        </w:rPr>
        <w:t>営業者</w:t>
      </w:r>
      <w:r w:rsidRPr="00E609D5">
        <w:rPr>
          <w:rFonts w:hint="eastAsia"/>
        </w:rPr>
        <w:t>」という。）</w:t>
      </w:r>
      <w:r>
        <w:rPr>
          <w:rFonts w:hint="eastAsia"/>
        </w:rPr>
        <w:t>との間の</w:t>
      </w:r>
      <w:r w:rsidRPr="00EC644C">
        <w:t>匿名組合契約</w:t>
      </w:r>
      <w:r>
        <w:rPr>
          <w:rFonts w:hint="eastAsia"/>
        </w:rPr>
        <w:t>（以下「本匿名組合契約」という。）</w:t>
      </w:r>
      <w:r w:rsidRPr="00EC644C">
        <w:t>に係る出資の持</w:t>
      </w:r>
      <w:r w:rsidRPr="00AE41ED">
        <w:t>分の譲渡その他これに関連する取引（以下「本取引」という。）</w:t>
      </w:r>
      <w:r w:rsidRPr="00E609D5">
        <w:rPr>
          <w:rFonts w:hint="eastAsia"/>
        </w:rPr>
        <w:t>について検討するにあたり、甲又は乙が相手方に開示する秘密情報の取扱いについて、</w:t>
      </w:r>
      <w:r w:rsidRPr="00244564">
        <w:rPr>
          <w:rFonts w:hint="eastAsia"/>
        </w:rPr>
        <w:t>●年●月●日付で、</w:t>
      </w:r>
      <w:r w:rsidRPr="00E609D5">
        <w:rPr>
          <w:rFonts w:hint="eastAsia"/>
        </w:rPr>
        <w:t>以下のとおり秘密保持契約（以下「本契約」という。）を締結する</w:t>
      </w:r>
      <w:r>
        <w:rPr>
          <w:rFonts w:hint="eastAsia"/>
        </w:rPr>
        <w:t>。</w:t>
      </w:r>
    </w:p>
    <w:p w14:paraId="545967FE" w14:textId="77777777" w:rsidR="00EB49E2" w:rsidRPr="00977DD2" w:rsidRDefault="00EB49E2" w:rsidP="006B5A3C"/>
    <w:p w14:paraId="04F76B12" w14:textId="77777777" w:rsidR="00EB49E2" w:rsidRPr="00183616" w:rsidRDefault="00EB49E2" w:rsidP="00B755C9">
      <w:pPr>
        <w:keepNext/>
        <w:rPr>
          <w:shd w:val="clear" w:color="auto" w:fill="FFF2CC" w:themeFill="accent4" w:themeFillTint="33"/>
        </w:rPr>
      </w:pPr>
      <w:r w:rsidRPr="00EC644C">
        <w:rPr>
          <w:rFonts w:hint="eastAsia"/>
        </w:rPr>
        <w:t>第</w:t>
      </w:r>
      <w:r>
        <w:rPr>
          <w:rFonts w:hint="eastAsia"/>
        </w:rPr>
        <w:t>1</w:t>
      </w:r>
      <w:r w:rsidRPr="00EC644C">
        <w:t>条</w:t>
      </w:r>
      <w:r w:rsidRPr="00EC644C">
        <w:tab/>
      </w:r>
      <w:r w:rsidRPr="00EC644C">
        <w:rPr>
          <w:rFonts w:hint="eastAsia"/>
        </w:rPr>
        <w:t>（</w:t>
      </w:r>
      <w:r w:rsidRPr="00E609D5">
        <w:rPr>
          <w:rFonts w:hint="eastAsia"/>
        </w:rPr>
        <w:t>秘密情報</w:t>
      </w:r>
      <w:r w:rsidRPr="00EC644C">
        <w:rPr>
          <w:rFonts w:hint="eastAsia"/>
        </w:rPr>
        <w:t>）</w:t>
      </w:r>
    </w:p>
    <w:p w14:paraId="22D34551" w14:textId="77777777" w:rsidR="00EB49E2" w:rsidRPr="00183616" w:rsidRDefault="00EB49E2" w:rsidP="00B755C9">
      <w:pPr>
        <w:keepNext/>
        <w:rPr>
          <w:shd w:val="clear" w:color="auto" w:fill="FFF2CC" w:themeFill="accent4" w:themeFillTint="33"/>
        </w:rPr>
      </w:pPr>
    </w:p>
    <w:p w14:paraId="1E16FB9C" w14:textId="77777777" w:rsidR="00EB49E2" w:rsidRDefault="00EB49E2" w:rsidP="004027B9">
      <w:r w:rsidRPr="00EC644C">
        <w:rPr>
          <w:rFonts w:hint="eastAsia"/>
        </w:rPr>
        <w:t xml:space="preserve">　</w:t>
      </w:r>
      <w:r w:rsidRPr="00E609D5">
        <w:rPr>
          <w:rFonts w:hint="eastAsia"/>
        </w:rPr>
        <w:t>本契約における「秘密情報」とは、甲又は乙が相手方に</w:t>
      </w:r>
      <w:r>
        <w:rPr>
          <w:rFonts w:hint="eastAsia"/>
        </w:rPr>
        <w:t>対して、本取引に係る検討のために文書、口頭、電磁的記録媒体その他開示の方法及び媒体を問わず、また、本契約締結の前後を問わず、開示した一切の情報、</w:t>
      </w:r>
      <w:r w:rsidRPr="00E609D5">
        <w:rPr>
          <w:rFonts w:hint="eastAsia"/>
        </w:rPr>
        <w:t>本契約の存在及び内容</w:t>
      </w:r>
      <w:r>
        <w:rPr>
          <w:rFonts w:hint="eastAsia"/>
        </w:rPr>
        <w:t>、並びに</w:t>
      </w:r>
      <w:r w:rsidRPr="009D609B">
        <w:t>本取引の検討又は交渉の事実、内容</w:t>
      </w:r>
      <w:r>
        <w:rPr>
          <w:rFonts w:hint="eastAsia"/>
        </w:rPr>
        <w:t>、経緯</w:t>
      </w:r>
      <w:r w:rsidRPr="009D609B">
        <w:t>及び結果</w:t>
      </w:r>
      <w:r w:rsidRPr="00E609D5">
        <w:rPr>
          <w:rFonts w:hint="eastAsia"/>
        </w:rPr>
        <w:t>をいう。</w:t>
      </w:r>
      <w:r>
        <w:rPr>
          <w:rFonts w:hint="eastAsia"/>
        </w:rPr>
        <w:t>但し</w:t>
      </w:r>
      <w:r w:rsidRPr="00E609D5">
        <w:rPr>
          <w:rFonts w:hint="eastAsia"/>
        </w:rPr>
        <w:t>、以下の情報は秘密情報の対象外とするものとする。</w:t>
      </w:r>
    </w:p>
    <w:p w14:paraId="72BF5893" w14:textId="77777777" w:rsidR="00EB49E2" w:rsidRPr="00EC644C" w:rsidRDefault="00EB49E2" w:rsidP="00E15800">
      <w:pPr>
        <w:ind w:left="908" w:hanging="454"/>
      </w:pPr>
      <w:r w:rsidRPr="00EC644C">
        <w:t>(1)</w:t>
      </w:r>
      <w:r w:rsidRPr="00EC644C">
        <w:tab/>
        <w:t>開示された時点で、すでに公知となっている情報</w:t>
      </w:r>
    </w:p>
    <w:p w14:paraId="31B5F57E" w14:textId="77777777" w:rsidR="00EB49E2" w:rsidRPr="00EC644C" w:rsidRDefault="00EB49E2" w:rsidP="00E15800">
      <w:pPr>
        <w:ind w:left="908" w:hanging="454"/>
      </w:pPr>
      <w:r w:rsidRPr="00EC644C">
        <w:t>(2)</w:t>
      </w:r>
      <w:r w:rsidRPr="00EC644C">
        <w:tab/>
        <w:t>開示された後に、自らの責めに帰すべき事由によらず公知となった情報</w:t>
      </w:r>
    </w:p>
    <w:p w14:paraId="2C97A071" w14:textId="77777777" w:rsidR="00EB49E2" w:rsidRPr="00EC644C" w:rsidRDefault="00EB49E2" w:rsidP="00E15800">
      <w:pPr>
        <w:ind w:left="908" w:hanging="454"/>
      </w:pPr>
      <w:r w:rsidRPr="00EC644C">
        <w:t>(3)</w:t>
      </w:r>
      <w:r w:rsidRPr="00EC644C">
        <w:tab/>
        <w:t>開示された時点で、すでに自ら保有していた情報</w:t>
      </w:r>
    </w:p>
    <w:p w14:paraId="4FF2D555" w14:textId="77777777" w:rsidR="00EB49E2" w:rsidRPr="00EC644C" w:rsidRDefault="00EB49E2" w:rsidP="00E15800">
      <w:pPr>
        <w:ind w:left="908" w:hanging="454"/>
      </w:pPr>
      <w:r w:rsidRPr="00EC644C">
        <w:rPr>
          <w:rFonts w:hint="eastAsia"/>
        </w:rPr>
        <w:t>(4)</w:t>
      </w:r>
      <w:r w:rsidRPr="00EC644C">
        <w:rPr>
          <w:rFonts w:hint="eastAsia"/>
        </w:rPr>
        <w:tab/>
      </w:r>
      <w:r w:rsidRPr="00EC644C">
        <w:t>正当な権限を有する第三者から開示された情報</w:t>
      </w:r>
    </w:p>
    <w:p w14:paraId="31EF0641" w14:textId="77777777" w:rsidR="00EB49E2" w:rsidRPr="00977DD2" w:rsidRDefault="00EB49E2" w:rsidP="006B5A3C"/>
    <w:p w14:paraId="39CFC66D" w14:textId="77777777" w:rsidR="00EB49E2" w:rsidRPr="00EC644C" w:rsidRDefault="00EB49E2" w:rsidP="00B116D5">
      <w:pPr>
        <w:pStyle w:val="20"/>
      </w:pPr>
      <w:r w:rsidRPr="00EC644C">
        <w:rPr>
          <w:rFonts w:hint="eastAsia"/>
        </w:rPr>
        <w:t>第</w:t>
      </w:r>
      <w:r>
        <w:rPr>
          <w:rFonts w:hint="eastAsia"/>
        </w:rPr>
        <w:t>2</w:t>
      </w:r>
      <w:r w:rsidRPr="00EC644C">
        <w:t>条</w:t>
      </w:r>
      <w:r>
        <w:tab/>
      </w:r>
      <w:r w:rsidRPr="00EC644C">
        <w:rPr>
          <w:rFonts w:hint="eastAsia"/>
        </w:rPr>
        <w:t>（</w:t>
      </w:r>
      <w:r w:rsidRPr="00E609D5">
        <w:rPr>
          <w:rFonts w:hint="eastAsia"/>
        </w:rPr>
        <w:t>秘密情報の取扱い</w:t>
      </w:r>
      <w:r w:rsidRPr="00EC644C">
        <w:rPr>
          <w:rFonts w:hint="eastAsia"/>
        </w:rPr>
        <w:t>）</w:t>
      </w:r>
    </w:p>
    <w:p w14:paraId="72FC2321" w14:textId="77777777" w:rsidR="00EB49E2" w:rsidRPr="00EC644C" w:rsidRDefault="00EB49E2" w:rsidP="002A472D">
      <w:pPr>
        <w:keepNext/>
      </w:pPr>
    </w:p>
    <w:p w14:paraId="4DDC9988" w14:textId="32581014" w:rsidR="00EB49E2" w:rsidRDefault="00EB49E2" w:rsidP="00977DD2">
      <w:pPr>
        <w:ind w:left="454" w:hanging="454"/>
        <w:rPr>
          <w:rFonts w:hAnsi="ＭＳ 明朝"/>
        </w:rPr>
      </w:pPr>
      <w:r w:rsidRPr="00EC644C">
        <w:t>1</w:t>
      </w:r>
      <w:r w:rsidRPr="00EC644C">
        <w:tab/>
      </w:r>
      <w:r w:rsidRPr="00E609D5">
        <w:rPr>
          <w:rFonts w:hint="eastAsia"/>
        </w:rPr>
        <w:t>甲又は乙は、秘密情報</w:t>
      </w:r>
      <w:r w:rsidRPr="004D7DEB">
        <w:rPr>
          <w:rFonts w:hint="eastAsia"/>
        </w:rPr>
        <w:t>を第三者に開示せず、かつ、本</w:t>
      </w:r>
      <w:r>
        <w:rPr>
          <w:rFonts w:hint="eastAsia"/>
        </w:rPr>
        <w:t>取引</w:t>
      </w:r>
      <w:r w:rsidRPr="004D7DEB">
        <w:rPr>
          <w:rFonts w:hint="eastAsia"/>
        </w:rPr>
        <w:t>の目的</w:t>
      </w:r>
      <w:r>
        <w:rPr>
          <w:rFonts w:hint="eastAsia"/>
        </w:rPr>
        <w:t>（乙</w:t>
      </w:r>
      <w:r w:rsidR="00961EDB" w:rsidRPr="00DD6EAA">
        <w:rPr>
          <w:rFonts w:hint="eastAsia"/>
        </w:rPr>
        <w:t>に</w:t>
      </w:r>
      <w:r>
        <w:rPr>
          <w:rFonts w:hint="eastAsia"/>
        </w:rPr>
        <w:t>ついては、純投資目的のものに限る。）</w:t>
      </w:r>
      <w:r w:rsidRPr="004D7DEB">
        <w:rPr>
          <w:rFonts w:hint="eastAsia"/>
        </w:rPr>
        <w:t>以外に使用しないものとする</w:t>
      </w:r>
      <w:r w:rsidRPr="00E609D5">
        <w:rPr>
          <w:rFonts w:hint="eastAsia"/>
        </w:rPr>
        <w:t>。</w:t>
      </w:r>
    </w:p>
    <w:p w14:paraId="22FAC9A7" w14:textId="77777777" w:rsidR="00EB49E2" w:rsidRDefault="00EB49E2" w:rsidP="004D7DEB">
      <w:pPr>
        <w:tabs>
          <w:tab w:val="num" w:pos="420"/>
        </w:tabs>
        <w:ind w:left="454" w:hanging="454"/>
      </w:pPr>
      <w:r>
        <w:rPr>
          <w:rFonts w:hint="eastAsia"/>
        </w:rPr>
        <w:t>2</w:t>
      </w:r>
      <w:r>
        <w:tab/>
      </w:r>
      <w:r>
        <w:rPr>
          <w:rFonts w:hint="eastAsia"/>
        </w:rPr>
        <w:t>前項にかかわらず、</w:t>
      </w:r>
      <w:r w:rsidRPr="00E609D5">
        <w:rPr>
          <w:rFonts w:hint="eastAsia"/>
        </w:rPr>
        <w:t>甲又は乙は、</w:t>
      </w:r>
      <w:r w:rsidRPr="00EC644C">
        <w:rPr>
          <w:rFonts w:hint="eastAsia"/>
        </w:rPr>
        <w:t>適用法令、行政官</w:t>
      </w:r>
      <w:r w:rsidRPr="00975D7E">
        <w:rPr>
          <w:rFonts w:hint="eastAsia"/>
        </w:rPr>
        <w:t>庁、金融商品取引所、自主規制機関</w:t>
      </w:r>
      <w:r w:rsidRPr="00EC644C">
        <w:rPr>
          <w:rFonts w:hint="eastAsia"/>
        </w:rPr>
        <w:t>その他法令に基づく権限のある当局</w:t>
      </w:r>
      <w:r w:rsidRPr="00EC644C">
        <w:t>の要請ある場合、</w:t>
      </w:r>
      <w:r w:rsidRPr="00E02BF3">
        <w:rPr>
          <w:rFonts w:hint="eastAsia"/>
        </w:rPr>
        <w:t>弁護士、公認会計士その他の法律上の守秘義務を負う外部専門家に開示する場合、又は</w:t>
      </w:r>
      <w:r>
        <w:rPr>
          <w:rFonts w:hint="eastAsia"/>
        </w:rPr>
        <w:t>営業者若しくは本匿名組合契約に係る</w:t>
      </w:r>
      <w:r w:rsidRPr="00E02BF3">
        <w:rPr>
          <w:rFonts w:hint="eastAsia"/>
        </w:rPr>
        <w:t>私募取扱業者</w:t>
      </w:r>
      <w:r>
        <w:rPr>
          <w:rFonts w:hint="eastAsia"/>
        </w:rPr>
        <w:t>若しくは</w:t>
      </w:r>
      <w:r w:rsidRPr="00E02BF3">
        <w:rPr>
          <w:rFonts w:hint="eastAsia"/>
        </w:rPr>
        <w:t>運用会社に対して開示する場合</w:t>
      </w:r>
      <w:r>
        <w:rPr>
          <w:rFonts w:hint="eastAsia"/>
        </w:rPr>
        <w:t>、</w:t>
      </w:r>
      <w:r w:rsidRPr="00E02BF3">
        <w:rPr>
          <w:rFonts w:hint="eastAsia"/>
        </w:rPr>
        <w:t>当該情報を開示することができる。</w:t>
      </w:r>
    </w:p>
    <w:p w14:paraId="0A16DDF1" w14:textId="77777777" w:rsidR="00EB49E2" w:rsidRDefault="00EB49E2" w:rsidP="00977DD2">
      <w:pPr>
        <w:tabs>
          <w:tab w:val="num" w:pos="420"/>
        </w:tabs>
        <w:ind w:left="454" w:hanging="454"/>
      </w:pPr>
      <w:r>
        <w:rPr>
          <w:rFonts w:hint="eastAsia"/>
        </w:rPr>
        <w:t>3</w:t>
      </w:r>
      <w:r w:rsidRPr="00EC644C">
        <w:tab/>
      </w:r>
      <w:r w:rsidRPr="00EC5D40">
        <w:t>前項に基づき秘密情報を第三者に開示する場合、</w:t>
      </w:r>
      <w:r w:rsidRPr="00E609D5">
        <w:rPr>
          <w:rFonts w:hint="eastAsia"/>
        </w:rPr>
        <w:t>甲又は乙は、</w:t>
      </w:r>
      <w:r w:rsidRPr="00EC5D40">
        <w:t>当該第三者が法令に基づく権限のある当局又は法律上の守秘義務を負う外部専門家である場合を除き、当該第三者に対し、本契約</w:t>
      </w:r>
      <w:r>
        <w:rPr>
          <w:rFonts w:hint="eastAsia"/>
        </w:rPr>
        <w:t>と同等の</w:t>
      </w:r>
      <w:r w:rsidRPr="00EC5D40">
        <w:t>義務を遵守させ、当該第三者による秘密情報の取扱いに関して相手方に対し一切の責任を負うものとする。</w:t>
      </w:r>
    </w:p>
    <w:p w14:paraId="2A4D2AF6" w14:textId="77777777" w:rsidR="00EB49E2" w:rsidRPr="00E609D5" w:rsidRDefault="00EB49E2" w:rsidP="00644C47">
      <w:pPr>
        <w:tabs>
          <w:tab w:val="num" w:pos="420"/>
        </w:tabs>
      </w:pPr>
    </w:p>
    <w:p w14:paraId="6D75F2FC" w14:textId="77777777" w:rsidR="00EB49E2" w:rsidRPr="00EC644C" w:rsidRDefault="00EB49E2" w:rsidP="003021E4">
      <w:pPr>
        <w:pStyle w:val="20"/>
      </w:pPr>
      <w:r w:rsidRPr="00EC644C">
        <w:rPr>
          <w:rFonts w:hint="eastAsia"/>
        </w:rPr>
        <w:lastRenderedPageBreak/>
        <w:t>第</w:t>
      </w:r>
      <w:r>
        <w:rPr>
          <w:rFonts w:hint="eastAsia"/>
        </w:rPr>
        <w:t>3</w:t>
      </w:r>
      <w:r w:rsidRPr="00EC644C">
        <w:t>条</w:t>
      </w:r>
      <w:r w:rsidRPr="00EC644C">
        <w:tab/>
      </w:r>
      <w:r w:rsidRPr="00EC644C">
        <w:rPr>
          <w:rFonts w:hint="eastAsia"/>
        </w:rPr>
        <w:t>（</w:t>
      </w:r>
      <w:r w:rsidRPr="00E609D5">
        <w:rPr>
          <w:rFonts w:hint="eastAsia"/>
        </w:rPr>
        <w:t>返還義務等</w:t>
      </w:r>
      <w:r w:rsidRPr="00EC644C">
        <w:rPr>
          <w:rFonts w:hint="eastAsia"/>
        </w:rPr>
        <w:t>）</w:t>
      </w:r>
    </w:p>
    <w:p w14:paraId="60F7A2A8" w14:textId="77777777" w:rsidR="00EB49E2" w:rsidRPr="00644C47" w:rsidRDefault="00EB49E2" w:rsidP="003021E4">
      <w:pPr>
        <w:keepNext/>
      </w:pPr>
    </w:p>
    <w:p w14:paraId="172803A4" w14:textId="77777777" w:rsidR="00EB49E2" w:rsidRDefault="00EB49E2" w:rsidP="00E609D5">
      <w:pPr>
        <w:ind w:left="454" w:hanging="454"/>
      </w:pPr>
      <w:r>
        <w:rPr>
          <w:rFonts w:hint="eastAsia"/>
        </w:rPr>
        <w:t>1</w:t>
      </w:r>
      <w:r>
        <w:tab/>
      </w:r>
      <w:r w:rsidRPr="00E609D5">
        <w:rPr>
          <w:rFonts w:hint="eastAsia"/>
        </w:rPr>
        <w:t>本契約に基づき相手方から開示を受けた秘密情報を含む記録媒体、物件及びその複製物（以下「記録媒体等」という。）は、不要となった場合又は相手方の請求がある場合には、直ちに相手方に返還するものとする</w:t>
      </w:r>
      <w:r>
        <w:rPr>
          <w:rFonts w:hint="eastAsia"/>
        </w:rPr>
        <w:t>。</w:t>
      </w:r>
    </w:p>
    <w:p w14:paraId="752060AC" w14:textId="77777777" w:rsidR="00EB49E2" w:rsidRPr="00644C47" w:rsidRDefault="00EB49E2" w:rsidP="00644C47">
      <w:pPr>
        <w:ind w:left="454" w:hanging="454"/>
      </w:pPr>
      <w:r>
        <w:rPr>
          <w:rFonts w:hint="eastAsia"/>
        </w:rPr>
        <w:t>2</w:t>
      </w:r>
      <w:r>
        <w:tab/>
      </w:r>
      <w:r w:rsidRPr="00E609D5">
        <w:rPr>
          <w:rFonts w:hint="eastAsia"/>
        </w:rPr>
        <w:t>前項に定める場合において、秘密情報が自己の記録媒体等に含まれているときは、当該秘密情報を消去するとともに、消去した旨（自己の記録媒体等に秘密情報が含まれていないときは、その旨）を相手方に書面にて報告するものとする</w:t>
      </w:r>
      <w:r>
        <w:rPr>
          <w:rFonts w:hint="eastAsia"/>
        </w:rPr>
        <w:t>。</w:t>
      </w:r>
    </w:p>
    <w:p w14:paraId="7629AC3A" w14:textId="77777777" w:rsidR="00EB49E2" w:rsidRPr="00B4564E" w:rsidRDefault="00EB49E2" w:rsidP="000155B6">
      <w:pPr>
        <w:ind w:left="907"/>
      </w:pPr>
    </w:p>
    <w:p w14:paraId="37C1361D" w14:textId="77777777" w:rsidR="00EB49E2" w:rsidRPr="00EC644C" w:rsidRDefault="00EB49E2" w:rsidP="000155B6">
      <w:pPr>
        <w:pStyle w:val="20"/>
      </w:pPr>
      <w:r w:rsidRPr="00EC644C">
        <w:rPr>
          <w:rFonts w:hint="eastAsia"/>
        </w:rPr>
        <w:t>第</w:t>
      </w:r>
      <w:r>
        <w:rPr>
          <w:rFonts w:hint="eastAsia"/>
        </w:rPr>
        <w:t>4</w:t>
      </w:r>
      <w:r w:rsidRPr="00EC644C">
        <w:t>条</w:t>
      </w:r>
      <w:r w:rsidRPr="00EC644C">
        <w:tab/>
      </w:r>
      <w:r w:rsidRPr="00EC644C">
        <w:rPr>
          <w:rFonts w:hint="eastAsia"/>
        </w:rPr>
        <w:t>（</w:t>
      </w:r>
      <w:r w:rsidRPr="00E609D5">
        <w:rPr>
          <w:rFonts w:hint="eastAsia"/>
        </w:rPr>
        <w:t>損害賠償等</w:t>
      </w:r>
      <w:r w:rsidRPr="00EC644C">
        <w:rPr>
          <w:rFonts w:hint="eastAsia"/>
        </w:rPr>
        <w:t>）</w:t>
      </w:r>
    </w:p>
    <w:p w14:paraId="0A45D8EB" w14:textId="77777777" w:rsidR="00EB49E2" w:rsidRPr="00EC644C" w:rsidRDefault="00EB49E2" w:rsidP="002A472D">
      <w:pPr>
        <w:keepNext/>
      </w:pPr>
    </w:p>
    <w:p w14:paraId="349F75CE" w14:textId="77777777" w:rsidR="00EB49E2" w:rsidRDefault="00EB49E2" w:rsidP="00233775">
      <w:r w:rsidRPr="00EC644C">
        <w:rPr>
          <w:rFonts w:hint="eastAsia"/>
        </w:rPr>
        <w:t xml:space="preserve">　</w:t>
      </w:r>
      <w:r w:rsidRPr="00E609D5">
        <w:rPr>
          <w:rFonts w:hint="eastAsia"/>
        </w:rPr>
        <w:t>甲若しくは乙又は第</w:t>
      </w:r>
      <w:r>
        <w:rPr>
          <w:rFonts w:hint="eastAsia"/>
        </w:rPr>
        <w:t>2</w:t>
      </w:r>
      <w:r w:rsidRPr="00E609D5">
        <w:rPr>
          <w:rFonts w:hint="eastAsia"/>
        </w:rPr>
        <w:t>条第</w:t>
      </w:r>
      <w:r>
        <w:rPr>
          <w:rFonts w:hint="eastAsia"/>
        </w:rPr>
        <w:t>2</w:t>
      </w:r>
      <w:r w:rsidRPr="00E609D5">
        <w:rPr>
          <w:rFonts w:hint="eastAsia"/>
        </w:rPr>
        <w:t>項の第三者が相手方の秘密情報を開示するなど本契約の条項に違反した場合には、甲又は乙は、相手方が必要と認める措置を直ちに講ずるとともに、相手方に生じた損害を賠償しなければならない</w:t>
      </w:r>
      <w:r>
        <w:rPr>
          <w:rFonts w:hint="eastAsia"/>
        </w:rPr>
        <w:t>。</w:t>
      </w:r>
    </w:p>
    <w:p w14:paraId="64772FC8" w14:textId="77777777" w:rsidR="00EB49E2" w:rsidRDefault="00EB49E2" w:rsidP="00D77DD0">
      <w:pPr>
        <w:ind w:left="420"/>
      </w:pPr>
    </w:p>
    <w:p w14:paraId="4B710497" w14:textId="77777777" w:rsidR="00EB49E2" w:rsidRPr="00EC644C" w:rsidRDefault="00EB49E2" w:rsidP="00A64801">
      <w:pPr>
        <w:pStyle w:val="20"/>
      </w:pPr>
      <w:r w:rsidRPr="00EC644C">
        <w:rPr>
          <w:rFonts w:hint="eastAsia"/>
        </w:rPr>
        <w:t>第</w:t>
      </w:r>
      <w:r w:rsidRPr="00EC644C">
        <w:t>5条</w:t>
      </w:r>
      <w:r w:rsidRPr="00EC644C">
        <w:tab/>
      </w:r>
      <w:r w:rsidRPr="00EC644C">
        <w:rPr>
          <w:rFonts w:hint="eastAsia"/>
        </w:rPr>
        <w:t>（</w:t>
      </w:r>
      <w:r w:rsidRPr="00E609D5">
        <w:rPr>
          <w:rFonts w:hint="eastAsia"/>
        </w:rPr>
        <w:t>有効期限</w:t>
      </w:r>
      <w:r w:rsidRPr="00EC644C">
        <w:rPr>
          <w:rFonts w:hint="eastAsia"/>
        </w:rPr>
        <w:t>）</w:t>
      </w:r>
    </w:p>
    <w:p w14:paraId="49C9F523" w14:textId="77777777" w:rsidR="00EB49E2" w:rsidRPr="00EC644C" w:rsidRDefault="00EB49E2" w:rsidP="00A64801">
      <w:pPr>
        <w:keepNext/>
      </w:pPr>
    </w:p>
    <w:p w14:paraId="63CE2936" w14:textId="77777777" w:rsidR="00EB49E2" w:rsidRPr="00B84025" w:rsidRDefault="00EB49E2" w:rsidP="00183616">
      <w:r w:rsidRPr="00EC644C">
        <w:rPr>
          <w:rFonts w:hint="eastAsia"/>
        </w:rPr>
        <w:t xml:space="preserve">　</w:t>
      </w:r>
      <w:r w:rsidRPr="00E609D5">
        <w:rPr>
          <w:rFonts w:hint="eastAsia"/>
        </w:rPr>
        <w:t>本契約の有効期限は、本契約の締結日から起算し、</w:t>
      </w:r>
      <w:r>
        <w:rPr>
          <w:rFonts w:hint="eastAsia"/>
        </w:rPr>
        <w:t>[</w:t>
      </w:r>
      <w:r w:rsidRPr="00E609D5">
        <w:rPr>
          <w:rFonts w:hint="eastAsia"/>
        </w:rPr>
        <w:t>満</w:t>
      </w:r>
      <w:r>
        <w:rPr>
          <w:rFonts w:hint="eastAsia"/>
        </w:rPr>
        <w:t>3</w:t>
      </w:r>
      <w:r w:rsidRPr="00E609D5">
        <w:rPr>
          <w:rFonts w:hint="eastAsia"/>
        </w:rPr>
        <w:t>年間</w:t>
      </w:r>
      <w:r>
        <w:rPr>
          <w:rFonts w:hint="eastAsia"/>
        </w:rPr>
        <w:t>]</w:t>
      </w:r>
      <w:r w:rsidRPr="00E609D5">
        <w:rPr>
          <w:rFonts w:hint="eastAsia"/>
        </w:rPr>
        <w:t>とする。</w:t>
      </w:r>
    </w:p>
    <w:p w14:paraId="770FF33A" w14:textId="77777777" w:rsidR="00EB49E2" w:rsidRDefault="00EB49E2" w:rsidP="006B5A3C"/>
    <w:p w14:paraId="39F2E684" w14:textId="77777777" w:rsidR="00EB49E2" w:rsidRPr="00EC644C" w:rsidRDefault="00EB49E2" w:rsidP="00977DD2">
      <w:pPr>
        <w:pStyle w:val="20"/>
      </w:pPr>
      <w:r w:rsidRPr="00EC644C">
        <w:rPr>
          <w:rFonts w:hint="eastAsia"/>
        </w:rPr>
        <w:t>第</w:t>
      </w:r>
      <w:r>
        <w:rPr>
          <w:rFonts w:hint="eastAsia"/>
        </w:rPr>
        <w:t>6</w:t>
      </w:r>
      <w:r w:rsidRPr="00EC644C">
        <w:t>条</w:t>
      </w:r>
      <w:r w:rsidRPr="00EC644C">
        <w:tab/>
      </w:r>
      <w:r w:rsidRPr="00EC644C">
        <w:rPr>
          <w:rFonts w:hint="eastAsia"/>
        </w:rPr>
        <w:t>（</w:t>
      </w:r>
      <w:r w:rsidRPr="00E609D5">
        <w:rPr>
          <w:rFonts w:hint="eastAsia"/>
        </w:rPr>
        <w:t>協議事項</w:t>
      </w:r>
      <w:r w:rsidRPr="00EC644C">
        <w:rPr>
          <w:rFonts w:hint="eastAsia"/>
        </w:rPr>
        <w:t>）</w:t>
      </w:r>
    </w:p>
    <w:p w14:paraId="368225E7" w14:textId="77777777" w:rsidR="00EB49E2" w:rsidRPr="00EC644C" w:rsidRDefault="00EB49E2" w:rsidP="00977DD2">
      <w:pPr>
        <w:keepNext/>
      </w:pPr>
    </w:p>
    <w:p w14:paraId="39F4E17D" w14:textId="77777777" w:rsidR="00EB49E2" w:rsidRDefault="00EB49E2" w:rsidP="006B5A3C">
      <w:r w:rsidRPr="00EC644C">
        <w:rPr>
          <w:rFonts w:hint="eastAsia"/>
        </w:rPr>
        <w:t xml:space="preserve">　</w:t>
      </w:r>
      <w:r w:rsidRPr="00E609D5">
        <w:rPr>
          <w:rFonts w:hint="eastAsia"/>
        </w:rPr>
        <w:t>本契約に定めのない事項について又は本契約に疑義が生じた場合は、</w:t>
      </w:r>
      <w:r w:rsidRPr="00047653">
        <w:rPr>
          <w:rFonts w:hint="eastAsia"/>
        </w:rPr>
        <w:t>誠意をもって</w:t>
      </w:r>
      <w:r w:rsidRPr="00E609D5">
        <w:rPr>
          <w:rFonts w:hint="eastAsia"/>
        </w:rPr>
        <w:t>協議の上解決する</w:t>
      </w:r>
      <w:r w:rsidRPr="002A6B96">
        <w:rPr>
          <w:rFonts w:hint="eastAsia"/>
        </w:rPr>
        <w:t>。</w:t>
      </w:r>
    </w:p>
    <w:p w14:paraId="027B58B2" w14:textId="77777777" w:rsidR="00EB49E2" w:rsidRDefault="00EB49E2" w:rsidP="006B5A3C"/>
    <w:p w14:paraId="510667CD" w14:textId="77777777" w:rsidR="00EB49E2" w:rsidRPr="00EC644C" w:rsidRDefault="00EB49E2" w:rsidP="00977DD2">
      <w:pPr>
        <w:pStyle w:val="20"/>
      </w:pPr>
      <w:r w:rsidRPr="00EC644C">
        <w:rPr>
          <w:rFonts w:hint="eastAsia"/>
        </w:rPr>
        <w:t>第</w:t>
      </w:r>
      <w:r>
        <w:rPr>
          <w:rFonts w:hint="eastAsia"/>
        </w:rPr>
        <w:t>7</w:t>
      </w:r>
      <w:r w:rsidRPr="00EC644C">
        <w:t>条</w:t>
      </w:r>
      <w:r w:rsidRPr="00EC644C">
        <w:tab/>
      </w:r>
      <w:r w:rsidRPr="00EC644C">
        <w:rPr>
          <w:rFonts w:hint="eastAsia"/>
        </w:rPr>
        <w:t>（</w:t>
      </w:r>
      <w:r w:rsidRPr="00E609D5">
        <w:rPr>
          <w:rFonts w:hint="eastAsia"/>
        </w:rPr>
        <w:t>管轄</w:t>
      </w:r>
      <w:r w:rsidRPr="00EC644C">
        <w:rPr>
          <w:rFonts w:hint="eastAsia"/>
        </w:rPr>
        <w:t>）</w:t>
      </w:r>
    </w:p>
    <w:p w14:paraId="7DC8F3B8" w14:textId="77777777" w:rsidR="00EB49E2" w:rsidRPr="00EC644C" w:rsidRDefault="00EB49E2" w:rsidP="00977DD2">
      <w:pPr>
        <w:keepNext/>
      </w:pPr>
    </w:p>
    <w:p w14:paraId="213ADF4B" w14:textId="77777777" w:rsidR="00EB49E2" w:rsidRPr="00EC644C" w:rsidRDefault="00EB49E2" w:rsidP="00160B52">
      <w:r w:rsidRPr="00EC644C">
        <w:rPr>
          <w:rFonts w:hint="eastAsia"/>
        </w:rPr>
        <w:t xml:space="preserve">　</w:t>
      </w:r>
      <w:r w:rsidRPr="00E609D5">
        <w:rPr>
          <w:rFonts w:hint="eastAsia"/>
        </w:rPr>
        <w:t>本契約に関する</w:t>
      </w:r>
      <w:r w:rsidRPr="00047653">
        <w:rPr>
          <w:rFonts w:hint="eastAsia"/>
        </w:rPr>
        <w:t>あらゆる法的申立又は手続につき、東京地方裁判所を第一審の専属的合意管轄裁判所とすることに同意する</w:t>
      </w:r>
      <w:r>
        <w:rPr>
          <w:rFonts w:hint="eastAsia"/>
        </w:rPr>
        <w:t>。</w:t>
      </w:r>
      <w:r w:rsidRPr="00EC644C">
        <w:br w:type="page"/>
      </w:r>
    </w:p>
    <w:p w14:paraId="6A95070D" w14:textId="77777777" w:rsidR="00EB49E2" w:rsidRPr="00EC644C" w:rsidRDefault="00EB49E2" w:rsidP="00B571B7">
      <w:pPr>
        <w:keepNext/>
        <w:keepLines/>
      </w:pPr>
      <w:r w:rsidRPr="00EC644C">
        <w:rPr>
          <w:rFonts w:hint="eastAsia"/>
        </w:rPr>
        <w:lastRenderedPageBreak/>
        <w:t xml:space="preserve">　</w:t>
      </w:r>
      <w:r w:rsidRPr="00E609D5">
        <w:rPr>
          <w:rFonts w:hint="eastAsia"/>
        </w:rPr>
        <w:t>本契約締結の証として、本書を二通作成し、両者署名又は記名捺印の上、各自一通を保有する</w:t>
      </w:r>
      <w:r w:rsidRPr="00C05E43">
        <w:rPr>
          <w:rFonts w:hint="eastAsia"/>
        </w:rPr>
        <w:t>。</w:t>
      </w:r>
      <w:r w:rsidRPr="00E1250B">
        <w:rPr>
          <w:rFonts w:hint="eastAsia"/>
        </w:rPr>
        <w:t>/</w:t>
      </w:r>
      <w:r w:rsidRPr="00E609D5">
        <w:rPr>
          <w:rFonts w:hint="eastAsia"/>
        </w:rPr>
        <w:t>本契約締結の</w:t>
      </w:r>
      <w:r w:rsidRPr="00E1250B">
        <w:rPr>
          <w:rFonts w:hint="eastAsia"/>
        </w:rPr>
        <w:t>証として、本契約の電磁的記録を作成し、</w:t>
      </w:r>
      <w:r w:rsidRPr="00E609D5">
        <w:rPr>
          <w:rFonts w:hint="eastAsia"/>
        </w:rPr>
        <w:t>両者</w:t>
      </w:r>
      <w:r w:rsidRPr="00E1250B">
        <w:rPr>
          <w:rFonts w:hint="eastAsia"/>
        </w:rPr>
        <w:t>が電子署名の上、その電磁的記録を</w:t>
      </w:r>
      <w:r>
        <w:rPr>
          <w:rFonts w:hint="eastAsia"/>
        </w:rPr>
        <w:t>それぞれ</w:t>
      </w:r>
      <w:r w:rsidRPr="00E1250B">
        <w:rPr>
          <w:rFonts w:hint="eastAsia"/>
        </w:rPr>
        <w:t>保管する。</w:t>
      </w:r>
    </w:p>
    <w:p w14:paraId="723C7083" w14:textId="77777777" w:rsidR="00EB49E2" w:rsidRPr="00EC644C" w:rsidRDefault="00EB49E2" w:rsidP="00B571B7">
      <w:pPr>
        <w:keepNext/>
      </w:pPr>
    </w:p>
    <w:p w14:paraId="29E25A9B" w14:textId="77777777" w:rsidR="00EB49E2" w:rsidRPr="00E609D5" w:rsidRDefault="00EB49E2" w:rsidP="00B571B7">
      <w:pPr>
        <w:keepNext/>
      </w:pPr>
    </w:p>
    <w:p w14:paraId="6BBAA4CD" w14:textId="77777777" w:rsidR="00EB49E2" w:rsidRPr="00EC644C" w:rsidRDefault="00EB49E2" w:rsidP="00B571B7">
      <w:pPr>
        <w:keepNext/>
      </w:pPr>
      <w:r w:rsidRPr="00EC644C">
        <w:rPr>
          <w:rFonts w:hint="eastAsia"/>
        </w:rPr>
        <w:t>（</w:t>
      </w:r>
      <w:r>
        <w:rPr>
          <w:rFonts w:hint="eastAsia"/>
        </w:rPr>
        <w:t>甲</w:t>
      </w:r>
      <w:r w:rsidRPr="00EC644C">
        <w:rPr>
          <w:rFonts w:hint="eastAsia"/>
        </w:rPr>
        <w:t>）</w:t>
      </w:r>
    </w:p>
    <w:p w14:paraId="72514B06" w14:textId="77777777" w:rsidR="00EB49E2" w:rsidRPr="00EC644C" w:rsidRDefault="00EB49E2" w:rsidP="00B571B7">
      <w:pPr>
        <w:keepNext/>
      </w:pPr>
      <w:r>
        <w:rPr>
          <w:rFonts w:hint="eastAsia"/>
        </w:rPr>
        <w:t>[住所]</w:t>
      </w:r>
    </w:p>
    <w:p w14:paraId="33B81D71" w14:textId="77777777" w:rsidR="00EB49E2" w:rsidRPr="00EC644C" w:rsidRDefault="00EB49E2" w:rsidP="00B571B7">
      <w:pPr>
        <w:keepNext/>
      </w:pPr>
      <w:r>
        <w:rPr>
          <w:rFonts w:hint="eastAsia"/>
        </w:rPr>
        <w:t>[氏名]</w:t>
      </w:r>
    </w:p>
    <w:p w14:paraId="394E400F" w14:textId="77777777" w:rsidR="00EB49E2" w:rsidRPr="00EC644C" w:rsidRDefault="00EB49E2" w:rsidP="00B571B7">
      <w:pPr>
        <w:keepNext/>
      </w:pPr>
    </w:p>
    <w:p w14:paraId="09FC4848" w14:textId="77777777" w:rsidR="00EB49E2" w:rsidRPr="00EC644C" w:rsidRDefault="00EB49E2" w:rsidP="00B571B7">
      <w:pPr>
        <w:keepNext/>
      </w:pPr>
    </w:p>
    <w:p w14:paraId="2E6DBAEA" w14:textId="77777777" w:rsidR="00EB49E2" w:rsidRPr="00EC644C" w:rsidRDefault="00EB49E2" w:rsidP="00B571B7">
      <w:pPr>
        <w:keepNext/>
      </w:pPr>
    </w:p>
    <w:p w14:paraId="42A864CC" w14:textId="77777777" w:rsidR="00EB49E2" w:rsidRPr="00EC644C" w:rsidRDefault="00EB49E2" w:rsidP="00B571B7">
      <w:pPr>
        <w:keepNext/>
      </w:pPr>
      <w:r w:rsidRPr="00EC644C">
        <w:rPr>
          <w:rFonts w:hint="eastAsia"/>
        </w:rPr>
        <w:t>（</w:t>
      </w:r>
      <w:r>
        <w:rPr>
          <w:rFonts w:hint="eastAsia"/>
        </w:rPr>
        <w:t>乙</w:t>
      </w:r>
      <w:r w:rsidRPr="00EC644C">
        <w:rPr>
          <w:rFonts w:hint="eastAsia"/>
        </w:rPr>
        <w:t>）</w:t>
      </w:r>
    </w:p>
    <w:p w14:paraId="512FAC04" w14:textId="77777777" w:rsidR="00EB49E2" w:rsidRPr="00EC644C" w:rsidRDefault="00EB49E2" w:rsidP="006D782D">
      <w:pPr>
        <w:keepNext/>
      </w:pPr>
      <w:r>
        <w:rPr>
          <w:rFonts w:hint="eastAsia"/>
        </w:rPr>
        <w:t>[住所]</w:t>
      </w:r>
    </w:p>
    <w:p w14:paraId="2CE7015A" w14:textId="77777777" w:rsidR="00EB49E2" w:rsidRDefault="00EB49E2" w:rsidP="006D782D">
      <w:pPr>
        <w:keepNext/>
      </w:pPr>
      <w:r>
        <w:rPr>
          <w:rFonts w:hint="eastAsia"/>
        </w:rPr>
        <w:t>[氏名]</w:t>
      </w:r>
    </w:p>
    <w:p w14:paraId="352BA2C0" w14:textId="77777777" w:rsidR="00EB49E2" w:rsidRDefault="00EB49E2" w:rsidP="006D782D">
      <w:pPr>
        <w:keepNext/>
      </w:pPr>
    </w:p>
    <w:p w14:paraId="660F7D69" w14:textId="77777777" w:rsidR="00EB49E2" w:rsidRDefault="00EB49E2" w:rsidP="006D782D">
      <w:pPr>
        <w:keepNext/>
      </w:pPr>
    </w:p>
    <w:p w14:paraId="7B4B00EE" w14:textId="77777777" w:rsidR="00EB49E2" w:rsidRDefault="00EB49E2">
      <w:pPr>
        <w:widowControl/>
        <w:overflowPunct/>
        <w:jc w:val="left"/>
      </w:pPr>
    </w:p>
    <w:p w14:paraId="076F97DC" w14:textId="77777777" w:rsidR="00EB49E2" w:rsidRPr="00E609D5" w:rsidRDefault="00EB49E2" w:rsidP="008E312B">
      <w:pPr>
        <w:jc w:val="center"/>
        <w:rPr>
          <w:bCs/>
        </w:rPr>
      </w:pPr>
    </w:p>
    <w:sectPr w:rsidR="00EB49E2" w:rsidRPr="00E609D5" w:rsidSect="00B40F5C">
      <w:footerReference w:type="default" r:id="rId8"/>
      <w:pgSz w:w="11906" w:h="16838" w:code="9"/>
      <w:pgMar w:top="1701" w:right="1701" w:bottom="170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746D" w14:textId="77777777" w:rsidR="00E720CB" w:rsidRDefault="00E720CB" w:rsidP="00DE6ACF">
      <w:pPr>
        <w:spacing w:line="240" w:lineRule="auto"/>
      </w:pPr>
      <w:r>
        <w:separator/>
      </w:r>
    </w:p>
  </w:endnote>
  <w:endnote w:type="continuationSeparator" w:id="0">
    <w:p w14:paraId="3F05C8A9" w14:textId="77777777" w:rsidR="00E720CB" w:rsidRDefault="00E720CB" w:rsidP="00DE6A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652592"/>
      <w:docPartObj>
        <w:docPartGallery w:val="Page Numbers (Bottom of Page)"/>
        <w:docPartUnique/>
      </w:docPartObj>
    </w:sdtPr>
    <w:sdtEndPr/>
    <w:sdtContent>
      <w:p w14:paraId="6352B893" w14:textId="77777777" w:rsidR="007D1ECE" w:rsidRPr="007D1ECE" w:rsidRDefault="007D1ECE" w:rsidP="007D1ECE">
        <w:pPr>
          <w:pStyle w:val="a8"/>
          <w:jc w:val="center"/>
        </w:pPr>
        <w:r>
          <w:t xml:space="preserve">- </w:t>
        </w:r>
        <w:r>
          <w:fldChar w:fldCharType="begin"/>
        </w:r>
        <w:r>
          <w:instrText>PAGE   \* MERGEFORMAT</w:instrText>
        </w:r>
        <w:r>
          <w:fldChar w:fldCharType="separate"/>
        </w:r>
        <w:r w:rsidR="00B40F5C" w:rsidRPr="00B40F5C">
          <w:rPr>
            <w:noProof/>
            <w:lang w:val="ja-JP"/>
          </w:rPr>
          <w:t>3</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F823A" w14:textId="77777777" w:rsidR="00E720CB" w:rsidRDefault="00E720CB" w:rsidP="00DE6ACF">
      <w:pPr>
        <w:spacing w:line="240" w:lineRule="auto"/>
      </w:pPr>
      <w:r>
        <w:separator/>
      </w:r>
    </w:p>
  </w:footnote>
  <w:footnote w:type="continuationSeparator" w:id="0">
    <w:p w14:paraId="78459F72" w14:textId="77777777" w:rsidR="00E720CB" w:rsidRDefault="00E720CB" w:rsidP="00DE6A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5779"/>
    <w:multiLevelType w:val="hybridMultilevel"/>
    <w:tmpl w:val="2C14737C"/>
    <w:lvl w:ilvl="0" w:tplc="F5740346">
      <w:start w:val="1"/>
      <w:numFmt w:val="bullet"/>
      <w:pStyle w:val="1"/>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717DD2"/>
    <w:multiLevelType w:val="hybridMultilevel"/>
    <w:tmpl w:val="882458AC"/>
    <w:lvl w:ilvl="0" w:tplc="AF92178A">
      <w:start w:val="1"/>
      <w:numFmt w:val="decimal"/>
      <w:lvlText w:val="%1."/>
      <w:lvlJc w:val="left"/>
      <w:pPr>
        <w:tabs>
          <w:tab w:val="num" w:pos="420"/>
        </w:tabs>
        <w:ind w:left="420" w:hanging="420"/>
      </w:pPr>
      <w:rPr>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89052E"/>
    <w:multiLevelType w:val="hybridMultilevel"/>
    <w:tmpl w:val="CEFC2838"/>
    <w:lvl w:ilvl="0" w:tplc="AF92178A">
      <w:start w:val="1"/>
      <w:numFmt w:val="decimal"/>
      <w:lvlText w:val="%1."/>
      <w:lvlJc w:val="left"/>
      <w:pPr>
        <w:tabs>
          <w:tab w:val="num" w:pos="420"/>
        </w:tabs>
        <w:ind w:left="420" w:hanging="420"/>
      </w:pPr>
      <w:rPr>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772F28"/>
    <w:multiLevelType w:val="hybridMultilevel"/>
    <w:tmpl w:val="78A6018E"/>
    <w:lvl w:ilvl="0" w:tplc="AF92178A">
      <w:start w:val="1"/>
      <w:numFmt w:val="decimal"/>
      <w:lvlText w:val="%1."/>
      <w:lvlJc w:val="left"/>
      <w:pPr>
        <w:tabs>
          <w:tab w:val="num" w:pos="420"/>
        </w:tabs>
        <w:ind w:left="420" w:hanging="420"/>
      </w:pPr>
      <w:rPr>
        <w:b w:val="0"/>
      </w:rPr>
    </w:lvl>
    <w:lvl w:ilvl="1" w:tplc="6E54029A">
      <w:start w:val="1"/>
      <w:numFmt w:val="decimal"/>
      <w:lvlText w:val="(%2)"/>
      <w:lvlJc w:val="left"/>
      <w:pPr>
        <w:tabs>
          <w:tab w:val="num" w:pos="885"/>
        </w:tabs>
        <w:ind w:left="885" w:hanging="465"/>
      </w:pPr>
      <w:rPr>
        <w:rFonts w:hint="default"/>
        <w:b w:val="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8D170F8"/>
    <w:multiLevelType w:val="hybridMultilevel"/>
    <w:tmpl w:val="4C68C77E"/>
    <w:lvl w:ilvl="0" w:tplc="1688DD9A">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39593C78"/>
    <w:multiLevelType w:val="hybridMultilevel"/>
    <w:tmpl w:val="1E948948"/>
    <w:lvl w:ilvl="0" w:tplc="060EC59C">
      <w:start w:val="1"/>
      <w:numFmt w:val="bullet"/>
      <w:pStyle w:val="2"/>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703C8F"/>
    <w:multiLevelType w:val="hybridMultilevel"/>
    <w:tmpl w:val="F83478A2"/>
    <w:lvl w:ilvl="0" w:tplc="8C5C5078">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66F92FFA"/>
    <w:multiLevelType w:val="hybridMultilevel"/>
    <w:tmpl w:val="698C7BD4"/>
    <w:lvl w:ilvl="0" w:tplc="8C5C5078">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463623953">
    <w:abstractNumId w:val="0"/>
  </w:num>
  <w:num w:numId="2" w16cid:durableId="1207336469">
    <w:abstractNumId w:val="5"/>
  </w:num>
  <w:num w:numId="3" w16cid:durableId="821429100">
    <w:abstractNumId w:val="3"/>
  </w:num>
  <w:num w:numId="4" w16cid:durableId="611597489">
    <w:abstractNumId w:val="6"/>
  </w:num>
  <w:num w:numId="5" w16cid:durableId="1549293477">
    <w:abstractNumId w:val="1"/>
  </w:num>
  <w:num w:numId="6" w16cid:durableId="1060129397">
    <w:abstractNumId w:val="4"/>
  </w:num>
  <w:num w:numId="7" w16cid:durableId="27024944">
    <w:abstractNumId w:val="7"/>
  </w:num>
  <w:num w:numId="8" w16cid:durableId="52148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54"/>
  <w:drawingGridHorizontalSpacing w:val="17"/>
  <w:drawingGridVerticalSpacing w:val="17"/>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B1"/>
    <w:rsid w:val="000062B2"/>
    <w:rsid w:val="000106F8"/>
    <w:rsid w:val="00010F3E"/>
    <w:rsid w:val="000155B6"/>
    <w:rsid w:val="0001766D"/>
    <w:rsid w:val="00033E26"/>
    <w:rsid w:val="00037ABD"/>
    <w:rsid w:val="00042132"/>
    <w:rsid w:val="000429F8"/>
    <w:rsid w:val="00045AB8"/>
    <w:rsid w:val="00047653"/>
    <w:rsid w:val="00061628"/>
    <w:rsid w:val="0006204E"/>
    <w:rsid w:val="0006672E"/>
    <w:rsid w:val="00067BF7"/>
    <w:rsid w:val="00077D54"/>
    <w:rsid w:val="00080B74"/>
    <w:rsid w:val="000845A0"/>
    <w:rsid w:val="00084E1B"/>
    <w:rsid w:val="000949E3"/>
    <w:rsid w:val="00095997"/>
    <w:rsid w:val="000B56F4"/>
    <w:rsid w:val="000B6A6B"/>
    <w:rsid w:val="000B792C"/>
    <w:rsid w:val="000C23B5"/>
    <w:rsid w:val="000D05EA"/>
    <w:rsid w:val="000D1C19"/>
    <w:rsid w:val="000D5205"/>
    <w:rsid w:val="000E2C80"/>
    <w:rsid w:val="000F4BEC"/>
    <w:rsid w:val="00104A72"/>
    <w:rsid w:val="001128CF"/>
    <w:rsid w:val="00113B2E"/>
    <w:rsid w:val="0011642B"/>
    <w:rsid w:val="00117484"/>
    <w:rsid w:val="001215BF"/>
    <w:rsid w:val="0013233A"/>
    <w:rsid w:val="001357CE"/>
    <w:rsid w:val="00135B21"/>
    <w:rsid w:val="00150273"/>
    <w:rsid w:val="00150D64"/>
    <w:rsid w:val="00153FB8"/>
    <w:rsid w:val="00160B52"/>
    <w:rsid w:val="00164D19"/>
    <w:rsid w:val="00173662"/>
    <w:rsid w:val="00175256"/>
    <w:rsid w:val="001803F5"/>
    <w:rsid w:val="00182326"/>
    <w:rsid w:val="00183616"/>
    <w:rsid w:val="001875C2"/>
    <w:rsid w:val="00194536"/>
    <w:rsid w:val="001A3A5D"/>
    <w:rsid w:val="001B1F89"/>
    <w:rsid w:val="001B53AC"/>
    <w:rsid w:val="001B54C5"/>
    <w:rsid w:val="001B620F"/>
    <w:rsid w:val="001C1F32"/>
    <w:rsid w:val="001C3906"/>
    <w:rsid w:val="001D687B"/>
    <w:rsid w:val="001F2CFB"/>
    <w:rsid w:val="00203820"/>
    <w:rsid w:val="00204C8A"/>
    <w:rsid w:val="00205C19"/>
    <w:rsid w:val="002116EE"/>
    <w:rsid w:val="00224DFC"/>
    <w:rsid w:val="00225DE9"/>
    <w:rsid w:val="00231A1D"/>
    <w:rsid w:val="00233775"/>
    <w:rsid w:val="00244564"/>
    <w:rsid w:val="00245842"/>
    <w:rsid w:val="00246874"/>
    <w:rsid w:val="00255B8C"/>
    <w:rsid w:val="002934D9"/>
    <w:rsid w:val="002978A3"/>
    <w:rsid w:val="002A472D"/>
    <w:rsid w:val="002A56EA"/>
    <w:rsid w:val="002A6B96"/>
    <w:rsid w:val="002B5A3B"/>
    <w:rsid w:val="002C13E3"/>
    <w:rsid w:val="002D1DD9"/>
    <w:rsid w:val="002D58D9"/>
    <w:rsid w:val="002D6FF8"/>
    <w:rsid w:val="002E22BD"/>
    <w:rsid w:val="003021E4"/>
    <w:rsid w:val="00304214"/>
    <w:rsid w:val="003070F2"/>
    <w:rsid w:val="0030738A"/>
    <w:rsid w:val="00307D66"/>
    <w:rsid w:val="0031650A"/>
    <w:rsid w:val="003251C2"/>
    <w:rsid w:val="00327D2E"/>
    <w:rsid w:val="003335F9"/>
    <w:rsid w:val="00333E9C"/>
    <w:rsid w:val="003359F1"/>
    <w:rsid w:val="00335B75"/>
    <w:rsid w:val="00343058"/>
    <w:rsid w:val="003524C8"/>
    <w:rsid w:val="00355766"/>
    <w:rsid w:val="0035729B"/>
    <w:rsid w:val="00371379"/>
    <w:rsid w:val="0037680C"/>
    <w:rsid w:val="00381E2A"/>
    <w:rsid w:val="003820F6"/>
    <w:rsid w:val="00384895"/>
    <w:rsid w:val="0038599D"/>
    <w:rsid w:val="00386771"/>
    <w:rsid w:val="00386CB1"/>
    <w:rsid w:val="0039413A"/>
    <w:rsid w:val="00396228"/>
    <w:rsid w:val="003A259E"/>
    <w:rsid w:val="003A3F78"/>
    <w:rsid w:val="003A6466"/>
    <w:rsid w:val="003B7994"/>
    <w:rsid w:val="003C43AC"/>
    <w:rsid w:val="003C798A"/>
    <w:rsid w:val="003D0097"/>
    <w:rsid w:val="003D56B2"/>
    <w:rsid w:val="003E18B1"/>
    <w:rsid w:val="003E1E3E"/>
    <w:rsid w:val="003E5AB1"/>
    <w:rsid w:val="003F259E"/>
    <w:rsid w:val="003F7AE9"/>
    <w:rsid w:val="004027B9"/>
    <w:rsid w:val="00406CA0"/>
    <w:rsid w:val="0042046D"/>
    <w:rsid w:val="00425E07"/>
    <w:rsid w:val="00426415"/>
    <w:rsid w:val="00430B2A"/>
    <w:rsid w:val="00432B36"/>
    <w:rsid w:val="004408EA"/>
    <w:rsid w:val="00440B1B"/>
    <w:rsid w:val="004604A0"/>
    <w:rsid w:val="0046178F"/>
    <w:rsid w:val="00463A9A"/>
    <w:rsid w:val="0047697E"/>
    <w:rsid w:val="00481424"/>
    <w:rsid w:val="0048168B"/>
    <w:rsid w:val="00494292"/>
    <w:rsid w:val="004A0B0B"/>
    <w:rsid w:val="004A7CC9"/>
    <w:rsid w:val="004C3D60"/>
    <w:rsid w:val="004C5B47"/>
    <w:rsid w:val="004D42F8"/>
    <w:rsid w:val="004D6FD9"/>
    <w:rsid w:val="004D7DEB"/>
    <w:rsid w:val="004E0576"/>
    <w:rsid w:val="004E5879"/>
    <w:rsid w:val="004F06D8"/>
    <w:rsid w:val="004F2966"/>
    <w:rsid w:val="00500706"/>
    <w:rsid w:val="005033BF"/>
    <w:rsid w:val="005047F0"/>
    <w:rsid w:val="00520AB1"/>
    <w:rsid w:val="005257A8"/>
    <w:rsid w:val="0053603A"/>
    <w:rsid w:val="00553003"/>
    <w:rsid w:val="00555501"/>
    <w:rsid w:val="0056095D"/>
    <w:rsid w:val="00560F6C"/>
    <w:rsid w:val="00573EC0"/>
    <w:rsid w:val="00586F84"/>
    <w:rsid w:val="00587281"/>
    <w:rsid w:val="0059793D"/>
    <w:rsid w:val="00597DBE"/>
    <w:rsid w:val="005A747E"/>
    <w:rsid w:val="005B00C5"/>
    <w:rsid w:val="005D2C3A"/>
    <w:rsid w:val="005D3DC0"/>
    <w:rsid w:val="005E0D52"/>
    <w:rsid w:val="005E5691"/>
    <w:rsid w:val="005F1D4B"/>
    <w:rsid w:val="00602162"/>
    <w:rsid w:val="0060459F"/>
    <w:rsid w:val="00625614"/>
    <w:rsid w:val="0062646A"/>
    <w:rsid w:val="00632420"/>
    <w:rsid w:val="00632CFD"/>
    <w:rsid w:val="00640BA9"/>
    <w:rsid w:val="00640C78"/>
    <w:rsid w:val="00644C47"/>
    <w:rsid w:val="00667D24"/>
    <w:rsid w:val="00671402"/>
    <w:rsid w:val="00677BA8"/>
    <w:rsid w:val="00682652"/>
    <w:rsid w:val="00683CD0"/>
    <w:rsid w:val="00691BA7"/>
    <w:rsid w:val="006A380E"/>
    <w:rsid w:val="006B043A"/>
    <w:rsid w:val="006B441A"/>
    <w:rsid w:val="006B5A3C"/>
    <w:rsid w:val="006C051F"/>
    <w:rsid w:val="006C7ED5"/>
    <w:rsid w:val="006D1631"/>
    <w:rsid w:val="006D550F"/>
    <w:rsid w:val="006D782D"/>
    <w:rsid w:val="006F18DB"/>
    <w:rsid w:val="006F5151"/>
    <w:rsid w:val="006F6F9A"/>
    <w:rsid w:val="00700FFA"/>
    <w:rsid w:val="007049A7"/>
    <w:rsid w:val="00705F2F"/>
    <w:rsid w:val="00706708"/>
    <w:rsid w:val="0071117B"/>
    <w:rsid w:val="00711C19"/>
    <w:rsid w:val="007227BF"/>
    <w:rsid w:val="00723300"/>
    <w:rsid w:val="007545B2"/>
    <w:rsid w:val="00767959"/>
    <w:rsid w:val="007759CC"/>
    <w:rsid w:val="00784BE1"/>
    <w:rsid w:val="00796BA9"/>
    <w:rsid w:val="007A6CEA"/>
    <w:rsid w:val="007B3B2C"/>
    <w:rsid w:val="007B7986"/>
    <w:rsid w:val="007C27DB"/>
    <w:rsid w:val="007D1ECE"/>
    <w:rsid w:val="007E13D1"/>
    <w:rsid w:val="007E6150"/>
    <w:rsid w:val="007F46E4"/>
    <w:rsid w:val="007F6EE5"/>
    <w:rsid w:val="00800029"/>
    <w:rsid w:val="00806812"/>
    <w:rsid w:val="00813AF4"/>
    <w:rsid w:val="00816074"/>
    <w:rsid w:val="00831F38"/>
    <w:rsid w:val="00832BAE"/>
    <w:rsid w:val="00845F5D"/>
    <w:rsid w:val="008471AE"/>
    <w:rsid w:val="00851FCE"/>
    <w:rsid w:val="0085686D"/>
    <w:rsid w:val="008701F9"/>
    <w:rsid w:val="00870D91"/>
    <w:rsid w:val="00873B47"/>
    <w:rsid w:val="008740E5"/>
    <w:rsid w:val="00882A48"/>
    <w:rsid w:val="00883AD9"/>
    <w:rsid w:val="00884053"/>
    <w:rsid w:val="008969EE"/>
    <w:rsid w:val="008A0EDB"/>
    <w:rsid w:val="008B1B01"/>
    <w:rsid w:val="008B4A30"/>
    <w:rsid w:val="008B7D2C"/>
    <w:rsid w:val="008C34C2"/>
    <w:rsid w:val="008C587A"/>
    <w:rsid w:val="008D0CEC"/>
    <w:rsid w:val="008D40AF"/>
    <w:rsid w:val="008D7760"/>
    <w:rsid w:val="008E1B08"/>
    <w:rsid w:val="008E312B"/>
    <w:rsid w:val="008E6CD7"/>
    <w:rsid w:val="00903D66"/>
    <w:rsid w:val="009103EC"/>
    <w:rsid w:val="009201E9"/>
    <w:rsid w:val="009209DA"/>
    <w:rsid w:val="00924741"/>
    <w:rsid w:val="0092750A"/>
    <w:rsid w:val="00930C9B"/>
    <w:rsid w:val="00940746"/>
    <w:rsid w:val="009563B4"/>
    <w:rsid w:val="00961EDB"/>
    <w:rsid w:val="00961EFA"/>
    <w:rsid w:val="0096715A"/>
    <w:rsid w:val="009702D1"/>
    <w:rsid w:val="00970A31"/>
    <w:rsid w:val="00975D7E"/>
    <w:rsid w:val="00977876"/>
    <w:rsid w:val="00977DD2"/>
    <w:rsid w:val="0098368D"/>
    <w:rsid w:val="009A4856"/>
    <w:rsid w:val="009C4FA7"/>
    <w:rsid w:val="009C6705"/>
    <w:rsid w:val="009C6CEE"/>
    <w:rsid w:val="009C73BD"/>
    <w:rsid w:val="009C7700"/>
    <w:rsid w:val="009D1107"/>
    <w:rsid w:val="009D5833"/>
    <w:rsid w:val="009D609B"/>
    <w:rsid w:val="009E3FDF"/>
    <w:rsid w:val="009F22C2"/>
    <w:rsid w:val="009F54F1"/>
    <w:rsid w:val="009F66BB"/>
    <w:rsid w:val="00A020DA"/>
    <w:rsid w:val="00A02D54"/>
    <w:rsid w:val="00A05089"/>
    <w:rsid w:val="00A07D0C"/>
    <w:rsid w:val="00A109E0"/>
    <w:rsid w:val="00A1378B"/>
    <w:rsid w:val="00A1596D"/>
    <w:rsid w:val="00A31DB9"/>
    <w:rsid w:val="00A33929"/>
    <w:rsid w:val="00A34308"/>
    <w:rsid w:val="00A51799"/>
    <w:rsid w:val="00A545BC"/>
    <w:rsid w:val="00A56161"/>
    <w:rsid w:val="00A63BFB"/>
    <w:rsid w:val="00A64801"/>
    <w:rsid w:val="00A66F43"/>
    <w:rsid w:val="00A81AEC"/>
    <w:rsid w:val="00AA34A8"/>
    <w:rsid w:val="00AA5110"/>
    <w:rsid w:val="00AB3621"/>
    <w:rsid w:val="00AC0B89"/>
    <w:rsid w:val="00AC1D08"/>
    <w:rsid w:val="00AC4918"/>
    <w:rsid w:val="00AD1570"/>
    <w:rsid w:val="00AD1FCE"/>
    <w:rsid w:val="00AD2B80"/>
    <w:rsid w:val="00AD3064"/>
    <w:rsid w:val="00AD369A"/>
    <w:rsid w:val="00AD53F7"/>
    <w:rsid w:val="00AD5CD8"/>
    <w:rsid w:val="00AE014F"/>
    <w:rsid w:val="00AE0BC3"/>
    <w:rsid w:val="00AE41ED"/>
    <w:rsid w:val="00AE4F6D"/>
    <w:rsid w:val="00AE6BEF"/>
    <w:rsid w:val="00AE78BA"/>
    <w:rsid w:val="00B116D5"/>
    <w:rsid w:val="00B1563B"/>
    <w:rsid w:val="00B25467"/>
    <w:rsid w:val="00B34E11"/>
    <w:rsid w:val="00B35631"/>
    <w:rsid w:val="00B37CD3"/>
    <w:rsid w:val="00B40F5C"/>
    <w:rsid w:val="00B415AB"/>
    <w:rsid w:val="00B42244"/>
    <w:rsid w:val="00B4564E"/>
    <w:rsid w:val="00B5586A"/>
    <w:rsid w:val="00B571B7"/>
    <w:rsid w:val="00B603D5"/>
    <w:rsid w:val="00B65660"/>
    <w:rsid w:val="00B755C9"/>
    <w:rsid w:val="00B76D0D"/>
    <w:rsid w:val="00B84025"/>
    <w:rsid w:val="00B86E2C"/>
    <w:rsid w:val="00B914B0"/>
    <w:rsid w:val="00B922D3"/>
    <w:rsid w:val="00B94370"/>
    <w:rsid w:val="00B97D1C"/>
    <w:rsid w:val="00BA6974"/>
    <w:rsid w:val="00BA73D6"/>
    <w:rsid w:val="00BB3C2A"/>
    <w:rsid w:val="00BC3149"/>
    <w:rsid w:val="00BC34D6"/>
    <w:rsid w:val="00BD2083"/>
    <w:rsid w:val="00BD3944"/>
    <w:rsid w:val="00BE0532"/>
    <w:rsid w:val="00BE0BEE"/>
    <w:rsid w:val="00BE3844"/>
    <w:rsid w:val="00BE4281"/>
    <w:rsid w:val="00BF5676"/>
    <w:rsid w:val="00BF57C7"/>
    <w:rsid w:val="00BF795F"/>
    <w:rsid w:val="00C05E43"/>
    <w:rsid w:val="00C05F49"/>
    <w:rsid w:val="00C11968"/>
    <w:rsid w:val="00C16565"/>
    <w:rsid w:val="00C22E4C"/>
    <w:rsid w:val="00C31604"/>
    <w:rsid w:val="00C35B60"/>
    <w:rsid w:val="00C54E90"/>
    <w:rsid w:val="00C61AD5"/>
    <w:rsid w:val="00C762BD"/>
    <w:rsid w:val="00C809F4"/>
    <w:rsid w:val="00C814D7"/>
    <w:rsid w:val="00C86513"/>
    <w:rsid w:val="00C87FC7"/>
    <w:rsid w:val="00C90B43"/>
    <w:rsid w:val="00C96E02"/>
    <w:rsid w:val="00C96E06"/>
    <w:rsid w:val="00CA3855"/>
    <w:rsid w:val="00CA45AF"/>
    <w:rsid w:val="00CA4FDE"/>
    <w:rsid w:val="00CB6BFA"/>
    <w:rsid w:val="00CB6C4B"/>
    <w:rsid w:val="00CB7430"/>
    <w:rsid w:val="00CC0D8E"/>
    <w:rsid w:val="00CC40E7"/>
    <w:rsid w:val="00CD54F7"/>
    <w:rsid w:val="00CE0458"/>
    <w:rsid w:val="00CE1DFD"/>
    <w:rsid w:val="00CE7172"/>
    <w:rsid w:val="00CF0B59"/>
    <w:rsid w:val="00D02FC2"/>
    <w:rsid w:val="00D10DCB"/>
    <w:rsid w:val="00D15D24"/>
    <w:rsid w:val="00D1628F"/>
    <w:rsid w:val="00D21946"/>
    <w:rsid w:val="00D23B3A"/>
    <w:rsid w:val="00D24193"/>
    <w:rsid w:val="00D31A74"/>
    <w:rsid w:val="00D32A5F"/>
    <w:rsid w:val="00D35848"/>
    <w:rsid w:val="00D37151"/>
    <w:rsid w:val="00D4030B"/>
    <w:rsid w:val="00D644B5"/>
    <w:rsid w:val="00D76191"/>
    <w:rsid w:val="00D77DD0"/>
    <w:rsid w:val="00D907AB"/>
    <w:rsid w:val="00DA3075"/>
    <w:rsid w:val="00DA548E"/>
    <w:rsid w:val="00DB4B4F"/>
    <w:rsid w:val="00DC25E6"/>
    <w:rsid w:val="00DC29E8"/>
    <w:rsid w:val="00DC474A"/>
    <w:rsid w:val="00DD0BCF"/>
    <w:rsid w:val="00DD6EAA"/>
    <w:rsid w:val="00DD795E"/>
    <w:rsid w:val="00DE6ACF"/>
    <w:rsid w:val="00DF613A"/>
    <w:rsid w:val="00E016FC"/>
    <w:rsid w:val="00E02BF3"/>
    <w:rsid w:val="00E071F7"/>
    <w:rsid w:val="00E075CA"/>
    <w:rsid w:val="00E11685"/>
    <w:rsid w:val="00E1250B"/>
    <w:rsid w:val="00E14F08"/>
    <w:rsid w:val="00E15800"/>
    <w:rsid w:val="00E1722F"/>
    <w:rsid w:val="00E27E11"/>
    <w:rsid w:val="00E36A85"/>
    <w:rsid w:val="00E37D89"/>
    <w:rsid w:val="00E460C1"/>
    <w:rsid w:val="00E609D5"/>
    <w:rsid w:val="00E61656"/>
    <w:rsid w:val="00E679AA"/>
    <w:rsid w:val="00E720CB"/>
    <w:rsid w:val="00E75722"/>
    <w:rsid w:val="00E82DDF"/>
    <w:rsid w:val="00E93BC3"/>
    <w:rsid w:val="00EA27FA"/>
    <w:rsid w:val="00EA4440"/>
    <w:rsid w:val="00EB1FB9"/>
    <w:rsid w:val="00EB2440"/>
    <w:rsid w:val="00EB49E2"/>
    <w:rsid w:val="00EB4E81"/>
    <w:rsid w:val="00EC02A7"/>
    <w:rsid w:val="00EC170B"/>
    <w:rsid w:val="00EC1B5D"/>
    <w:rsid w:val="00EC3739"/>
    <w:rsid w:val="00EC5D40"/>
    <w:rsid w:val="00EC644C"/>
    <w:rsid w:val="00ED7670"/>
    <w:rsid w:val="00EE3821"/>
    <w:rsid w:val="00EE4BAF"/>
    <w:rsid w:val="00EE5E23"/>
    <w:rsid w:val="00EF530C"/>
    <w:rsid w:val="00EF6F95"/>
    <w:rsid w:val="00F00FCD"/>
    <w:rsid w:val="00F02F14"/>
    <w:rsid w:val="00F100B5"/>
    <w:rsid w:val="00F21DA1"/>
    <w:rsid w:val="00F23EAE"/>
    <w:rsid w:val="00F27A26"/>
    <w:rsid w:val="00F32627"/>
    <w:rsid w:val="00F439F4"/>
    <w:rsid w:val="00F5559C"/>
    <w:rsid w:val="00F61C67"/>
    <w:rsid w:val="00F64738"/>
    <w:rsid w:val="00F654D7"/>
    <w:rsid w:val="00F83CD8"/>
    <w:rsid w:val="00F85317"/>
    <w:rsid w:val="00F856D9"/>
    <w:rsid w:val="00F85834"/>
    <w:rsid w:val="00F96C05"/>
    <w:rsid w:val="00F97B98"/>
    <w:rsid w:val="00FB39ED"/>
    <w:rsid w:val="00FB75F1"/>
    <w:rsid w:val="00FD1090"/>
    <w:rsid w:val="00FD4EE9"/>
    <w:rsid w:val="00FF4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37AE2C6"/>
  <w15:chartTrackingRefBased/>
  <w15:docId w15:val="{1B528479-D89E-4F76-8E99-DF1B279A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pPr>
        <w:spacing w:line="36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7"/>
    <w:lsdException w:name="toc 2" w:uiPriority="7"/>
    <w:lsdException w:name="toc 3" w:uiPriority="7"/>
    <w:lsdException w:name="toc 4" w:uiPriority="7"/>
    <w:lsdException w:name="toc 5" w:uiPriority="7"/>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5"/>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4"/>
    <w:lsdException w:name="annotation reference" w:uiPriority="5"/>
    <w:lsdException w:name="line number" w:semiHidden="1" w:unhideWhenUsed="1"/>
    <w:lsdException w:name="page number" w:uiPriority="6"/>
    <w:lsdException w:name="endnote reference" w:uiPriority="4"/>
    <w:lsdException w:name="endnote text" w:uiPriority="4"/>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4"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5C9"/>
    <w:pPr>
      <w:widowControl w:val="0"/>
      <w:overflowPunct w:val="0"/>
      <w:jc w:val="both"/>
    </w:pPr>
  </w:style>
  <w:style w:type="paragraph" w:styleId="10">
    <w:name w:val="heading 1"/>
    <w:basedOn w:val="a"/>
    <w:next w:val="a"/>
    <w:link w:val="11"/>
    <w:uiPriority w:val="2"/>
    <w:qFormat/>
    <w:rsid w:val="00BE0BEE"/>
    <w:pPr>
      <w:keepNext/>
      <w:keepLines/>
      <w:jc w:val="center"/>
      <w:outlineLvl w:val="0"/>
    </w:pPr>
    <w:rPr>
      <w:rFonts w:asciiTheme="majorHAnsi" w:eastAsiaTheme="majorEastAsia" w:hAnsiTheme="majorHAnsi" w:cstheme="majorBidi"/>
      <w:szCs w:val="24"/>
    </w:rPr>
  </w:style>
  <w:style w:type="paragraph" w:styleId="20">
    <w:name w:val="heading 2"/>
    <w:basedOn w:val="a"/>
    <w:next w:val="a"/>
    <w:link w:val="21"/>
    <w:uiPriority w:val="2"/>
    <w:qFormat/>
    <w:rsid w:val="00BE0BEE"/>
    <w:pPr>
      <w:keepNext/>
      <w:keepLines/>
      <w:outlineLvl w:val="1"/>
    </w:pPr>
    <w:rPr>
      <w:rFonts w:asciiTheme="majorHAnsi" w:eastAsiaTheme="majorEastAsia" w:hAnsiTheme="majorHAnsi" w:cstheme="majorBidi"/>
    </w:rPr>
  </w:style>
  <w:style w:type="paragraph" w:styleId="3">
    <w:name w:val="heading 3"/>
    <w:basedOn w:val="a"/>
    <w:next w:val="a"/>
    <w:link w:val="30"/>
    <w:uiPriority w:val="2"/>
    <w:qFormat/>
    <w:rsid w:val="00BE0BEE"/>
    <w:pPr>
      <w:keepNext/>
      <w:keepLines/>
      <w:outlineLvl w:val="2"/>
    </w:pPr>
    <w:rPr>
      <w:rFonts w:asciiTheme="majorHAnsi" w:eastAsiaTheme="majorEastAsia" w:hAnsiTheme="majorHAnsi" w:cstheme="majorBidi"/>
    </w:rPr>
  </w:style>
  <w:style w:type="paragraph" w:styleId="4">
    <w:name w:val="heading 4"/>
    <w:basedOn w:val="a"/>
    <w:next w:val="a"/>
    <w:link w:val="40"/>
    <w:uiPriority w:val="3"/>
    <w:qFormat/>
    <w:rsid w:val="00BE0BEE"/>
    <w:pPr>
      <w:keepNext/>
      <w:keepLines/>
      <w:outlineLvl w:val="3"/>
    </w:pPr>
    <w:rPr>
      <w:rFonts w:asciiTheme="majorHAnsi" w:eastAsiaTheme="majorEastAsia" w:hAnsiTheme="majorHAnsi"/>
      <w:bCs/>
    </w:rPr>
  </w:style>
  <w:style w:type="paragraph" w:styleId="5">
    <w:name w:val="heading 5"/>
    <w:basedOn w:val="a"/>
    <w:next w:val="a"/>
    <w:link w:val="50"/>
    <w:uiPriority w:val="3"/>
    <w:qFormat/>
    <w:rsid w:val="00BE0BEE"/>
    <w:pPr>
      <w:keepNext/>
      <w:keepLines/>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4"/>
    <w:rsid w:val="00B914B0"/>
    <w:pPr>
      <w:keepLines/>
      <w:snapToGrid w:val="0"/>
      <w:spacing w:after="120" w:line="240" w:lineRule="atLeast"/>
      <w:ind w:left="454" w:hanging="454"/>
    </w:pPr>
    <w:rPr>
      <w:sz w:val="18"/>
    </w:rPr>
  </w:style>
  <w:style w:type="character" w:customStyle="1" w:styleId="a4">
    <w:name w:val="脚注文字列 (文字)"/>
    <w:basedOn w:val="a0"/>
    <w:link w:val="a3"/>
    <w:uiPriority w:val="4"/>
    <w:rsid w:val="00816074"/>
    <w:rPr>
      <w:sz w:val="18"/>
    </w:rPr>
  </w:style>
  <w:style w:type="table" w:styleId="a5">
    <w:name w:val="Table Grid"/>
    <w:basedOn w:val="a1"/>
    <w:uiPriority w:val="39"/>
    <w:rsid w:val="005E5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E6ACF"/>
    <w:pPr>
      <w:tabs>
        <w:tab w:val="center" w:pos="4252"/>
        <w:tab w:val="right" w:pos="8504"/>
      </w:tabs>
      <w:snapToGrid w:val="0"/>
    </w:pPr>
  </w:style>
  <w:style w:type="character" w:customStyle="1" w:styleId="a7">
    <w:name w:val="ヘッダー (文字)"/>
    <w:basedOn w:val="a0"/>
    <w:link w:val="a6"/>
    <w:uiPriority w:val="99"/>
    <w:rsid w:val="0048168B"/>
    <w:rPr>
      <w:rFonts w:ascii="ＭＳ 明朝" w:eastAsia="ＭＳ 明朝"/>
    </w:rPr>
  </w:style>
  <w:style w:type="paragraph" w:styleId="a8">
    <w:name w:val="footer"/>
    <w:basedOn w:val="a"/>
    <w:link w:val="a9"/>
    <w:uiPriority w:val="99"/>
    <w:unhideWhenUsed/>
    <w:rsid w:val="00DE6ACF"/>
    <w:pPr>
      <w:tabs>
        <w:tab w:val="center" w:pos="4252"/>
        <w:tab w:val="right" w:pos="8504"/>
      </w:tabs>
      <w:snapToGrid w:val="0"/>
    </w:pPr>
  </w:style>
  <w:style w:type="character" w:customStyle="1" w:styleId="a9">
    <w:name w:val="フッター (文字)"/>
    <w:basedOn w:val="a0"/>
    <w:link w:val="a8"/>
    <w:uiPriority w:val="99"/>
    <w:rsid w:val="007E6150"/>
    <w:rPr>
      <w:rFonts w:ascii="ＭＳ 明朝" w:eastAsia="ＭＳ 明朝"/>
    </w:rPr>
  </w:style>
  <w:style w:type="paragraph" w:customStyle="1" w:styleId="aa">
    <w:name w:val="表"/>
    <w:basedOn w:val="a"/>
    <w:uiPriority w:val="4"/>
    <w:qFormat/>
    <w:rsid w:val="00882A48"/>
    <w:pPr>
      <w:spacing w:line="240" w:lineRule="auto"/>
    </w:pPr>
    <w:rPr>
      <w:sz w:val="18"/>
    </w:rPr>
  </w:style>
  <w:style w:type="character" w:customStyle="1" w:styleId="11">
    <w:name w:val="見出し 1 (文字)"/>
    <w:basedOn w:val="a0"/>
    <w:link w:val="10"/>
    <w:uiPriority w:val="2"/>
    <w:rsid w:val="00816074"/>
    <w:rPr>
      <w:rFonts w:asciiTheme="majorHAnsi" w:eastAsiaTheme="majorEastAsia" w:hAnsiTheme="majorHAnsi" w:cstheme="majorBidi"/>
      <w:szCs w:val="24"/>
    </w:rPr>
  </w:style>
  <w:style w:type="character" w:customStyle="1" w:styleId="21">
    <w:name w:val="見出し 2 (文字)"/>
    <w:basedOn w:val="a0"/>
    <w:link w:val="20"/>
    <w:uiPriority w:val="2"/>
    <w:rsid w:val="00BE0BEE"/>
    <w:rPr>
      <w:rFonts w:asciiTheme="majorHAnsi" w:eastAsiaTheme="majorEastAsia" w:hAnsiTheme="majorHAnsi" w:cstheme="majorBidi"/>
    </w:rPr>
  </w:style>
  <w:style w:type="character" w:customStyle="1" w:styleId="30">
    <w:name w:val="見出し 3 (文字)"/>
    <w:basedOn w:val="a0"/>
    <w:link w:val="3"/>
    <w:uiPriority w:val="2"/>
    <w:rsid w:val="00816074"/>
    <w:rPr>
      <w:rFonts w:asciiTheme="majorHAnsi" w:eastAsiaTheme="majorEastAsia" w:hAnsiTheme="majorHAnsi" w:cstheme="majorBidi"/>
    </w:rPr>
  </w:style>
  <w:style w:type="character" w:customStyle="1" w:styleId="40">
    <w:name w:val="見出し 4 (文字)"/>
    <w:basedOn w:val="a0"/>
    <w:link w:val="4"/>
    <w:uiPriority w:val="3"/>
    <w:rsid w:val="00816074"/>
    <w:rPr>
      <w:rFonts w:asciiTheme="majorHAnsi" w:eastAsiaTheme="majorEastAsia" w:hAnsiTheme="majorHAnsi"/>
      <w:bCs/>
    </w:rPr>
  </w:style>
  <w:style w:type="character" w:customStyle="1" w:styleId="50">
    <w:name w:val="見出し 5 (文字)"/>
    <w:basedOn w:val="a0"/>
    <w:link w:val="5"/>
    <w:uiPriority w:val="3"/>
    <w:rsid w:val="00816074"/>
    <w:rPr>
      <w:rFonts w:asciiTheme="majorHAnsi" w:eastAsiaTheme="majorEastAsia" w:hAnsiTheme="majorHAnsi" w:cstheme="majorBidi"/>
    </w:rPr>
  </w:style>
  <w:style w:type="paragraph" w:styleId="ab">
    <w:name w:val="endnote text"/>
    <w:basedOn w:val="a"/>
    <w:link w:val="ac"/>
    <w:uiPriority w:val="4"/>
    <w:rsid w:val="00B914B0"/>
    <w:pPr>
      <w:keepLines/>
      <w:snapToGrid w:val="0"/>
      <w:spacing w:after="120" w:line="240" w:lineRule="atLeast"/>
      <w:ind w:left="454" w:hanging="454"/>
    </w:pPr>
    <w:rPr>
      <w:sz w:val="18"/>
    </w:rPr>
  </w:style>
  <w:style w:type="character" w:customStyle="1" w:styleId="ac">
    <w:name w:val="文末脚注文字列 (文字)"/>
    <w:basedOn w:val="a0"/>
    <w:link w:val="ab"/>
    <w:uiPriority w:val="4"/>
    <w:rsid w:val="00B914B0"/>
    <w:rPr>
      <w:sz w:val="18"/>
    </w:rPr>
  </w:style>
  <w:style w:type="paragraph" w:styleId="12">
    <w:name w:val="toc 1"/>
    <w:basedOn w:val="a"/>
    <w:next w:val="a"/>
    <w:autoRedefine/>
    <w:uiPriority w:val="7"/>
    <w:rsid w:val="00B42244"/>
    <w:pPr>
      <w:keepLines/>
      <w:tabs>
        <w:tab w:val="right" w:leader="middleDot" w:pos="8505"/>
      </w:tabs>
      <w:spacing w:before="120" w:after="120"/>
      <w:ind w:left="907" w:hanging="907"/>
    </w:pPr>
  </w:style>
  <w:style w:type="paragraph" w:styleId="22">
    <w:name w:val="toc 2"/>
    <w:basedOn w:val="a"/>
    <w:next w:val="a"/>
    <w:autoRedefine/>
    <w:uiPriority w:val="7"/>
    <w:rsid w:val="00B42244"/>
    <w:pPr>
      <w:keepLines/>
      <w:tabs>
        <w:tab w:val="right" w:leader="middleDot" w:pos="8505"/>
      </w:tabs>
      <w:spacing w:before="120" w:after="120"/>
      <w:ind w:left="1361" w:hanging="907"/>
    </w:pPr>
  </w:style>
  <w:style w:type="paragraph" w:styleId="31">
    <w:name w:val="toc 3"/>
    <w:basedOn w:val="a"/>
    <w:next w:val="a"/>
    <w:autoRedefine/>
    <w:uiPriority w:val="7"/>
    <w:rsid w:val="00B94370"/>
    <w:pPr>
      <w:keepLines/>
      <w:tabs>
        <w:tab w:val="right" w:leader="middleDot" w:pos="8505"/>
      </w:tabs>
      <w:ind w:left="1814" w:hanging="907"/>
    </w:pPr>
  </w:style>
  <w:style w:type="paragraph" w:styleId="41">
    <w:name w:val="toc 4"/>
    <w:basedOn w:val="a"/>
    <w:next w:val="a"/>
    <w:autoRedefine/>
    <w:uiPriority w:val="7"/>
    <w:rsid w:val="00B94370"/>
    <w:pPr>
      <w:keepLines/>
      <w:tabs>
        <w:tab w:val="right" w:leader="middleDot" w:pos="8505"/>
      </w:tabs>
      <w:ind w:left="1815" w:hanging="454"/>
    </w:pPr>
  </w:style>
  <w:style w:type="paragraph" w:styleId="51">
    <w:name w:val="toc 5"/>
    <w:basedOn w:val="a"/>
    <w:next w:val="a"/>
    <w:autoRedefine/>
    <w:uiPriority w:val="7"/>
    <w:rsid w:val="00B94370"/>
    <w:pPr>
      <w:keepLines/>
      <w:tabs>
        <w:tab w:val="right" w:leader="middleDot" w:pos="8505"/>
      </w:tabs>
      <w:ind w:left="2268" w:hanging="454"/>
    </w:pPr>
  </w:style>
  <w:style w:type="paragraph" w:styleId="ad">
    <w:name w:val="No Spacing"/>
    <w:uiPriority w:val="14"/>
    <w:semiHidden/>
    <w:unhideWhenUsed/>
    <w:qFormat/>
    <w:rsid w:val="00BE0BEE"/>
    <w:pPr>
      <w:widowControl w:val="0"/>
      <w:overflowPunct w:val="0"/>
      <w:jc w:val="both"/>
    </w:pPr>
    <w:rPr>
      <w:rFonts w:ascii="ＭＳ 明朝" w:eastAsia="ＭＳ 明朝"/>
    </w:rPr>
  </w:style>
  <w:style w:type="table" w:customStyle="1" w:styleId="ae">
    <w:name w:val="表（濃い緑）"/>
    <w:basedOn w:val="a1"/>
    <w:uiPriority w:val="99"/>
    <w:rsid w:val="0038599D"/>
    <w:pPr>
      <w:overflowPunct w:val="0"/>
      <w:spacing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line="240" w:lineRule="auto"/>
      </w:pPr>
      <w:rPr>
        <w:rFonts w:asciiTheme="majorHAnsi" w:eastAsiaTheme="majorEastAsia" w:hAnsiTheme="majorHAnsi"/>
        <w:b/>
        <w:i w:val="0"/>
        <w:color w:val="FFFFFF" w:themeColor="background1"/>
        <w:sz w:val="18"/>
      </w:rPr>
      <w:tblPr/>
      <w:tcPr>
        <w:shd w:val="clear" w:color="auto" w:fill="006549"/>
      </w:tcPr>
    </w:tblStylePr>
  </w:style>
  <w:style w:type="table" w:styleId="32">
    <w:name w:val="Plain Table 3"/>
    <w:basedOn w:val="a1"/>
    <w:uiPriority w:val="43"/>
    <w:rsid w:val="00B943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1">
    <w:name w:val="ブレット 1"/>
    <w:basedOn w:val="a"/>
    <w:uiPriority w:val="3"/>
    <w:qFormat/>
    <w:rsid w:val="00B914B0"/>
    <w:pPr>
      <w:numPr>
        <w:numId w:val="1"/>
      </w:numPr>
      <w:ind w:left="454" w:hanging="454"/>
    </w:pPr>
  </w:style>
  <w:style w:type="paragraph" w:customStyle="1" w:styleId="2">
    <w:name w:val="ブレット 2"/>
    <w:basedOn w:val="a"/>
    <w:uiPriority w:val="3"/>
    <w:qFormat/>
    <w:rsid w:val="00B914B0"/>
    <w:pPr>
      <w:numPr>
        <w:numId w:val="2"/>
      </w:numPr>
      <w:ind w:left="454" w:hanging="454"/>
    </w:pPr>
  </w:style>
  <w:style w:type="paragraph" w:styleId="af">
    <w:name w:val="Revision"/>
    <w:hidden/>
    <w:uiPriority w:val="99"/>
    <w:semiHidden/>
    <w:rsid w:val="0006204E"/>
    <w:pPr>
      <w:spacing w:line="240" w:lineRule="auto"/>
    </w:pPr>
  </w:style>
  <w:style w:type="character" w:styleId="af0">
    <w:name w:val="Hyperlink"/>
    <w:basedOn w:val="a0"/>
    <w:uiPriority w:val="99"/>
    <w:unhideWhenUsed/>
    <w:rsid w:val="00C87FC7"/>
    <w:rPr>
      <w:color w:val="0563C1" w:themeColor="hyperlink"/>
      <w:u w:val="single"/>
    </w:rPr>
  </w:style>
  <w:style w:type="character" w:styleId="af1">
    <w:name w:val="Unresolved Mention"/>
    <w:basedOn w:val="a0"/>
    <w:uiPriority w:val="99"/>
    <w:semiHidden/>
    <w:unhideWhenUsed/>
    <w:rsid w:val="00C87FC7"/>
    <w:rPr>
      <w:color w:val="605E5C"/>
      <w:shd w:val="clear" w:color="auto" w:fill="E1DFDD"/>
    </w:rPr>
  </w:style>
  <w:style w:type="character" w:styleId="af2">
    <w:name w:val="FollowedHyperlink"/>
    <w:basedOn w:val="a0"/>
    <w:uiPriority w:val="99"/>
    <w:semiHidden/>
    <w:unhideWhenUsed/>
    <w:rsid w:val="00C87FC7"/>
    <w:rPr>
      <w:color w:val="954F72" w:themeColor="followedHyperlink"/>
      <w:u w:val="single"/>
    </w:rPr>
  </w:style>
  <w:style w:type="character" w:styleId="af3">
    <w:name w:val="annotation reference"/>
    <w:basedOn w:val="a0"/>
    <w:uiPriority w:val="5"/>
    <w:rsid w:val="004408EA"/>
    <w:rPr>
      <w:sz w:val="18"/>
      <w:szCs w:val="18"/>
    </w:rPr>
  </w:style>
  <w:style w:type="paragraph" w:styleId="af4">
    <w:name w:val="annotation text"/>
    <w:basedOn w:val="a"/>
    <w:link w:val="af5"/>
    <w:uiPriority w:val="5"/>
    <w:rsid w:val="004408EA"/>
    <w:pPr>
      <w:jc w:val="left"/>
    </w:pPr>
  </w:style>
  <w:style w:type="character" w:customStyle="1" w:styleId="af5">
    <w:name w:val="コメント文字列 (文字)"/>
    <w:basedOn w:val="a0"/>
    <w:link w:val="af4"/>
    <w:uiPriority w:val="5"/>
    <w:rsid w:val="004408EA"/>
  </w:style>
  <w:style w:type="paragraph" w:styleId="af6">
    <w:name w:val="annotation subject"/>
    <w:basedOn w:val="af4"/>
    <w:next w:val="af4"/>
    <w:link w:val="af7"/>
    <w:uiPriority w:val="5"/>
    <w:semiHidden/>
    <w:unhideWhenUsed/>
    <w:rsid w:val="004408EA"/>
    <w:rPr>
      <w:b/>
      <w:bCs/>
    </w:rPr>
  </w:style>
  <w:style w:type="character" w:customStyle="1" w:styleId="af7">
    <w:name w:val="コメント内容 (文字)"/>
    <w:basedOn w:val="af5"/>
    <w:link w:val="af6"/>
    <w:uiPriority w:val="5"/>
    <w:semiHidden/>
    <w:rsid w:val="00440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ani_t\AppData\Roaming\Microsoft\Templates\J-A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_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9525">
          <a:solidFill>
            <a:schemeClr val="tx1"/>
          </a:solidFill>
        </a:ln>
      </a:spPr>
      <a:bodyPr rtlCol="0" anchor="ctr"/>
      <a:lstStyle/>
      <a:style>
        <a:lnRef idx="2">
          <a:schemeClr val="dk1"/>
        </a:lnRef>
        <a:fillRef idx="1">
          <a:schemeClr val="lt1"/>
        </a:fillRef>
        <a:effectRef idx="0">
          <a:schemeClr val="dk1"/>
        </a:effectRef>
        <a:fontRef idx="minor">
          <a:schemeClr val="dk1"/>
        </a:fontRef>
      </a:style>
    </a:spDef>
    <a:lnDef>
      <a:spPr>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5281-2563-489A-AFC1-19AFA99C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J-A4</Template>
  <TotalTime>1</TotalTime>
  <Pages>3</Pages>
  <Words>231</Words>
  <Characters>1320</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2026-01-30T06:35:00Z</cp:lastPrinted>
  <dcterms:created xsi:type="dcterms:W3CDTF">2026-06-04T07:08:00Z</dcterms:created>
  <dcterms:modified xsi:type="dcterms:W3CDTF">2026-06-30T02:13:00Z</dcterms:modified>
</cp:coreProperties>
</file>