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24B98" w14:textId="77777777" w:rsidR="007C0372" w:rsidRPr="00EC644C" w:rsidRDefault="007C0372" w:rsidP="00EB4E81">
      <w:pPr>
        <w:jc w:val="center"/>
      </w:pPr>
      <w:r w:rsidRPr="00EC644C">
        <w:rPr>
          <w:rFonts w:hint="eastAsia"/>
        </w:rPr>
        <w:t>匿名組合契約書</w:t>
      </w:r>
    </w:p>
    <w:p w14:paraId="247AD053" w14:textId="77777777" w:rsidR="007C0372" w:rsidRPr="00EC644C" w:rsidRDefault="007C0372" w:rsidP="006B5A3C"/>
    <w:p w14:paraId="1696CC48" w14:textId="77777777" w:rsidR="007C0372" w:rsidRPr="00EC644C" w:rsidRDefault="007C0372" w:rsidP="006B5A3C">
      <w:r w:rsidRPr="00EC644C">
        <w:rPr>
          <w:rFonts w:hint="eastAsia"/>
        </w:rPr>
        <w:t xml:space="preserve">　以下に記載される匿名組合員（以下「本匿名組合員」という。）及び</w:t>
      </w:r>
      <w:r>
        <w:rPr>
          <w:rFonts w:ascii="ＭＳ 明朝" w:hint="eastAsia"/>
        </w:rPr>
        <w:t>●</w:t>
      </w:r>
      <w:r w:rsidRPr="00EC644C">
        <w:rPr>
          <w:rFonts w:hint="eastAsia"/>
        </w:rPr>
        <w:t>（</w:t>
      </w:r>
      <w:r w:rsidRPr="00EC644C">
        <w:t>以下</w:t>
      </w:r>
      <w:r w:rsidRPr="00EC644C">
        <w:rPr>
          <w:rFonts w:hint="eastAsia"/>
        </w:rPr>
        <w:t>「</w:t>
      </w:r>
      <w:r w:rsidRPr="00EC644C">
        <w:t>営業者</w:t>
      </w:r>
      <w:r w:rsidRPr="00EC644C">
        <w:rPr>
          <w:rFonts w:hint="eastAsia"/>
        </w:rPr>
        <w:t>」</w:t>
      </w:r>
      <w:r w:rsidRPr="00EC644C">
        <w:t>という。</w:t>
      </w:r>
      <w:r w:rsidRPr="00EC644C">
        <w:rPr>
          <w:rFonts w:hint="eastAsia"/>
        </w:rPr>
        <w:t>）</w:t>
      </w:r>
      <w:r w:rsidRPr="00EC644C">
        <w:t>は、</w:t>
      </w:r>
      <w:r>
        <w:rPr>
          <w:rFonts w:ascii="ＭＳ 明朝" w:hint="eastAsia"/>
        </w:rPr>
        <w:t>●</w:t>
      </w:r>
      <w:r w:rsidRPr="00EC644C">
        <w:t>年</w:t>
      </w:r>
      <w:r>
        <w:rPr>
          <w:rFonts w:ascii="ＭＳ 明朝" w:hint="eastAsia"/>
        </w:rPr>
        <w:t>●</w:t>
      </w:r>
      <w:r w:rsidRPr="00EC644C">
        <w:t>月</w:t>
      </w:r>
      <w:r>
        <w:rPr>
          <w:rFonts w:ascii="ＭＳ 明朝" w:hint="eastAsia"/>
        </w:rPr>
        <w:t>●</w:t>
      </w:r>
      <w:r w:rsidRPr="00EC644C">
        <w:t>日付で、以下のとおり匿名組合契約</w:t>
      </w:r>
      <w:r w:rsidRPr="00EC644C">
        <w:rPr>
          <w:rFonts w:hint="eastAsia"/>
        </w:rPr>
        <w:t>（</w:t>
      </w:r>
      <w:r w:rsidRPr="00EC644C">
        <w:t>以下</w:t>
      </w:r>
      <w:r w:rsidRPr="00EC644C">
        <w:rPr>
          <w:rFonts w:hint="eastAsia"/>
        </w:rPr>
        <w:t>「</w:t>
      </w:r>
      <w:r w:rsidRPr="00EC644C">
        <w:t>本匿名組合契約</w:t>
      </w:r>
      <w:r w:rsidRPr="00EC644C">
        <w:rPr>
          <w:rFonts w:hint="eastAsia"/>
        </w:rPr>
        <w:t>」</w:t>
      </w:r>
      <w:r w:rsidRPr="00EC644C">
        <w:t>という。</w:t>
      </w:r>
      <w:r w:rsidRPr="00EC644C">
        <w:rPr>
          <w:rFonts w:hint="eastAsia"/>
        </w:rPr>
        <w:t>）</w:t>
      </w:r>
      <w:r w:rsidRPr="00EC644C">
        <w:t>を締結する。</w:t>
      </w:r>
    </w:p>
    <w:p w14:paraId="3227AE9D" w14:textId="77777777" w:rsidR="007C0372" w:rsidRPr="00EC644C" w:rsidRDefault="007C0372" w:rsidP="006B5A3C"/>
    <w:p w14:paraId="37628950" w14:textId="77777777" w:rsidR="007C0372" w:rsidRPr="00EC644C" w:rsidRDefault="007C0372" w:rsidP="000155B6">
      <w:pPr>
        <w:pStyle w:val="20"/>
      </w:pPr>
      <w:r w:rsidRPr="00EC644C">
        <w:rPr>
          <w:rFonts w:hint="eastAsia"/>
        </w:rPr>
        <w:t>第</w:t>
      </w:r>
      <w:r w:rsidRPr="00EC644C">
        <w:t>1条</w:t>
      </w:r>
      <w:r w:rsidRPr="00EC644C">
        <w:tab/>
      </w:r>
      <w:r w:rsidRPr="00EC644C">
        <w:rPr>
          <w:rFonts w:hint="eastAsia"/>
        </w:rPr>
        <w:t>（</w:t>
      </w:r>
      <w:r w:rsidRPr="00EC644C">
        <w:t>本匿名組合</w:t>
      </w:r>
      <w:r>
        <w:rPr>
          <w:rFonts w:hint="eastAsia"/>
        </w:rPr>
        <w:t>契約</w:t>
      </w:r>
      <w:r w:rsidRPr="00EC644C">
        <w:t>の締結</w:t>
      </w:r>
      <w:r w:rsidRPr="00EC644C">
        <w:rPr>
          <w:rFonts w:hint="eastAsia"/>
        </w:rPr>
        <w:t>）</w:t>
      </w:r>
    </w:p>
    <w:p w14:paraId="5A3A9874" w14:textId="77777777" w:rsidR="007C0372" w:rsidRPr="00EC644C" w:rsidRDefault="007C0372" w:rsidP="002A472D">
      <w:pPr>
        <w:keepNext/>
      </w:pPr>
    </w:p>
    <w:p w14:paraId="14F7848B" w14:textId="77777777" w:rsidR="007C0372" w:rsidRPr="008A0207" w:rsidRDefault="007C0372" w:rsidP="006B5A3C">
      <w:r w:rsidRPr="00EC644C">
        <w:rPr>
          <w:rFonts w:hint="eastAsia"/>
        </w:rPr>
        <w:t xml:space="preserve">　本匿名組合員は、本匿名組合契約の定めに従い、</w:t>
      </w:r>
      <w:r w:rsidRPr="00FF7D61">
        <w:rPr>
          <w:rFonts w:hint="eastAsia"/>
        </w:rPr>
        <w:t>本営業（別に定める「匿名組合契約約款」（以下「本約款」という。）に定義する。）</w:t>
      </w:r>
      <w:r w:rsidRPr="00EC644C">
        <w:rPr>
          <w:rFonts w:hint="eastAsia"/>
        </w:rPr>
        <w:t>のために</w:t>
      </w:r>
      <w:r>
        <w:rPr>
          <w:rFonts w:hint="eastAsia"/>
        </w:rPr>
        <w:t>純投資目的で</w:t>
      </w:r>
      <w:r w:rsidRPr="00EC644C">
        <w:rPr>
          <w:rFonts w:hint="eastAsia"/>
        </w:rPr>
        <w:t>営業者に対する出資を行い、営業者は本営業から生ずる損益を本匿名組合員に分配するものとする。営業者及び本匿名組合員は、本匿名組合契約</w:t>
      </w:r>
      <w:r>
        <w:rPr>
          <w:rFonts w:hint="eastAsia"/>
        </w:rPr>
        <w:t>に基づく営業者及び本匿名組合員の間の関係</w:t>
      </w:r>
      <w:r w:rsidRPr="00EC644C">
        <w:rPr>
          <w:rFonts w:hint="eastAsia"/>
        </w:rPr>
        <w:t>が商法（明治</w:t>
      </w:r>
      <w:r w:rsidRPr="00EC644C">
        <w:t>32年法律第48号</w:t>
      </w:r>
      <w:r w:rsidRPr="00EC644C">
        <w:rPr>
          <w:rFonts w:hint="eastAsia"/>
        </w:rPr>
        <w:t>）</w:t>
      </w:r>
      <w:r w:rsidRPr="00EC644C">
        <w:t>第2編第4章に定める匿名組合に</w:t>
      </w:r>
      <w:r>
        <w:rPr>
          <w:rFonts w:hint="eastAsia"/>
        </w:rPr>
        <w:t>おける営業者と匿名組合員の関係に</w:t>
      </w:r>
      <w:r w:rsidRPr="00EC644C">
        <w:t>あたることを確認する。また、営業者及び本匿名組合員は、本匿名組合契約が商法上の匿名組合契約としての性格を失わないことを条件として、本匿名組合契約の条項が同法の任意規定に優先して適用されること</w:t>
      </w:r>
      <w:r w:rsidRPr="00EC644C">
        <w:rPr>
          <w:rFonts w:hint="eastAsia"/>
        </w:rPr>
        <w:t>に合意する。</w:t>
      </w:r>
    </w:p>
    <w:p w14:paraId="76A47945" w14:textId="77777777" w:rsidR="007C0372" w:rsidRPr="00EC644C" w:rsidRDefault="007C0372" w:rsidP="006B5A3C"/>
    <w:p w14:paraId="1ECD55C9" w14:textId="77777777" w:rsidR="007C0372" w:rsidRPr="00EC644C" w:rsidRDefault="007C0372" w:rsidP="000155B6">
      <w:pPr>
        <w:pStyle w:val="20"/>
      </w:pPr>
      <w:r w:rsidRPr="00EC644C">
        <w:rPr>
          <w:rFonts w:hint="eastAsia"/>
        </w:rPr>
        <w:t>第</w:t>
      </w:r>
      <w:r w:rsidRPr="00EC644C">
        <w:t>2条</w:t>
      </w:r>
      <w:r w:rsidRPr="00EC644C">
        <w:tab/>
      </w:r>
      <w:r w:rsidRPr="00EC644C">
        <w:rPr>
          <w:rFonts w:hint="eastAsia"/>
        </w:rPr>
        <w:t>（</w:t>
      </w:r>
      <w:r w:rsidRPr="00EC644C">
        <w:t>主要条件</w:t>
      </w:r>
      <w:r w:rsidRPr="00EC644C">
        <w:rPr>
          <w:rFonts w:hint="eastAsia"/>
        </w:rPr>
        <w:t>）</w:t>
      </w:r>
    </w:p>
    <w:p w14:paraId="4660D477" w14:textId="77777777" w:rsidR="007C0372" w:rsidRPr="00EC644C" w:rsidRDefault="007C0372" w:rsidP="002A472D">
      <w:pPr>
        <w:keepNext/>
      </w:pPr>
    </w:p>
    <w:p w14:paraId="0BC3A7E9" w14:textId="77777777" w:rsidR="007C0372" w:rsidRPr="00EC644C" w:rsidRDefault="007C0372" w:rsidP="006B5A3C">
      <w:r w:rsidRPr="00EC644C">
        <w:rPr>
          <w:rFonts w:hint="eastAsia"/>
        </w:rPr>
        <w:t xml:space="preserve">　</w:t>
      </w:r>
      <w:r>
        <w:rPr>
          <w:rFonts w:hint="eastAsia"/>
        </w:rPr>
        <w:t>本匿名組合契約に基づいて組成される匿名組合</w:t>
      </w:r>
      <w:r w:rsidRPr="00EC644C">
        <w:rPr>
          <w:rFonts w:hint="eastAsia"/>
        </w:rPr>
        <w:t>（以下「本匿名組合」という。）の主要な条件は、本匿名組合契約の別紙</w:t>
      </w:r>
      <w:r>
        <w:rPr>
          <w:rFonts w:hint="eastAsia"/>
        </w:rPr>
        <w:t>（主要条件）</w:t>
      </w:r>
      <w:r w:rsidRPr="00EC644C">
        <w:rPr>
          <w:rFonts w:hint="eastAsia"/>
        </w:rPr>
        <w:t>に定めるとおりとする。</w:t>
      </w:r>
    </w:p>
    <w:p w14:paraId="6C0D3E7A" w14:textId="77777777" w:rsidR="007C0372" w:rsidRPr="00EC644C" w:rsidRDefault="007C0372" w:rsidP="006B5A3C"/>
    <w:p w14:paraId="5322CE4C" w14:textId="77777777" w:rsidR="007C0372" w:rsidRPr="00EC644C" w:rsidRDefault="007C0372" w:rsidP="00B116D5">
      <w:pPr>
        <w:pStyle w:val="20"/>
      </w:pPr>
      <w:r w:rsidRPr="00EC644C">
        <w:rPr>
          <w:rFonts w:hint="eastAsia"/>
        </w:rPr>
        <w:t>第</w:t>
      </w:r>
      <w:r w:rsidRPr="00EC644C">
        <w:t>3条</w:t>
      </w:r>
      <w:r>
        <w:tab/>
      </w:r>
      <w:r w:rsidRPr="00EC644C">
        <w:rPr>
          <w:rFonts w:hint="eastAsia"/>
        </w:rPr>
        <w:t>（</w:t>
      </w:r>
      <w:r w:rsidRPr="00EC644C">
        <w:t>本匿名組合出資金の支払い</w:t>
      </w:r>
      <w:r w:rsidRPr="00EC644C">
        <w:rPr>
          <w:rFonts w:hint="eastAsia"/>
        </w:rPr>
        <w:t>）</w:t>
      </w:r>
    </w:p>
    <w:p w14:paraId="79511CBD" w14:textId="77777777" w:rsidR="007C0372" w:rsidRPr="00EC644C" w:rsidRDefault="007C0372" w:rsidP="002A472D">
      <w:pPr>
        <w:keepNext/>
      </w:pPr>
    </w:p>
    <w:p w14:paraId="37C8646A" w14:textId="77777777" w:rsidR="007C0372" w:rsidRPr="00EC644C" w:rsidRDefault="007C0372" w:rsidP="006B5A3C">
      <w:r w:rsidRPr="00EC644C">
        <w:rPr>
          <w:rFonts w:hint="eastAsia"/>
        </w:rPr>
        <w:t xml:space="preserve">　</w:t>
      </w:r>
      <w:r>
        <w:rPr>
          <w:rFonts w:hint="eastAsia"/>
        </w:rPr>
        <w:t>本匿名組合員が、</w:t>
      </w:r>
      <w:r w:rsidRPr="00EC644C">
        <w:rPr>
          <w:rFonts w:hint="eastAsia"/>
        </w:rPr>
        <w:t>本匿名組合</w:t>
      </w:r>
      <w:r>
        <w:rPr>
          <w:rFonts w:hint="eastAsia"/>
        </w:rPr>
        <w:t>契約に基づき出資を約束した</w:t>
      </w:r>
      <w:r w:rsidRPr="00EC644C">
        <w:rPr>
          <w:rFonts w:hint="eastAsia"/>
        </w:rPr>
        <w:t>出資金</w:t>
      </w:r>
      <w:r>
        <w:rPr>
          <w:rFonts w:hint="eastAsia"/>
        </w:rPr>
        <w:t>（以下「本匿名組合出資金」という。）</w:t>
      </w:r>
      <w:r w:rsidRPr="00EC644C">
        <w:rPr>
          <w:rFonts w:hint="eastAsia"/>
        </w:rPr>
        <w:t>は、</w:t>
      </w:r>
      <w:r w:rsidRPr="00C41A85">
        <w:rPr>
          <w:rFonts w:hint="eastAsia"/>
        </w:rPr>
        <w:t>私募取扱業者</w:t>
      </w:r>
      <w:r w:rsidRPr="00FF7D61">
        <w:rPr>
          <w:rFonts w:hint="eastAsia"/>
        </w:rPr>
        <w:t>（本約款に定義する。）</w:t>
      </w:r>
      <w:r w:rsidRPr="00EC644C">
        <w:rPr>
          <w:rFonts w:hint="eastAsia"/>
        </w:rPr>
        <w:t>が別途提供する支払いに係る通知に基づいて、支</w:t>
      </w:r>
      <w:r w:rsidRPr="00EC644C">
        <w:t>払われるものとする。</w:t>
      </w:r>
    </w:p>
    <w:p w14:paraId="1DC103C3" w14:textId="77777777" w:rsidR="007C0372" w:rsidRPr="00EC644C" w:rsidRDefault="007C0372" w:rsidP="006B5A3C"/>
    <w:p w14:paraId="10BA0DBC" w14:textId="77777777" w:rsidR="007C0372" w:rsidRPr="00EC644C" w:rsidRDefault="007C0372" w:rsidP="000155B6">
      <w:pPr>
        <w:pStyle w:val="20"/>
      </w:pPr>
      <w:r w:rsidRPr="00EC644C">
        <w:rPr>
          <w:rFonts w:hint="eastAsia"/>
        </w:rPr>
        <w:t>第</w:t>
      </w:r>
      <w:r w:rsidRPr="00EC644C">
        <w:t>4条</w:t>
      </w:r>
      <w:r w:rsidRPr="00EC644C">
        <w:tab/>
      </w:r>
      <w:r w:rsidRPr="00EC644C">
        <w:rPr>
          <w:rFonts w:hint="eastAsia"/>
        </w:rPr>
        <w:t>（</w:t>
      </w:r>
      <w:r w:rsidRPr="00EC644C">
        <w:t>契約</w:t>
      </w:r>
      <w:r>
        <w:rPr>
          <w:rFonts w:hint="eastAsia"/>
        </w:rPr>
        <w:t>締結</w:t>
      </w:r>
      <w:r w:rsidRPr="00EC644C">
        <w:t>前交付書面等の確認</w:t>
      </w:r>
      <w:r w:rsidRPr="00EC644C">
        <w:rPr>
          <w:rFonts w:hint="eastAsia"/>
        </w:rPr>
        <w:t>）</w:t>
      </w:r>
    </w:p>
    <w:p w14:paraId="4CAD9A1F" w14:textId="77777777" w:rsidR="007C0372" w:rsidRPr="00EC644C" w:rsidRDefault="007C0372" w:rsidP="002A472D">
      <w:pPr>
        <w:keepNext/>
      </w:pPr>
    </w:p>
    <w:p w14:paraId="3AFE7346" w14:textId="77777777" w:rsidR="007C0372" w:rsidRPr="00EC644C" w:rsidRDefault="007C0372" w:rsidP="00205C19">
      <w:r w:rsidRPr="00EC644C">
        <w:rPr>
          <w:rFonts w:hint="eastAsia"/>
        </w:rPr>
        <w:t xml:space="preserve">　本匿名組合員は、本匿名組合契約の締結にあたり金融商品取引法（昭和</w:t>
      </w:r>
      <w:r w:rsidRPr="00EC644C">
        <w:t>23年法律第25号</w:t>
      </w:r>
      <w:r w:rsidRPr="00EC644C">
        <w:rPr>
          <w:rFonts w:hint="eastAsia"/>
        </w:rPr>
        <w:t>）</w:t>
      </w:r>
      <w:r w:rsidRPr="00EC644C">
        <w:t>第37条の3</w:t>
      </w:r>
      <w:r>
        <w:rPr>
          <w:rFonts w:hint="eastAsia"/>
        </w:rPr>
        <w:t>第1項及び</w:t>
      </w:r>
      <w:r w:rsidRPr="00EC644C">
        <w:rPr>
          <w:rFonts w:hint="eastAsia"/>
        </w:rPr>
        <w:t>金融商品取引業等に関する内閣府令（平成</w:t>
      </w:r>
      <w:r w:rsidRPr="00EC644C">
        <w:t>19年内閣府令第52号</w:t>
      </w:r>
      <w:r w:rsidRPr="00EC644C">
        <w:rPr>
          <w:rFonts w:hint="eastAsia"/>
        </w:rPr>
        <w:t>）（</w:t>
      </w:r>
      <w:r w:rsidRPr="00EC644C">
        <w:t>以下</w:t>
      </w:r>
      <w:r w:rsidRPr="00EC644C">
        <w:rPr>
          <w:rFonts w:hint="eastAsia"/>
        </w:rPr>
        <w:t>「</w:t>
      </w:r>
      <w:r w:rsidRPr="00EC644C">
        <w:t>業府令</w:t>
      </w:r>
      <w:r w:rsidRPr="00EC644C">
        <w:rPr>
          <w:rFonts w:hint="eastAsia"/>
        </w:rPr>
        <w:t>」</w:t>
      </w:r>
      <w:r w:rsidRPr="00EC644C">
        <w:t>という。</w:t>
      </w:r>
      <w:r w:rsidRPr="00EC644C">
        <w:rPr>
          <w:rFonts w:hint="eastAsia"/>
        </w:rPr>
        <w:t>）</w:t>
      </w:r>
      <w:r>
        <w:rPr>
          <w:rFonts w:hint="eastAsia"/>
        </w:rPr>
        <w:t>第79条第1項第1号イ</w:t>
      </w:r>
      <w:r w:rsidRPr="00EC644C">
        <w:t>の規定により交付された</w:t>
      </w:r>
      <w:r w:rsidRPr="00EC644C">
        <w:rPr>
          <w:rFonts w:hint="eastAsia"/>
        </w:rPr>
        <w:t>「</w:t>
      </w:r>
      <w:r w:rsidRPr="00EC644C">
        <w:t>契約締結前交付書面</w:t>
      </w:r>
      <w:r w:rsidRPr="00EC644C">
        <w:rPr>
          <w:rFonts w:hint="eastAsia"/>
        </w:rPr>
        <w:t>」</w:t>
      </w:r>
      <w:r w:rsidRPr="00EC644C">
        <w:t>を受</w:t>
      </w:r>
      <w:r>
        <w:rPr>
          <w:rFonts w:hint="eastAsia"/>
        </w:rPr>
        <w:t>け</w:t>
      </w:r>
      <w:r w:rsidRPr="00EC644C">
        <w:t>取り、内容をよく理解したことを確認する。</w:t>
      </w:r>
    </w:p>
    <w:p w14:paraId="4E99205E" w14:textId="77777777" w:rsidR="007C0372" w:rsidRPr="00EC644C" w:rsidRDefault="007C0372" w:rsidP="000155B6">
      <w:pPr>
        <w:ind w:left="907"/>
      </w:pPr>
    </w:p>
    <w:p w14:paraId="637B8B1E" w14:textId="77777777" w:rsidR="007C0372" w:rsidRPr="00EC644C" w:rsidRDefault="007C0372" w:rsidP="000155B6">
      <w:pPr>
        <w:pStyle w:val="20"/>
      </w:pPr>
      <w:r w:rsidRPr="00EC644C">
        <w:rPr>
          <w:rFonts w:hint="eastAsia"/>
        </w:rPr>
        <w:lastRenderedPageBreak/>
        <w:t>第</w:t>
      </w:r>
      <w:r w:rsidRPr="00EC644C">
        <w:t>5条</w:t>
      </w:r>
      <w:r w:rsidRPr="00EC644C">
        <w:tab/>
      </w:r>
      <w:r w:rsidRPr="00EC644C">
        <w:rPr>
          <w:rFonts w:hint="eastAsia"/>
        </w:rPr>
        <w:t>（</w:t>
      </w:r>
      <w:r w:rsidRPr="00EC644C">
        <w:t>本約款の適用</w:t>
      </w:r>
      <w:r w:rsidRPr="00EC644C">
        <w:rPr>
          <w:rFonts w:hint="eastAsia"/>
        </w:rPr>
        <w:t>）</w:t>
      </w:r>
    </w:p>
    <w:p w14:paraId="1594D6FE" w14:textId="77777777" w:rsidR="007C0372" w:rsidRPr="00EC644C" w:rsidRDefault="007C0372" w:rsidP="002A472D">
      <w:pPr>
        <w:keepNext/>
      </w:pPr>
    </w:p>
    <w:p w14:paraId="0A0880A1" w14:textId="77777777" w:rsidR="007C0372" w:rsidRPr="00EC644C" w:rsidRDefault="007C0372" w:rsidP="00160B52">
      <w:r w:rsidRPr="00EC644C">
        <w:rPr>
          <w:rFonts w:hint="eastAsia"/>
        </w:rPr>
        <w:t xml:space="preserve">　本匿名組合契約のその他の条項については、本約款の規定に従うものとする。</w:t>
      </w:r>
      <w:r w:rsidRPr="00EC644C">
        <w:br w:type="page"/>
      </w:r>
    </w:p>
    <w:p w14:paraId="033B565E" w14:textId="77777777" w:rsidR="007C0372" w:rsidRPr="00EC644C" w:rsidRDefault="007C0372" w:rsidP="00B571B7">
      <w:pPr>
        <w:keepNext/>
        <w:keepLines/>
      </w:pPr>
      <w:r w:rsidRPr="00EC644C">
        <w:rPr>
          <w:rFonts w:hint="eastAsia"/>
        </w:rPr>
        <w:lastRenderedPageBreak/>
        <w:t xml:space="preserve">　以上の証として、本</w:t>
      </w:r>
      <w:r>
        <w:rPr>
          <w:rFonts w:hint="eastAsia"/>
        </w:rPr>
        <w:t>匿名組合</w:t>
      </w:r>
      <w:r w:rsidRPr="00EC644C">
        <w:rPr>
          <w:rFonts w:hint="eastAsia"/>
        </w:rPr>
        <w:t>契約</w:t>
      </w:r>
      <w:r>
        <w:rPr>
          <w:rFonts w:hint="eastAsia"/>
        </w:rPr>
        <w:t>書</w:t>
      </w:r>
      <w:r w:rsidRPr="009103EC">
        <w:rPr>
          <w:rFonts w:hint="eastAsia"/>
        </w:rPr>
        <w:t>原本</w:t>
      </w:r>
      <w:r w:rsidRPr="009103EC">
        <w:t>2通を作成し、本匿名組合員</w:t>
      </w:r>
      <w:r>
        <w:rPr>
          <w:rFonts w:hint="eastAsia"/>
        </w:rPr>
        <w:t>及び</w:t>
      </w:r>
      <w:r w:rsidRPr="009103EC">
        <w:t>営業者が、これに記名押印の上、各1通を保有する</w:t>
      </w:r>
      <w:r w:rsidRPr="00EC644C">
        <w:rPr>
          <w:rFonts w:hint="eastAsia"/>
        </w:rPr>
        <w:t>。</w:t>
      </w:r>
      <w:r>
        <w:rPr>
          <w:rFonts w:hint="eastAsia"/>
        </w:rPr>
        <w:t>/</w:t>
      </w:r>
      <w:r w:rsidRPr="00D8618B">
        <w:rPr>
          <w:rFonts w:hint="eastAsia"/>
        </w:rPr>
        <w:t>以上の証として、本匿名組合契約書の電磁的記録を作成し、本匿名組合員及び営業者が電子署名の上、その電磁的記録を</w:t>
      </w:r>
      <w:r>
        <w:rPr>
          <w:rFonts w:hint="eastAsia"/>
        </w:rPr>
        <w:t>それぞれ</w:t>
      </w:r>
      <w:r w:rsidRPr="00D8618B">
        <w:rPr>
          <w:rFonts w:hint="eastAsia"/>
        </w:rPr>
        <w:t>保管する。</w:t>
      </w:r>
    </w:p>
    <w:p w14:paraId="166CF844" w14:textId="77777777" w:rsidR="007C0372" w:rsidRPr="00EC644C" w:rsidRDefault="007C0372" w:rsidP="00B571B7">
      <w:pPr>
        <w:keepNext/>
      </w:pPr>
    </w:p>
    <w:p w14:paraId="6D7D114F" w14:textId="77777777" w:rsidR="007C0372" w:rsidRPr="00EC644C" w:rsidRDefault="007C0372" w:rsidP="00B571B7">
      <w:pPr>
        <w:keepNext/>
      </w:pPr>
    </w:p>
    <w:p w14:paraId="720DF4EA" w14:textId="77777777" w:rsidR="007C0372" w:rsidRPr="00EC644C" w:rsidRDefault="007C0372" w:rsidP="00B571B7">
      <w:pPr>
        <w:keepNext/>
        <w:rPr>
          <w:lang w:eastAsia="zh-TW"/>
        </w:rPr>
      </w:pPr>
      <w:r w:rsidRPr="00EC644C">
        <w:rPr>
          <w:rFonts w:hint="eastAsia"/>
          <w:lang w:eastAsia="zh-TW"/>
        </w:rPr>
        <w:t>（本匿名組合員）</w:t>
      </w:r>
    </w:p>
    <w:p w14:paraId="1C79A088" w14:textId="77777777" w:rsidR="007C0372" w:rsidRPr="00EC644C" w:rsidRDefault="007C0372" w:rsidP="00B571B7">
      <w:pPr>
        <w:keepNext/>
        <w:rPr>
          <w:lang w:eastAsia="zh-TW"/>
        </w:rPr>
      </w:pPr>
      <w:r>
        <w:rPr>
          <w:rFonts w:hint="eastAsia"/>
          <w:lang w:eastAsia="zh-TW"/>
        </w:rPr>
        <w:t>[住所]</w:t>
      </w:r>
    </w:p>
    <w:p w14:paraId="01104E10" w14:textId="77777777" w:rsidR="007C0372" w:rsidRPr="00EC644C" w:rsidRDefault="007C0372" w:rsidP="00B571B7">
      <w:pPr>
        <w:keepNext/>
        <w:rPr>
          <w:lang w:eastAsia="zh-TW"/>
        </w:rPr>
      </w:pPr>
      <w:r>
        <w:rPr>
          <w:rFonts w:hint="eastAsia"/>
          <w:lang w:eastAsia="zh-TW"/>
        </w:rPr>
        <w:t>[氏名]</w:t>
      </w:r>
    </w:p>
    <w:p w14:paraId="698F6851" w14:textId="77777777" w:rsidR="007C0372" w:rsidRPr="00EC644C" w:rsidRDefault="007C0372" w:rsidP="00B571B7">
      <w:pPr>
        <w:keepNext/>
        <w:rPr>
          <w:lang w:eastAsia="zh-TW"/>
        </w:rPr>
      </w:pPr>
    </w:p>
    <w:p w14:paraId="3DA1E795" w14:textId="77777777" w:rsidR="007C0372" w:rsidRPr="00EC644C" w:rsidRDefault="007C0372" w:rsidP="00B571B7">
      <w:pPr>
        <w:keepNext/>
        <w:rPr>
          <w:lang w:eastAsia="zh-TW"/>
        </w:rPr>
      </w:pPr>
    </w:p>
    <w:p w14:paraId="073E239D" w14:textId="77777777" w:rsidR="007C0372" w:rsidRPr="00EC644C" w:rsidRDefault="007C0372" w:rsidP="00B571B7">
      <w:pPr>
        <w:keepNext/>
        <w:rPr>
          <w:lang w:eastAsia="zh-TW"/>
        </w:rPr>
      </w:pPr>
    </w:p>
    <w:p w14:paraId="75E8E166" w14:textId="77777777" w:rsidR="007C0372" w:rsidRPr="00EC644C" w:rsidRDefault="007C0372" w:rsidP="00B571B7">
      <w:pPr>
        <w:keepNext/>
        <w:rPr>
          <w:lang w:eastAsia="zh-TW"/>
        </w:rPr>
      </w:pPr>
      <w:r w:rsidRPr="00EC644C">
        <w:rPr>
          <w:rFonts w:hint="eastAsia"/>
          <w:lang w:eastAsia="zh-TW"/>
        </w:rPr>
        <w:t>（営業者）</w:t>
      </w:r>
    </w:p>
    <w:p w14:paraId="021BFC12" w14:textId="77777777" w:rsidR="007C0372" w:rsidRPr="00EC644C" w:rsidRDefault="007C0372" w:rsidP="00B571B7">
      <w:pPr>
        <w:keepNext/>
        <w:rPr>
          <w:lang w:eastAsia="zh-TW"/>
        </w:rPr>
      </w:pPr>
      <w:r>
        <w:rPr>
          <w:rFonts w:hint="eastAsia"/>
          <w:lang w:eastAsia="zh-TW"/>
        </w:rPr>
        <w:t>[住所]</w:t>
      </w:r>
    </w:p>
    <w:p w14:paraId="06A1F551" w14:textId="77777777" w:rsidR="007C0372" w:rsidRPr="00EC644C" w:rsidRDefault="007C0372" w:rsidP="00B571B7">
      <w:pPr>
        <w:keepNext/>
        <w:rPr>
          <w:lang w:eastAsia="zh-TW"/>
        </w:rPr>
      </w:pPr>
      <w:r>
        <w:rPr>
          <w:rFonts w:hint="eastAsia"/>
          <w:lang w:eastAsia="zh-TW"/>
        </w:rPr>
        <w:t>[名称]</w:t>
      </w:r>
    </w:p>
    <w:p w14:paraId="0E4CCF71" w14:textId="08CB54C3" w:rsidR="007C0372" w:rsidRPr="00EC644C" w:rsidRDefault="007C0372" w:rsidP="00B571B7">
      <w:pPr>
        <w:keepNext/>
      </w:pPr>
      <w:r>
        <w:rPr>
          <w:rFonts w:hint="eastAsia"/>
          <w:lang w:eastAsia="zh-TW"/>
        </w:rPr>
        <w:t>[</w:t>
      </w:r>
      <w:r w:rsidRPr="00EC644C">
        <w:rPr>
          <w:rFonts w:hint="eastAsia"/>
          <w:lang w:eastAsia="zh-TW"/>
        </w:rPr>
        <w:t>代表</w:t>
      </w:r>
      <w:r>
        <w:rPr>
          <w:rFonts w:hint="eastAsia"/>
          <w:lang w:eastAsia="zh-TW"/>
        </w:rPr>
        <w:t>者]</w:t>
      </w:r>
    </w:p>
    <w:p w14:paraId="33BED033" w14:textId="77777777" w:rsidR="007C0372" w:rsidRPr="00EC644C" w:rsidRDefault="007C0372" w:rsidP="00160B52">
      <w:pPr>
        <w:rPr>
          <w:lang w:eastAsia="zh-TW"/>
        </w:rPr>
      </w:pPr>
    </w:p>
    <w:p w14:paraId="3A45FAEC" w14:textId="77777777" w:rsidR="007C0372" w:rsidRPr="00EC644C" w:rsidRDefault="007C0372" w:rsidP="00160B52">
      <w:pPr>
        <w:rPr>
          <w:lang w:eastAsia="zh-TW"/>
        </w:rPr>
      </w:pPr>
      <w:r w:rsidRPr="00EC644C">
        <w:rPr>
          <w:lang w:eastAsia="zh-TW"/>
        </w:rPr>
        <w:br w:type="page"/>
      </w:r>
    </w:p>
    <w:p w14:paraId="29B80F62" w14:textId="77777777" w:rsidR="007C0372" w:rsidRDefault="007C0372" w:rsidP="0006672E">
      <w:pPr>
        <w:outlineLvl w:val="0"/>
        <w:rPr>
          <w:lang w:eastAsia="zh-TW"/>
        </w:rPr>
      </w:pPr>
      <w:r w:rsidRPr="00EC644C">
        <w:rPr>
          <w:rFonts w:hint="eastAsia"/>
          <w:lang w:eastAsia="zh-TW"/>
        </w:rPr>
        <w:lastRenderedPageBreak/>
        <w:t>別紙（主要条件）</w:t>
      </w:r>
    </w:p>
    <w:p w14:paraId="1532E418" w14:textId="77777777" w:rsidR="007C0372" w:rsidRPr="00EC644C" w:rsidRDefault="007C0372" w:rsidP="00F100B5">
      <w:pPr>
        <w:rPr>
          <w:lang w:eastAsia="zh-TW"/>
        </w:rPr>
      </w:pPr>
    </w:p>
    <w:p w14:paraId="5C6516C1" w14:textId="77777777" w:rsidR="007C0372" w:rsidRPr="009C0061" w:rsidRDefault="007C0372" w:rsidP="00160B52">
      <w:r w:rsidRPr="009C0061">
        <w:rPr>
          <w:rFonts w:hint="eastAsia"/>
          <w:lang w:eastAsia="zh-TW"/>
        </w:rPr>
        <w:t xml:space="preserve">　</w:t>
      </w:r>
      <w:r w:rsidRPr="009C0061">
        <w:rPr>
          <w:rFonts w:hint="eastAsia"/>
        </w:rPr>
        <w:t>本匿名組合の主要な条件は以下のとおりとする。</w:t>
      </w:r>
    </w:p>
    <w:tbl>
      <w:tblPr>
        <w:tblStyle w:val="a5"/>
        <w:tblW w:w="0" w:type="auto"/>
        <w:jc w:val="center"/>
        <w:tblLook w:val="04A0" w:firstRow="1" w:lastRow="0" w:firstColumn="1" w:lastColumn="0" w:noHBand="0" w:noVBand="1"/>
      </w:tblPr>
      <w:tblGrid>
        <w:gridCol w:w="2689"/>
        <w:gridCol w:w="5805"/>
      </w:tblGrid>
      <w:tr w:rsidR="007C0372" w:rsidRPr="009C0061" w14:paraId="66F47307" w14:textId="77777777" w:rsidTr="004D42F8">
        <w:trPr>
          <w:tblHeader/>
          <w:jc w:val="center"/>
        </w:trPr>
        <w:tc>
          <w:tcPr>
            <w:tcW w:w="2689" w:type="dxa"/>
            <w:shd w:val="pct20" w:color="auto" w:fill="auto"/>
            <w:vAlign w:val="center"/>
          </w:tcPr>
          <w:p w14:paraId="2D26C022" w14:textId="77777777" w:rsidR="007C0372" w:rsidRPr="00F958CC" w:rsidRDefault="007C0372" w:rsidP="00F64738">
            <w:pPr>
              <w:pStyle w:val="aa"/>
              <w:jc w:val="center"/>
              <w:rPr>
                <w:sz w:val="21"/>
              </w:rPr>
            </w:pPr>
            <w:r w:rsidRPr="00F958CC">
              <w:rPr>
                <w:rFonts w:hint="eastAsia"/>
                <w:sz w:val="21"/>
              </w:rPr>
              <w:t>主要条件</w:t>
            </w:r>
          </w:p>
        </w:tc>
        <w:tc>
          <w:tcPr>
            <w:tcW w:w="5805" w:type="dxa"/>
            <w:shd w:val="pct20" w:color="auto" w:fill="auto"/>
            <w:vAlign w:val="center"/>
          </w:tcPr>
          <w:p w14:paraId="42A59FE9" w14:textId="77777777" w:rsidR="007C0372" w:rsidRPr="00F958CC" w:rsidRDefault="007C0372" w:rsidP="00F64738">
            <w:pPr>
              <w:pStyle w:val="aa"/>
              <w:jc w:val="center"/>
              <w:rPr>
                <w:sz w:val="21"/>
              </w:rPr>
            </w:pPr>
            <w:r w:rsidRPr="00F958CC">
              <w:rPr>
                <w:sz w:val="21"/>
              </w:rPr>
              <w:t>内容</w:t>
            </w:r>
          </w:p>
        </w:tc>
      </w:tr>
      <w:tr w:rsidR="007C0372" w:rsidRPr="009C0061" w14:paraId="599F39AA" w14:textId="77777777" w:rsidTr="004D42F8">
        <w:trPr>
          <w:jc w:val="center"/>
        </w:trPr>
        <w:tc>
          <w:tcPr>
            <w:tcW w:w="2689" w:type="dxa"/>
            <w:vAlign w:val="center"/>
          </w:tcPr>
          <w:p w14:paraId="4AEDB506" w14:textId="77777777" w:rsidR="007C0372" w:rsidRPr="00F958CC" w:rsidRDefault="007C0372" w:rsidP="00F64738">
            <w:pPr>
              <w:pStyle w:val="aa"/>
              <w:rPr>
                <w:sz w:val="21"/>
              </w:rPr>
            </w:pPr>
            <w:r w:rsidRPr="00F958CC">
              <w:rPr>
                <w:rFonts w:hint="eastAsia"/>
                <w:sz w:val="21"/>
              </w:rPr>
              <w:t>匿名組合（ファンド）名</w:t>
            </w:r>
          </w:p>
        </w:tc>
        <w:tc>
          <w:tcPr>
            <w:tcW w:w="5805" w:type="dxa"/>
            <w:vAlign w:val="center"/>
          </w:tcPr>
          <w:p w14:paraId="1C468D16" w14:textId="77777777" w:rsidR="007C0372" w:rsidRPr="00F958CC" w:rsidRDefault="007C0372" w:rsidP="00F64738">
            <w:pPr>
              <w:pStyle w:val="aa"/>
              <w:rPr>
                <w:sz w:val="21"/>
              </w:rPr>
            </w:pPr>
            <w:r w:rsidRPr="00F958CC">
              <w:rPr>
                <w:rFonts w:hint="eastAsia"/>
                <w:sz w:val="21"/>
              </w:rPr>
              <w:t>●</w:t>
            </w:r>
            <w:r w:rsidRPr="00F958CC">
              <w:rPr>
                <w:sz w:val="21"/>
              </w:rPr>
              <w:t>匿名組合</w:t>
            </w:r>
          </w:p>
        </w:tc>
      </w:tr>
      <w:tr w:rsidR="007C0372" w:rsidRPr="009C0061" w14:paraId="5A141930" w14:textId="77777777" w:rsidTr="004D42F8">
        <w:trPr>
          <w:jc w:val="center"/>
        </w:trPr>
        <w:tc>
          <w:tcPr>
            <w:tcW w:w="2689" w:type="dxa"/>
            <w:vAlign w:val="center"/>
          </w:tcPr>
          <w:p w14:paraId="4C742332" w14:textId="77777777" w:rsidR="007C0372" w:rsidRPr="003216CD" w:rsidRDefault="007C0372" w:rsidP="00F64738">
            <w:pPr>
              <w:pStyle w:val="aa"/>
              <w:rPr>
                <w:sz w:val="21"/>
              </w:rPr>
            </w:pPr>
            <w:r w:rsidRPr="003216CD">
              <w:rPr>
                <w:rFonts w:hint="eastAsia"/>
                <w:sz w:val="21"/>
              </w:rPr>
              <w:t>募集期間</w:t>
            </w:r>
          </w:p>
        </w:tc>
        <w:tc>
          <w:tcPr>
            <w:tcW w:w="5805" w:type="dxa"/>
            <w:vAlign w:val="center"/>
          </w:tcPr>
          <w:p w14:paraId="1E771958" w14:textId="77777777" w:rsidR="007C0372" w:rsidRPr="003216CD" w:rsidRDefault="007C0372" w:rsidP="00F64738">
            <w:pPr>
              <w:pStyle w:val="aa"/>
              <w:rPr>
                <w:sz w:val="21"/>
              </w:rPr>
            </w:pPr>
            <w:r>
              <w:rPr>
                <w:rFonts w:hint="eastAsia"/>
                <w:sz w:val="21"/>
              </w:rPr>
              <w:t>●年</w:t>
            </w:r>
            <w:r w:rsidRPr="00FE1D05">
              <w:rPr>
                <w:rFonts w:hint="eastAsia"/>
                <w:sz w:val="21"/>
              </w:rPr>
              <w:t>●</w:t>
            </w:r>
            <w:r w:rsidRPr="00FE1D05">
              <w:rPr>
                <w:sz w:val="21"/>
              </w:rPr>
              <w:t>月</w:t>
            </w:r>
            <w:r w:rsidRPr="00FE1D05">
              <w:rPr>
                <w:rFonts w:hint="eastAsia"/>
                <w:sz w:val="21"/>
              </w:rPr>
              <w:t>●</w:t>
            </w:r>
            <w:r w:rsidRPr="00FE1D05">
              <w:rPr>
                <w:sz w:val="21"/>
              </w:rPr>
              <w:t>日から</w:t>
            </w:r>
            <w:r>
              <w:rPr>
                <w:rFonts w:hint="eastAsia"/>
                <w:sz w:val="21"/>
              </w:rPr>
              <w:t>●年</w:t>
            </w:r>
            <w:r w:rsidRPr="00FE1D05">
              <w:rPr>
                <w:rFonts w:hint="eastAsia"/>
                <w:sz w:val="21"/>
              </w:rPr>
              <w:t>●</w:t>
            </w:r>
            <w:r w:rsidRPr="00FE1D05">
              <w:rPr>
                <w:sz w:val="21"/>
              </w:rPr>
              <w:t>月</w:t>
            </w:r>
            <w:r w:rsidRPr="00FE1D05">
              <w:rPr>
                <w:rFonts w:hint="eastAsia"/>
                <w:sz w:val="21"/>
              </w:rPr>
              <w:t>●</w:t>
            </w:r>
            <w:r w:rsidRPr="00FE1D05">
              <w:rPr>
                <w:sz w:val="21"/>
              </w:rPr>
              <w:t>日まで</w:t>
            </w:r>
          </w:p>
        </w:tc>
      </w:tr>
      <w:tr w:rsidR="007C0372" w:rsidRPr="009C0061" w14:paraId="71E50E6F" w14:textId="77777777" w:rsidTr="004D42F8">
        <w:trPr>
          <w:jc w:val="center"/>
        </w:trPr>
        <w:tc>
          <w:tcPr>
            <w:tcW w:w="2689" w:type="dxa"/>
            <w:vAlign w:val="center"/>
          </w:tcPr>
          <w:p w14:paraId="50172692" w14:textId="77777777" w:rsidR="007C0372" w:rsidRPr="003216CD" w:rsidRDefault="007C0372" w:rsidP="00F64738">
            <w:pPr>
              <w:pStyle w:val="aa"/>
              <w:rPr>
                <w:sz w:val="21"/>
              </w:rPr>
            </w:pPr>
            <w:r w:rsidRPr="008F2D11">
              <w:rPr>
                <w:rFonts w:hint="eastAsia"/>
                <w:sz w:val="21"/>
              </w:rPr>
              <w:t>本件ファンド成立日</w:t>
            </w:r>
          </w:p>
        </w:tc>
        <w:tc>
          <w:tcPr>
            <w:tcW w:w="5805" w:type="dxa"/>
            <w:vAlign w:val="center"/>
          </w:tcPr>
          <w:p w14:paraId="232F8A9B" w14:textId="77777777" w:rsidR="007C0372" w:rsidRDefault="007C0372" w:rsidP="00F64738">
            <w:pPr>
              <w:pStyle w:val="aa"/>
              <w:rPr>
                <w:sz w:val="21"/>
              </w:rPr>
            </w:pPr>
            <w:r w:rsidRPr="00F958CC">
              <w:rPr>
                <w:rFonts w:hint="eastAsia"/>
                <w:sz w:val="21"/>
              </w:rPr>
              <w:t>●</w:t>
            </w:r>
            <w:r w:rsidRPr="00F958CC">
              <w:rPr>
                <w:sz w:val="21"/>
              </w:rPr>
              <w:t>年</w:t>
            </w:r>
            <w:r w:rsidRPr="00F958CC">
              <w:rPr>
                <w:rFonts w:hint="eastAsia"/>
                <w:sz w:val="21"/>
              </w:rPr>
              <w:t>●</w:t>
            </w:r>
            <w:r w:rsidRPr="00F958CC">
              <w:rPr>
                <w:sz w:val="21"/>
              </w:rPr>
              <w:t>月</w:t>
            </w:r>
            <w:r w:rsidRPr="00F958CC">
              <w:rPr>
                <w:rFonts w:hint="eastAsia"/>
                <w:sz w:val="21"/>
              </w:rPr>
              <w:t>●</w:t>
            </w:r>
            <w:r w:rsidRPr="00F958CC">
              <w:rPr>
                <w:sz w:val="21"/>
              </w:rPr>
              <w:t>日</w:t>
            </w:r>
          </w:p>
        </w:tc>
      </w:tr>
      <w:tr w:rsidR="007C0372" w:rsidRPr="009C0061" w14:paraId="3748EEF4" w14:textId="77777777" w:rsidTr="004D42F8">
        <w:trPr>
          <w:jc w:val="center"/>
        </w:trPr>
        <w:tc>
          <w:tcPr>
            <w:tcW w:w="2689" w:type="dxa"/>
            <w:vAlign w:val="center"/>
          </w:tcPr>
          <w:p w14:paraId="7B67A604" w14:textId="77777777" w:rsidR="007C0372" w:rsidRPr="00F958CC" w:rsidRDefault="007C0372" w:rsidP="00F64738">
            <w:pPr>
              <w:pStyle w:val="aa"/>
              <w:rPr>
                <w:sz w:val="21"/>
              </w:rPr>
            </w:pPr>
            <w:r>
              <w:rPr>
                <w:rFonts w:hint="eastAsia"/>
                <w:sz w:val="21"/>
              </w:rPr>
              <w:t>本</w:t>
            </w:r>
            <w:r w:rsidRPr="00F958CC">
              <w:rPr>
                <w:rFonts w:hint="eastAsia"/>
                <w:sz w:val="21"/>
              </w:rPr>
              <w:t>匿名組合契約締結</w:t>
            </w:r>
            <w:r>
              <w:rPr>
                <w:rFonts w:hint="eastAsia"/>
                <w:sz w:val="21"/>
              </w:rPr>
              <w:t>の</w:t>
            </w:r>
            <w:r w:rsidRPr="00F958CC">
              <w:rPr>
                <w:rFonts w:hint="eastAsia"/>
                <w:sz w:val="21"/>
              </w:rPr>
              <w:t>日</w:t>
            </w:r>
          </w:p>
        </w:tc>
        <w:tc>
          <w:tcPr>
            <w:tcW w:w="5805" w:type="dxa"/>
            <w:vAlign w:val="center"/>
          </w:tcPr>
          <w:p w14:paraId="5258E4A8" w14:textId="77777777" w:rsidR="007C0372" w:rsidRPr="00F958CC" w:rsidRDefault="007C0372" w:rsidP="00F64738">
            <w:pPr>
              <w:pStyle w:val="aa"/>
              <w:rPr>
                <w:sz w:val="21"/>
              </w:rPr>
            </w:pPr>
            <w:r w:rsidRPr="00F958CC">
              <w:rPr>
                <w:rFonts w:hint="eastAsia"/>
                <w:sz w:val="21"/>
              </w:rPr>
              <w:t>●</w:t>
            </w:r>
            <w:r w:rsidRPr="00F958CC">
              <w:rPr>
                <w:sz w:val="21"/>
              </w:rPr>
              <w:t>年</w:t>
            </w:r>
            <w:r w:rsidRPr="00F958CC">
              <w:rPr>
                <w:rFonts w:hint="eastAsia"/>
                <w:sz w:val="21"/>
              </w:rPr>
              <w:t>●</w:t>
            </w:r>
            <w:r w:rsidRPr="00F958CC">
              <w:rPr>
                <w:sz w:val="21"/>
              </w:rPr>
              <w:t>月</w:t>
            </w:r>
            <w:r w:rsidRPr="00F958CC">
              <w:rPr>
                <w:rFonts w:hint="eastAsia"/>
                <w:sz w:val="21"/>
              </w:rPr>
              <w:t>●</w:t>
            </w:r>
            <w:r w:rsidRPr="00F958CC">
              <w:rPr>
                <w:sz w:val="21"/>
              </w:rPr>
              <w:t>日</w:t>
            </w:r>
          </w:p>
        </w:tc>
      </w:tr>
      <w:tr w:rsidR="007C0372" w:rsidRPr="009C0061" w14:paraId="36A02EA6" w14:textId="77777777" w:rsidTr="004D42F8">
        <w:trPr>
          <w:jc w:val="center"/>
        </w:trPr>
        <w:tc>
          <w:tcPr>
            <w:tcW w:w="2689" w:type="dxa"/>
            <w:vAlign w:val="center"/>
          </w:tcPr>
          <w:p w14:paraId="0403CC07" w14:textId="77777777" w:rsidR="007C0372" w:rsidRPr="00F958CC" w:rsidRDefault="007C0372" w:rsidP="00F64738">
            <w:pPr>
              <w:pStyle w:val="aa"/>
              <w:rPr>
                <w:sz w:val="21"/>
              </w:rPr>
            </w:pPr>
            <w:r w:rsidRPr="00F958CC">
              <w:rPr>
                <w:rFonts w:hint="eastAsia"/>
                <w:sz w:val="21"/>
              </w:rPr>
              <w:t>本匿名組合員</w:t>
            </w:r>
          </w:p>
        </w:tc>
        <w:tc>
          <w:tcPr>
            <w:tcW w:w="5805" w:type="dxa"/>
            <w:vAlign w:val="center"/>
          </w:tcPr>
          <w:p w14:paraId="20B6E3AA" w14:textId="77777777" w:rsidR="007C0372" w:rsidRPr="00F958CC" w:rsidRDefault="007C0372" w:rsidP="00F64738">
            <w:pPr>
              <w:pStyle w:val="aa"/>
              <w:rPr>
                <w:sz w:val="21"/>
              </w:rPr>
            </w:pPr>
            <w:r w:rsidRPr="00F958CC">
              <w:rPr>
                <w:sz w:val="21"/>
              </w:rPr>
              <w:t>[住所]</w:t>
            </w:r>
          </w:p>
          <w:p w14:paraId="2348B04D" w14:textId="77777777" w:rsidR="007C0372" w:rsidRPr="00F958CC" w:rsidRDefault="007C0372" w:rsidP="00F64738">
            <w:pPr>
              <w:pStyle w:val="aa"/>
              <w:rPr>
                <w:sz w:val="21"/>
              </w:rPr>
            </w:pPr>
            <w:r w:rsidRPr="00F958CC">
              <w:rPr>
                <w:sz w:val="21"/>
              </w:rPr>
              <w:t>[氏名]</w:t>
            </w:r>
          </w:p>
        </w:tc>
      </w:tr>
      <w:tr w:rsidR="007C0372" w:rsidRPr="009C0061" w14:paraId="2E94AAF9" w14:textId="77777777" w:rsidTr="004D42F8">
        <w:trPr>
          <w:jc w:val="center"/>
        </w:trPr>
        <w:tc>
          <w:tcPr>
            <w:tcW w:w="2689" w:type="dxa"/>
            <w:vAlign w:val="center"/>
          </w:tcPr>
          <w:p w14:paraId="3A2A6461" w14:textId="77777777" w:rsidR="007C0372" w:rsidRPr="00F958CC" w:rsidRDefault="007C0372" w:rsidP="00F64738">
            <w:pPr>
              <w:pStyle w:val="aa"/>
              <w:rPr>
                <w:sz w:val="21"/>
              </w:rPr>
            </w:pPr>
            <w:r w:rsidRPr="00F958CC">
              <w:rPr>
                <w:rFonts w:hint="eastAsia"/>
                <w:sz w:val="21"/>
              </w:rPr>
              <w:t>営業者</w:t>
            </w:r>
          </w:p>
        </w:tc>
        <w:tc>
          <w:tcPr>
            <w:tcW w:w="5805" w:type="dxa"/>
            <w:vAlign w:val="center"/>
          </w:tcPr>
          <w:p w14:paraId="0759C16C" w14:textId="77777777" w:rsidR="007C0372" w:rsidRPr="00F958CC" w:rsidRDefault="007C0372" w:rsidP="00BD3944">
            <w:pPr>
              <w:pStyle w:val="aa"/>
              <w:rPr>
                <w:sz w:val="21"/>
              </w:rPr>
            </w:pPr>
            <w:r w:rsidRPr="00F958CC">
              <w:rPr>
                <w:sz w:val="21"/>
                <w:lang w:eastAsia="zh-CN"/>
              </w:rPr>
              <w:t>[住所]</w:t>
            </w:r>
          </w:p>
          <w:p w14:paraId="195DFA18" w14:textId="77777777" w:rsidR="007C0372" w:rsidRPr="00F958CC" w:rsidRDefault="007C0372" w:rsidP="00BD3944">
            <w:pPr>
              <w:pStyle w:val="aa"/>
              <w:rPr>
                <w:sz w:val="21"/>
              </w:rPr>
            </w:pPr>
            <w:r w:rsidRPr="00F958CC">
              <w:rPr>
                <w:sz w:val="21"/>
                <w:lang w:eastAsia="zh-CN"/>
              </w:rPr>
              <w:t>[名称]</w:t>
            </w:r>
          </w:p>
          <w:p w14:paraId="4550247D" w14:textId="77777777" w:rsidR="007C0372" w:rsidRPr="00F958CC" w:rsidRDefault="007C0372" w:rsidP="00F64738">
            <w:pPr>
              <w:pStyle w:val="aa"/>
              <w:rPr>
                <w:sz w:val="21"/>
              </w:rPr>
            </w:pPr>
            <w:r w:rsidRPr="00F958CC">
              <w:rPr>
                <w:sz w:val="21"/>
              </w:rPr>
              <w:t>[</w:t>
            </w:r>
            <w:r w:rsidRPr="00F958CC">
              <w:rPr>
                <w:rFonts w:hint="eastAsia"/>
                <w:sz w:val="21"/>
                <w:lang w:eastAsia="zh-CN"/>
              </w:rPr>
              <w:t>代表</w:t>
            </w:r>
            <w:r w:rsidRPr="00F958CC">
              <w:rPr>
                <w:rFonts w:hint="eastAsia"/>
                <w:sz w:val="21"/>
              </w:rPr>
              <w:t>者</w:t>
            </w:r>
            <w:r w:rsidRPr="00F958CC">
              <w:rPr>
                <w:sz w:val="21"/>
              </w:rPr>
              <w:t>]</w:t>
            </w:r>
            <w:r w:rsidRPr="00F958CC">
              <w:rPr>
                <w:rFonts w:hint="eastAsia"/>
                <w:sz w:val="21"/>
                <w:lang w:eastAsia="zh-CN"/>
              </w:rPr>
              <w:t>：●</w:t>
            </w:r>
          </w:p>
        </w:tc>
      </w:tr>
      <w:tr w:rsidR="007C0372" w:rsidRPr="009C0061" w14:paraId="7EF8D30B" w14:textId="77777777" w:rsidTr="004D42F8">
        <w:trPr>
          <w:jc w:val="center"/>
        </w:trPr>
        <w:tc>
          <w:tcPr>
            <w:tcW w:w="2689" w:type="dxa"/>
            <w:vAlign w:val="center"/>
          </w:tcPr>
          <w:p w14:paraId="186FEAF3" w14:textId="77777777" w:rsidR="007C0372" w:rsidRPr="00F958CC" w:rsidRDefault="007C0372" w:rsidP="00F64738">
            <w:pPr>
              <w:pStyle w:val="aa"/>
              <w:rPr>
                <w:sz w:val="21"/>
              </w:rPr>
            </w:pPr>
            <w:r w:rsidRPr="00F958CC">
              <w:rPr>
                <w:rFonts w:hint="eastAsia"/>
                <w:sz w:val="21"/>
              </w:rPr>
              <w:t>私募取扱業者</w:t>
            </w:r>
          </w:p>
        </w:tc>
        <w:tc>
          <w:tcPr>
            <w:tcW w:w="5805" w:type="dxa"/>
            <w:vAlign w:val="center"/>
          </w:tcPr>
          <w:p w14:paraId="1895339D" w14:textId="77777777" w:rsidR="007C0372" w:rsidRPr="00F958CC" w:rsidRDefault="007C0372" w:rsidP="00BD3944">
            <w:pPr>
              <w:pStyle w:val="aa"/>
              <w:rPr>
                <w:sz w:val="21"/>
                <w:lang w:eastAsia="zh-TW"/>
              </w:rPr>
            </w:pPr>
            <w:r w:rsidRPr="00F958CC">
              <w:rPr>
                <w:sz w:val="21"/>
                <w:lang w:eastAsia="zh-TW"/>
              </w:rPr>
              <w:t>[住所]</w:t>
            </w:r>
          </w:p>
          <w:p w14:paraId="2EE9BE84" w14:textId="77777777" w:rsidR="007C0372" w:rsidRPr="00F958CC" w:rsidRDefault="007C0372" w:rsidP="00BD3944">
            <w:pPr>
              <w:pStyle w:val="aa"/>
              <w:rPr>
                <w:sz w:val="21"/>
                <w:lang w:eastAsia="zh-TW"/>
              </w:rPr>
            </w:pPr>
            <w:r w:rsidRPr="00F958CC">
              <w:rPr>
                <w:sz w:val="21"/>
                <w:lang w:eastAsia="zh-TW"/>
              </w:rPr>
              <w:t>[名称]</w:t>
            </w:r>
          </w:p>
          <w:p w14:paraId="583E956F" w14:textId="77777777" w:rsidR="007C0372" w:rsidRPr="00F958CC" w:rsidRDefault="007C0372" w:rsidP="00F64738">
            <w:pPr>
              <w:pStyle w:val="aa"/>
              <w:rPr>
                <w:sz w:val="21"/>
                <w:lang w:eastAsia="zh-TW"/>
              </w:rPr>
            </w:pPr>
            <w:r w:rsidRPr="00F958CC">
              <w:rPr>
                <w:rFonts w:hint="eastAsia"/>
                <w:sz w:val="21"/>
                <w:lang w:eastAsia="zh-TW"/>
              </w:rPr>
              <w:t>金融商品取引業登録番号：関東財務局長（金商）第●</w:t>
            </w:r>
            <w:r w:rsidRPr="00F958CC">
              <w:rPr>
                <w:sz w:val="21"/>
                <w:lang w:eastAsia="zh-TW"/>
              </w:rPr>
              <w:t>号</w:t>
            </w:r>
          </w:p>
          <w:p w14:paraId="73F7A81A" w14:textId="77777777" w:rsidR="007C0372" w:rsidRPr="00F958CC" w:rsidRDefault="007C0372" w:rsidP="00F64738">
            <w:pPr>
              <w:pStyle w:val="aa"/>
              <w:rPr>
                <w:sz w:val="21"/>
              </w:rPr>
            </w:pPr>
            <w:r w:rsidRPr="00F958CC">
              <w:rPr>
                <w:sz w:val="21"/>
              </w:rPr>
              <w:t>代表取締役：</w:t>
            </w:r>
            <w:r w:rsidRPr="00F958CC">
              <w:rPr>
                <w:rFonts w:hint="eastAsia"/>
                <w:sz w:val="21"/>
              </w:rPr>
              <w:t>●</w:t>
            </w:r>
          </w:p>
        </w:tc>
      </w:tr>
      <w:tr w:rsidR="007C0372" w:rsidRPr="009C0061" w14:paraId="36F3FDA3" w14:textId="77777777" w:rsidTr="004D42F8">
        <w:trPr>
          <w:jc w:val="center"/>
        </w:trPr>
        <w:tc>
          <w:tcPr>
            <w:tcW w:w="2689" w:type="dxa"/>
            <w:vAlign w:val="center"/>
          </w:tcPr>
          <w:p w14:paraId="2AC558E4" w14:textId="77777777" w:rsidR="007C0372" w:rsidRPr="00F958CC" w:rsidRDefault="007C0372" w:rsidP="00F64738">
            <w:pPr>
              <w:pStyle w:val="aa"/>
              <w:rPr>
                <w:sz w:val="21"/>
              </w:rPr>
            </w:pPr>
            <w:r w:rsidRPr="00F958CC">
              <w:rPr>
                <w:rFonts w:hint="eastAsia"/>
                <w:sz w:val="21"/>
              </w:rPr>
              <w:t>運用会社</w:t>
            </w:r>
          </w:p>
        </w:tc>
        <w:tc>
          <w:tcPr>
            <w:tcW w:w="5805" w:type="dxa"/>
            <w:vAlign w:val="center"/>
          </w:tcPr>
          <w:p w14:paraId="6FEFDB19" w14:textId="77777777" w:rsidR="007C0372" w:rsidRPr="00F958CC" w:rsidRDefault="007C0372" w:rsidP="00BD3944">
            <w:pPr>
              <w:pStyle w:val="aa"/>
              <w:rPr>
                <w:sz w:val="21"/>
                <w:lang w:eastAsia="zh-TW"/>
              </w:rPr>
            </w:pPr>
            <w:r w:rsidRPr="00F958CC">
              <w:rPr>
                <w:sz w:val="21"/>
                <w:lang w:eastAsia="zh-TW"/>
              </w:rPr>
              <w:t>[住所]</w:t>
            </w:r>
          </w:p>
          <w:p w14:paraId="5FB537BB" w14:textId="77777777" w:rsidR="007C0372" w:rsidRPr="00F958CC" w:rsidRDefault="007C0372" w:rsidP="00BD3944">
            <w:pPr>
              <w:pStyle w:val="aa"/>
              <w:rPr>
                <w:sz w:val="21"/>
                <w:lang w:eastAsia="zh-TW"/>
              </w:rPr>
            </w:pPr>
            <w:r w:rsidRPr="00F958CC">
              <w:rPr>
                <w:sz w:val="21"/>
                <w:lang w:eastAsia="zh-TW"/>
              </w:rPr>
              <w:t>[名称]</w:t>
            </w:r>
          </w:p>
          <w:p w14:paraId="4627DF45" w14:textId="77777777" w:rsidR="007C0372" w:rsidRPr="00F958CC" w:rsidRDefault="007C0372" w:rsidP="00F64738">
            <w:pPr>
              <w:pStyle w:val="aa"/>
              <w:rPr>
                <w:sz w:val="21"/>
                <w:lang w:eastAsia="zh-TW"/>
              </w:rPr>
            </w:pPr>
            <w:r w:rsidRPr="00F958CC">
              <w:rPr>
                <w:rFonts w:hint="eastAsia"/>
                <w:sz w:val="21"/>
                <w:lang w:eastAsia="zh-TW"/>
              </w:rPr>
              <w:t>金融商品取引業登録番号：関東財務局長（金商）第●</w:t>
            </w:r>
            <w:r w:rsidRPr="00F958CC">
              <w:rPr>
                <w:sz w:val="21"/>
                <w:lang w:eastAsia="zh-TW"/>
              </w:rPr>
              <w:t>号</w:t>
            </w:r>
          </w:p>
          <w:p w14:paraId="02AD27D9" w14:textId="77777777" w:rsidR="007C0372" w:rsidRPr="00F958CC" w:rsidRDefault="007C0372" w:rsidP="00F64738">
            <w:pPr>
              <w:pStyle w:val="aa"/>
              <w:rPr>
                <w:sz w:val="21"/>
                <w:lang w:eastAsia="zh-TW"/>
              </w:rPr>
            </w:pPr>
            <w:r w:rsidRPr="00F958CC">
              <w:rPr>
                <w:sz w:val="21"/>
                <w:lang w:eastAsia="zh-TW"/>
              </w:rPr>
              <w:t>代表取締役：</w:t>
            </w:r>
            <w:r w:rsidRPr="00F958CC">
              <w:rPr>
                <w:rFonts w:hint="eastAsia"/>
                <w:sz w:val="21"/>
                <w:lang w:eastAsia="zh-TW"/>
              </w:rPr>
              <w:t>●</w:t>
            </w:r>
          </w:p>
          <w:p w14:paraId="47DE51C6" w14:textId="77777777" w:rsidR="007C0372" w:rsidRPr="00F958CC" w:rsidRDefault="007C0372" w:rsidP="00F64738">
            <w:pPr>
              <w:pStyle w:val="aa"/>
              <w:rPr>
                <w:sz w:val="21"/>
                <w:lang w:eastAsia="zh-TW"/>
              </w:rPr>
            </w:pPr>
            <w:r w:rsidRPr="00F958CC">
              <w:rPr>
                <w:rFonts w:hint="eastAsia"/>
                <w:sz w:val="21"/>
                <w:lang w:eastAsia="zh-TW"/>
              </w:rPr>
              <w:t>運用責任者：●</w:t>
            </w:r>
          </w:p>
        </w:tc>
      </w:tr>
      <w:tr w:rsidR="007C0372" w:rsidRPr="009C0061" w14:paraId="6FA44B48" w14:textId="77777777" w:rsidTr="004D42F8">
        <w:trPr>
          <w:jc w:val="center"/>
        </w:trPr>
        <w:tc>
          <w:tcPr>
            <w:tcW w:w="2689" w:type="dxa"/>
            <w:vAlign w:val="center"/>
          </w:tcPr>
          <w:p w14:paraId="4956257D" w14:textId="77777777" w:rsidR="007C0372" w:rsidRPr="00F958CC" w:rsidRDefault="007C0372" w:rsidP="00F64738">
            <w:pPr>
              <w:pStyle w:val="aa"/>
              <w:rPr>
                <w:sz w:val="21"/>
              </w:rPr>
            </w:pPr>
            <w:r w:rsidRPr="00F958CC">
              <w:rPr>
                <w:rFonts w:hint="eastAsia"/>
                <w:sz w:val="21"/>
              </w:rPr>
              <w:t>出資口数</w:t>
            </w:r>
          </w:p>
        </w:tc>
        <w:tc>
          <w:tcPr>
            <w:tcW w:w="5805" w:type="dxa"/>
            <w:vAlign w:val="center"/>
          </w:tcPr>
          <w:p w14:paraId="08E90CFF" w14:textId="77777777" w:rsidR="007C0372" w:rsidRPr="00F958CC" w:rsidRDefault="007C0372" w:rsidP="00F64738">
            <w:pPr>
              <w:pStyle w:val="aa"/>
              <w:rPr>
                <w:sz w:val="21"/>
                <w:lang w:eastAsia="zh-CN"/>
              </w:rPr>
            </w:pPr>
            <w:r w:rsidRPr="00F958CC">
              <w:rPr>
                <w:sz w:val="21"/>
              </w:rPr>
              <w:t>1口（一口</w:t>
            </w:r>
            <w:r w:rsidRPr="00F958CC">
              <w:rPr>
                <w:rFonts w:hint="eastAsia"/>
                <w:sz w:val="21"/>
              </w:rPr>
              <w:t>●</w:t>
            </w:r>
            <w:r w:rsidRPr="00F958CC">
              <w:rPr>
                <w:sz w:val="21"/>
              </w:rPr>
              <w:t>万円）</w:t>
            </w:r>
          </w:p>
        </w:tc>
      </w:tr>
      <w:tr w:rsidR="007C0372" w:rsidRPr="009C0061" w14:paraId="1F67ADBA" w14:textId="77777777" w:rsidTr="004D42F8">
        <w:trPr>
          <w:jc w:val="center"/>
        </w:trPr>
        <w:tc>
          <w:tcPr>
            <w:tcW w:w="2689" w:type="dxa"/>
            <w:vAlign w:val="center"/>
          </w:tcPr>
          <w:p w14:paraId="0CE8EF49" w14:textId="77777777" w:rsidR="007C0372" w:rsidRPr="00F958CC" w:rsidRDefault="007C0372" w:rsidP="00F64738">
            <w:pPr>
              <w:pStyle w:val="aa"/>
              <w:rPr>
                <w:sz w:val="21"/>
              </w:rPr>
            </w:pPr>
            <w:r w:rsidRPr="00F958CC">
              <w:rPr>
                <w:rFonts w:hint="eastAsia"/>
                <w:sz w:val="21"/>
              </w:rPr>
              <w:t>本匿名組合員出資金</w:t>
            </w:r>
          </w:p>
        </w:tc>
        <w:tc>
          <w:tcPr>
            <w:tcW w:w="5805" w:type="dxa"/>
            <w:vAlign w:val="center"/>
          </w:tcPr>
          <w:p w14:paraId="5F308D2C" w14:textId="77777777" w:rsidR="007C0372" w:rsidRPr="00F958CC" w:rsidRDefault="007C0372" w:rsidP="00F64738">
            <w:pPr>
              <w:pStyle w:val="aa"/>
              <w:rPr>
                <w:sz w:val="21"/>
              </w:rPr>
            </w:pPr>
            <w:r w:rsidRPr="00F958CC">
              <w:rPr>
                <w:rFonts w:hint="eastAsia"/>
                <w:sz w:val="21"/>
              </w:rPr>
              <w:t>●</w:t>
            </w:r>
            <w:r w:rsidRPr="00F958CC">
              <w:rPr>
                <w:sz w:val="21"/>
              </w:rPr>
              <w:t>円</w:t>
            </w:r>
          </w:p>
          <w:p w14:paraId="64A4C007" w14:textId="7B7F763B" w:rsidR="007C0372" w:rsidRPr="00F958CC" w:rsidRDefault="007C0372" w:rsidP="00F64738">
            <w:pPr>
              <w:pStyle w:val="aa"/>
              <w:rPr>
                <w:sz w:val="21"/>
              </w:rPr>
            </w:pPr>
            <w:r w:rsidRPr="00F958CC">
              <w:rPr>
                <w:rFonts w:hint="eastAsia"/>
                <w:sz w:val="21"/>
              </w:rPr>
              <w:t>（</w:t>
            </w:r>
            <w:r>
              <w:rPr>
                <w:rFonts w:hint="eastAsia"/>
                <w:sz w:val="21"/>
              </w:rPr>
              <w:t>販売手数料、営業者報酬、運用会社管理報酬及び成功報酬を含む。</w:t>
            </w:r>
            <w:r w:rsidRPr="00F958CC">
              <w:rPr>
                <w:rFonts w:hint="eastAsia"/>
                <w:sz w:val="21"/>
              </w:rPr>
              <w:t>）</w:t>
            </w:r>
          </w:p>
        </w:tc>
      </w:tr>
      <w:tr w:rsidR="007C0372" w:rsidRPr="009C0061" w14:paraId="6B2CBF62" w14:textId="77777777" w:rsidTr="004D42F8">
        <w:trPr>
          <w:jc w:val="center"/>
        </w:trPr>
        <w:tc>
          <w:tcPr>
            <w:tcW w:w="2689" w:type="dxa"/>
            <w:vAlign w:val="center"/>
          </w:tcPr>
          <w:p w14:paraId="67808299" w14:textId="77777777" w:rsidR="007C0372" w:rsidRPr="00F958CC" w:rsidRDefault="007C0372" w:rsidP="00F64738">
            <w:pPr>
              <w:pStyle w:val="aa"/>
              <w:rPr>
                <w:sz w:val="21"/>
              </w:rPr>
            </w:pPr>
            <w:r w:rsidRPr="00F958CC">
              <w:rPr>
                <w:rFonts w:hint="eastAsia"/>
                <w:sz w:val="21"/>
              </w:rPr>
              <w:t>契約期間</w:t>
            </w:r>
          </w:p>
        </w:tc>
        <w:tc>
          <w:tcPr>
            <w:tcW w:w="5805" w:type="dxa"/>
            <w:vAlign w:val="center"/>
          </w:tcPr>
          <w:p w14:paraId="481F131B" w14:textId="77777777" w:rsidR="007C0372" w:rsidRPr="00F958CC" w:rsidRDefault="007C0372" w:rsidP="00F64738">
            <w:pPr>
              <w:pStyle w:val="aa"/>
              <w:rPr>
                <w:sz w:val="21"/>
              </w:rPr>
            </w:pPr>
            <w:r w:rsidRPr="00F958CC">
              <w:rPr>
                <w:sz w:val="21"/>
              </w:rPr>
              <w:t>本匿名組合契約締結の日から</w:t>
            </w:r>
            <w:r w:rsidRPr="00F958CC">
              <w:rPr>
                <w:rFonts w:hint="eastAsia"/>
                <w:sz w:val="21"/>
              </w:rPr>
              <w:t>●</w:t>
            </w:r>
            <w:r w:rsidRPr="00F958CC">
              <w:rPr>
                <w:sz w:val="21"/>
              </w:rPr>
              <w:t>年</w:t>
            </w:r>
            <w:r w:rsidRPr="00F958CC">
              <w:rPr>
                <w:rFonts w:hint="eastAsia"/>
                <w:sz w:val="21"/>
              </w:rPr>
              <w:t>●</w:t>
            </w:r>
            <w:r w:rsidRPr="00F958CC">
              <w:rPr>
                <w:sz w:val="21"/>
              </w:rPr>
              <w:t>月</w:t>
            </w:r>
            <w:r w:rsidRPr="00F958CC">
              <w:rPr>
                <w:rFonts w:hint="eastAsia"/>
                <w:sz w:val="21"/>
              </w:rPr>
              <w:t>●</w:t>
            </w:r>
            <w:r w:rsidRPr="00F958CC">
              <w:rPr>
                <w:sz w:val="21"/>
              </w:rPr>
              <w:t>日まで</w:t>
            </w:r>
          </w:p>
        </w:tc>
      </w:tr>
      <w:tr w:rsidR="007C0372" w:rsidRPr="009C0061" w14:paraId="1B0056D3" w14:textId="77777777" w:rsidTr="004D42F8">
        <w:trPr>
          <w:jc w:val="center"/>
        </w:trPr>
        <w:tc>
          <w:tcPr>
            <w:tcW w:w="2689" w:type="dxa"/>
            <w:vAlign w:val="center"/>
          </w:tcPr>
          <w:p w14:paraId="2EB704DE" w14:textId="77777777" w:rsidR="007C0372" w:rsidRPr="00F958CC" w:rsidRDefault="007C0372" w:rsidP="00F64738">
            <w:pPr>
              <w:pStyle w:val="aa"/>
              <w:rPr>
                <w:sz w:val="21"/>
              </w:rPr>
            </w:pPr>
            <w:r w:rsidRPr="00F958CC">
              <w:rPr>
                <w:rFonts w:hint="eastAsia"/>
                <w:sz w:val="21"/>
              </w:rPr>
              <w:t>計算期間</w:t>
            </w:r>
          </w:p>
        </w:tc>
        <w:tc>
          <w:tcPr>
            <w:tcW w:w="5805" w:type="dxa"/>
            <w:vAlign w:val="center"/>
          </w:tcPr>
          <w:p w14:paraId="3E4292A3" w14:textId="77777777" w:rsidR="007C0372" w:rsidRPr="00F958CC" w:rsidRDefault="007C0372" w:rsidP="00F64738">
            <w:pPr>
              <w:pStyle w:val="aa"/>
              <w:rPr>
                <w:sz w:val="21"/>
              </w:rPr>
            </w:pPr>
            <w:r w:rsidRPr="00F958CC">
              <w:rPr>
                <w:sz w:val="21"/>
              </w:rPr>
              <w:t>毎年</w:t>
            </w:r>
            <w:r w:rsidRPr="00F958CC">
              <w:rPr>
                <w:rFonts w:hint="eastAsia"/>
                <w:sz w:val="21"/>
              </w:rPr>
              <w:t>●</w:t>
            </w:r>
            <w:r w:rsidRPr="00F958CC">
              <w:rPr>
                <w:sz w:val="21"/>
              </w:rPr>
              <w:t>月</w:t>
            </w:r>
            <w:r w:rsidRPr="00F958CC">
              <w:rPr>
                <w:rFonts w:hint="eastAsia"/>
                <w:sz w:val="21"/>
              </w:rPr>
              <w:t>●</w:t>
            </w:r>
            <w:r w:rsidRPr="00F958CC">
              <w:rPr>
                <w:sz w:val="21"/>
              </w:rPr>
              <w:t>日から</w:t>
            </w:r>
            <w:r w:rsidRPr="00F958CC">
              <w:rPr>
                <w:rFonts w:hint="eastAsia"/>
                <w:sz w:val="21"/>
              </w:rPr>
              <w:t>●</w:t>
            </w:r>
            <w:r w:rsidRPr="00F958CC">
              <w:rPr>
                <w:sz w:val="21"/>
              </w:rPr>
              <w:t>月</w:t>
            </w:r>
            <w:r w:rsidRPr="00F958CC">
              <w:rPr>
                <w:rFonts w:hint="eastAsia"/>
                <w:sz w:val="21"/>
              </w:rPr>
              <w:t>●</w:t>
            </w:r>
            <w:r w:rsidRPr="00F958CC">
              <w:rPr>
                <w:sz w:val="21"/>
              </w:rPr>
              <w:t>日まで</w:t>
            </w:r>
          </w:p>
        </w:tc>
      </w:tr>
      <w:tr w:rsidR="007C0372" w:rsidRPr="009C0061" w14:paraId="10FFE0A4" w14:textId="77777777" w:rsidTr="004D42F8">
        <w:trPr>
          <w:jc w:val="center"/>
        </w:trPr>
        <w:tc>
          <w:tcPr>
            <w:tcW w:w="2689" w:type="dxa"/>
            <w:vAlign w:val="center"/>
          </w:tcPr>
          <w:p w14:paraId="770FADCC" w14:textId="77777777" w:rsidR="007C0372" w:rsidRPr="00F958CC" w:rsidRDefault="007C0372" w:rsidP="003C3248">
            <w:pPr>
              <w:pStyle w:val="aa"/>
              <w:rPr>
                <w:sz w:val="21"/>
              </w:rPr>
            </w:pPr>
            <w:r>
              <w:rPr>
                <w:rFonts w:hint="eastAsia"/>
                <w:sz w:val="21"/>
              </w:rPr>
              <w:t>上半期</w:t>
            </w:r>
          </w:p>
        </w:tc>
        <w:tc>
          <w:tcPr>
            <w:tcW w:w="5805" w:type="dxa"/>
            <w:vAlign w:val="center"/>
          </w:tcPr>
          <w:p w14:paraId="2F8B6073" w14:textId="77777777" w:rsidR="007C0372" w:rsidRPr="00F958CC" w:rsidRDefault="007C0372" w:rsidP="003C3248">
            <w:pPr>
              <w:pStyle w:val="aa"/>
              <w:rPr>
                <w:sz w:val="21"/>
              </w:rPr>
            </w:pPr>
            <w:r w:rsidRPr="00F958CC">
              <w:rPr>
                <w:sz w:val="21"/>
              </w:rPr>
              <w:t>毎年</w:t>
            </w:r>
            <w:r w:rsidRPr="00F958CC">
              <w:rPr>
                <w:rFonts w:hint="eastAsia"/>
                <w:sz w:val="21"/>
              </w:rPr>
              <w:t>●</w:t>
            </w:r>
            <w:r w:rsidRPr="00F958CC">
              <w:rPr>
                <w:sz w:val="21"/>
              </w:rPr>
              <w:t>月</w:t>
            </w:r>
            <w:r w:rsidRPr="00F958CC">
              <w:rPr>
                <w:rFonts w:hint="eastAsia"/>
                <w:sz w:val="21"/>
              </w:rPr>
              <w:t>●</w:t>
            </w:r>
            <w:r w:rsidRPr="00F958CC">
              <w:rPr>
                <w:sz w:val="21"/>
              </w:rPr>
              <w:t>日から</w:t>
            </w:r>
            <w:r w:rsidRPr="00F958CC">
              <w:rPr>
                <w:rFonts w:hint="eastAsia"/>
                <w:sz w:val="21"/>
              </w:rPr>
              <w:t>●</w:t>
            </w:r>
            <w:r w:rsidRPr="00F958CC">
              <w:rPr>
                <w:sz w:val="21"/>
              </w:rPr>
              <w:t>月</w:t>
            </w:r>
            <w:r w:rsidRPr="00F958CC">
              <w:rPr>
                <w:rFonts w:hint="eastAsia"/>
                <w:sz w:val="21"/>
              </w:rPr>
              <w:t>●</w:t>
            </w:r>
            <w:r w:rsidRPr="00F958CC">
              <w:rPr>
                <w:sz w:val="21"/>
              </w:rPr>
              <w:t>日まで</w:t>
            </w:r>
          </w:p>
        </w:tc>
      </w:tr>
      <w:tr w:rsidR="007C0372" w:rsidRPr="009C0061" w14:paraId="60D2BEE9" w14:textId="77777777" w:rsidTr="004D42F8">
        <w:trPr>
          <w:jc w:val="center"/>
        </w:trPr>
        <w:tc>
          <w:tcPr>
            <w:tcW w:w="2689" w:type="dxa"/>
            <w:vAlign w:val="center"/>
          </w:tcPr>
          <w:p w14:paraId="4359A448" w14:textId="77777777" w:rsidR="007C0372" w:rsidRPr="00F958CC" w:rsidRDefault="007C0372" w:rsidP="003C3248">
            <w:pPr>
              <w:pStyle w:val="aa"/>
              <w:rPr>
                <w:sz w:val="21"/>
              </w:rPr>
            </w:pPr>
            <w:r>
              <w:rPr>
                <w:rFonts w:hint="eastAsia"/>
                <w:sz w:val="21"/>
              </w:rPr>
              <w:t>下半期</w:t>
            </w:r>
          </w:p>
        </w:tc>
        <w:tc>
          <w:tcPr>
            <w:tcW w:w="5805" w:type="dxa"/>
            <w:vAlign w:val="center"/>
          </w:tcPr>
          <w:p w14:paraId="61003A8B" w14:textId="77777777" w:rsidR="007C0372" w:rsidRPr="00F958CC" w:rsidRDefault="007C0372" w:rsidP="003C3248">
            <w:pPr>
              <w:pStyle w:val="aa"/>
              <w:rPr>
                <w:sz w:val="21"/>
              </w:rPr>
            </w:pPr>
            <w:r w:rsidRPr="00F958CC">
              <w:rPr>
                <w:sz w:val="21"/>
              </w:rPr>
              <w:t>毎年</w:t>
            </w:r>
            <w:r w:rsidRPr="00F958CC">
              <w:rPr>
                <w:rFonts w:hint="eastAsia"/>
                <w:sz w:val="21"/>
              </w:rPr>
              <w:t>●</w:t>
            </w:r>
            <w:r w:rsidRPr="00F958CC">
              <w:rPr>
                <w:sz w:val="21"/>
              </w:rPr>
              <w:t>月</w:t>
            </w:r>
            <w:r w:rsidRPr="00F958CC">
              <w:rPr>
                <w:rFonts w:hint="eastAsia"/>
                <w:sz w:val="21"/>
              </w:rPr>
              <w:t>●</w:t>
            </w:r>
            <w:r w:rsidRPr="00F958CC">
              <w:rPr>
                <w:sz w:val="21"/>
              </w:rPr>
              <w:t>日から</w:t>
            </w:r>
            <w:r w:rsidRPr="00F958CC">
              <w:rPr>
                <w:rFonts w:hint="eastAsia"/>
                <w:sz w:val="21"/>
              </w:rPr>
              <w:t>●</w:t>
            </w:r>
            <w:r w:rsidRPr="00F958CC">
              <w:rPr>
                <w:sz w:val="21"/>
              </w:rPr>
              <w:t>月</w:t>
            </w:r>
            <w:r w:rsidRPr="00F958CC">
              <w:rPr>
                <w:rFonts w:hint="eastAsia"/>
                <w:sz w:val="21"/>
              </w:rPr>
              <w:t>●</w:t>
            </w:r>
            <w:r w:rsidRPr="00F958CC">
              <w:rPr>
                <w:sz w:val="21"/>
              </w:rPr>
              <w:t>日まで</w:t>
            </w:r>
          </w:p>
        </w:tc>
      </w:tr>
      <w:tr w:rsidR="007C0372" w:rsidRPr="009C0061" w14:paraId="36B6F933" w14:textId="77777777" w:rsidTr="004D42F8">
        <w:trPr>
          <w:jc w:val="center"/>
        </w:trPr>
        <w:tc>
          <w:tcPr>
            <w:tcW w:w="2689" w:type="dxa"/>
            <w:vAlign w:val="center"/>
          </w:tcPr>
          <w:p w14:paraId="0FF2D760" w14:textId="77777777" w:rsidR="007C0372" w:rsidRDefault="007C0372" w:rsidP="003C3248">
            <w:pPr>
              <w:pStyle w:val="aa"/>
              <w:rPr>
                <w:sz w:val="21"/>
              </w:rPr>
            </w:pPr>
            <w:r w:rsidRPr="002205B5">
              <w:rPr>
                <w:sz w:val="21"/>
              </w:rPr>
              <w:t>本営業専用銀行預金口座</w:t>
            </w:r>
          </w:p>
        </w:tc>
        <w:tc>
          <w:tcPr>
            <w:tcW w:w="5805" w:type="dxa"/>
            <w:vAlign w:val="center"/>
          </w:tcPr>
          <w:p w14:paraId="723D3279" w14:textId="77777777" w:rsidR="007C0372" w:rsidRPr="007B74BB" w:rsidRDefault="007C0372" w:rsidP="007B74BB">
            <w:pPr>
              <w:pStyle w:val="aa"/>
              <w:rPr>
                <w:sz w:val="21"/>
              </w:rPr>
            </w:pPr>
            <w:r w:rsidRPr="007B74BB">
              <w:rPr>
                <w:rFonts w:hint="eastAsia"/>
                <w:sz w:val="21"/>
              </w:rPr>
              <w:t>銀行名：</w:t>
            </w:r>
            <w:r>
              <w:rPr>
                <w:rFonts w:hint="eastAsia"/>
                <w:sz w:val="21"/>
              </w:rPr>
              <w:t>●</w:t>
            </w:r>
          </w:p>
          <w:p w14:paraId="30C6396E" w14:textId="77777777" w:rsidR="007C0372" w:rsidRPr="007B74BB" w:rsidRDefault="007C0372" w:rsidP="007B74BB">
            <w:pPr>
              <w:pStyle w:val="aa"/>
              <w:rPr>
                <w:sz w:val="21"/>
              </w:rPr>
            </w:pPr>
            <w:r w:rsidRPr="007B74BB">
              <w:rPr>
                <w:sz w:val="21"/>
              </w:rPr>
              <w:t>支店名：</w:t>
            </w:r>
            <w:r>
              <w:rPr>
                <w:rFonts w:hint="eastAsia"/>
                <w:sz w:val="21"/>
              </w:rPr>
              <w:t>●</w:t>
            </w:r>
          </w:p>
          <w:p w14:paraId="3F95F2F9" w14:textId="77777777" w:rsidR="007C0372" w:rsidRPr="007B74BB" w:rsidRDefault="007C0372" w:rsidP="007B74BB">
            <w:pPr>
              <w:pStyle w:val="aa"/>
              <w:rPr>
                <w:sz w:val="21"/>
              </w:rPr>
            </w:pPr>
            <w:r w:rsidRPr="007B74BB">
              <w:rPr>
                <w:sz w:val="21"/>
              </w:rPr>
              <w:t>口座の種類：</w:t>
            </w:r>
            <w:r>
              <w:rPr>
                <w:rFonts w:hint="eastAsia"/>
                <w:sz w:val="21"/>
              </w:rPr>
              <w:t>●</w:t>
            </w:r>
          </w:p>
          <w:p w14:paraId="76971544" w14:textId="77777777" w:rsidR="007C0372" w:rsidRPr="007B74BB" w:rsidRDefault="007C0372" w:rsidP="007B74BB">
            <w:pPr>
              <w:pStyle w:val="aa"/>
              <w:rPr>
                <w:sz w:val="21"/>
              </w:rPr>
            </w:pPr>
            <w:r w:rsidRPr="007B74BB">
              <w:rPr>
                <w:sz w:val="21"/>
              </w:rPr>
              <w:t>口座番号：</w:t>
            </w:r>
            <w:r>
              <w:rPr>
                <w:rFonts w:hint="eastAsia"/>
                <w:sz w:val="21"/>
              </w:rPr>
              <w:t>●</w:t>
            </w:r>
          </w:p>
          <w:p w14:paraId="1D17D79A" w14:textId="77777777" w:rsidR="007C0372" w:rsidRPr="00F958CC" w:rsidRDefault="007C0372" w:rsidP="007B74BB">
            <w:pPr>
              <w:pStyle w:val="aa"/>
              <w:rPr>
                <w:sz w:val="21"/>
              </w:rPr>
            </w:pPr>
            <w:r w:rsidRPr="007B74BB">
              <w:rPr>
                <w:sz w:val="21"/>
              </w:rPr>
              <w:t>口座名義：</w:t>
            </w:r>
            <w:r>
              <w:rPr>
                <w:rFonts w:hint="eastAsia"/>
                <w:sz w:val="21"/>
              </w:rPr>
              <w:t>●</w:t>
            </w:r>
          </w:p>
        </w:tc>
      </w:tr>
      <w:tr w:rsidR="007C0372" w:rsidRPr="009C0061" w14:paraId="633C5D0B" w14:textId="77777777" w:rsidTr="004D42F8">
        <w:trPr>
          <w:jc w:val="center"/>
        </w:trPr>
        <w:tc>
          <w:tcPr>
            <w:tcW w:w="2689" w:type="dxa"/>
            <w:vAlign w:val="center"/>
          </w:tcPr>
          <w:p w14:paraId="2482F398" w14:textId="77777777" w:rsidR="007C0372" w:rsidRPr="00F958CC" w:rsidRDefault="007C0372" w:rsidP="003C3248">
            <w:pPr>
              <w:pStyle w:val="aa"/>
              <w:rPr>
                <w:sz w:val="21"/>
              </w:rPr>
            </w:pPr>
            <w:r w:rsidRPr="00F958CC">
              <w:rPr>
                <w:rFonts w:hint="eastAsia"/>
                <w:sz w:val="21"/>
              </w:rPr>
              <w:t>運用先有価証券</w:t>
            </w:r>
          </w:p>
          <w:p w14:paraId="4EC7CE6F" w14:textId="77777777" w:rsidR="007C0372" w:rsidRPr="00F958CC" w:rsidRDefault="007C0372" w:rsidP="003C3248">
            <w:pPr>
              <w:pStyle w:val="aa"/>
              <w:rPr>
                <w:sz w:val="21"/>
              </w:rPr>
            </w:pPr>
            <w:r w:rsidRPr="00F958CC">
              <w:rPr>
                <w:rFonts w:hint="eastAsia"/>
                <w:sz w:val="21"/>
              </w:rPr>
              <w:t>（予定、運用会社の指図に従う</w:t>
            </w:r>
            <w:r>
              <w:rPr>
                <w:rFonts w:hint="eastAsia"/>
                <w:sz w:val="21"/>
              </w:rPr>
              <w:t>。</w:t>
            </w:r>
            <w:r w:rsidRPr="00F958CC">
              <w:rPr>
                <w:rFonts w:hint="eastAsia"/>
                <w:sz w:val="21"/>
              </w:rPr>
              <w:t>）</w:t>
            </w:r>
          </w:p>
        </w:tc>
        <w:tc>
          <w:tcPr>
            <w:tcW w:w="5805" w:type="dxa"/>
            <w:vAlign w:val="center"/>
          </w:tcPr>
          <w:p w14:paraId="62474559" w14:textId="77777777" w:rsidR="007C0372" w:rsidRPr="00F958CC" w:rsidRDefault="007C0372" w:rsidP="003C3248">
            <w:pPr>
              <w:pStyle w:val="aa"/>
              <w:rPr>
                <w:sz w:val="21"/>
              </w:rPr>
            </w:pPr>
            <w:r w:rsidRPr="00F958CC">
              <w:rPr>
                <w:rFonts w:hint="eastAsia"/>
                <w:sz w:val="21"/>
              </w:rPr>
              <w:t>●</w:t>
            </w:r>
          </w:p>
        </w:tc>
      </w:tr>
      <w:tr w:rsidR="007C0372" w:rsidRPr="009C0061" w14:paraId="6B6D6CE3" w14:textId="77777777" w:rsidTr="00662B12">
        <w:trPr>
          <w:jc w:val="center"/>
        </w:trPr>
        <w:tc>
          <w:tcPr>
            <w:tcW w:w="2689" w:type="dxa"/>
            <w:vAlign w:val="center"/>
          </w:tcPr>
          <w:p w14:paraId="1DCA568D" w14:textId="77777777" w:rsidR="007C0372" w:rsidRPr="00F958CC" w:rsidRDefault="007C0372" w:rsidP="003C3248">
            <w:pPr>
              <w:pStyle w:val="aa"/>
              <w:rPr>
                <w:sz w:val="21"/>
              </w:rPr>
            </w:pPr>
            <w:r w:rsidRPr="00102327">
              <w:rPr>
                <w:rFonts w:hint="eastAsia"/>
                <w:sz w:val="21"/>
              </w:rPr>
              <w:t>販売</w:t>
            </w:r>
            <w:r w:rsidRPr="00F958CC">
              <w:rPr>
                <w:rFonts w:hint="eastAsia"/>
                <w:sz w:val="21"/>
              </w:rPr>
              <w:t>手数料</w:t>
            </w:r>
          </w:p>
        </w:tc>
        <w:tc>
          <w:tcPr>
            <w:tcW w:w="5805" w:type="dxa"/>
            <w:vAlign w:val="center"/>
          </w:tcPr>
          <w:p w14:paraId="766713BF" w14:textId="77777777" w:rsidR="007C0372" w:rsidRPr="00F958CC" w:rsidRDefault="007C0372" w:rsidP="003C3248">
            <w:pPr>
              <w:pStyle w:val="aa"/>
              <w:rPr>
                <w:sz w:val="21"/>
              </w:rPr>
            </w:pPr>
            <w:r>
              <w:rPr>
                <w:rFonts w:hint="eastAsia"/>
                <w:sz w:val="21"/>
              </w:rPr>
              <w:t>各</w:t>
            </w:r>
            <w:r w:rsidRPr="00F958CC">
              <w:rPr>
                <w:sz w:val="21"/>
              </w:rPr>
              <w:t>本匿名組合員出資金の</w:t>
            </w:r>
            <w:r w:rsidRPr="00F958CC">
              <w:rPr>
                <w:rFonts w:hint="eastAsia"/>
                <w:sz w:val="21"/>
              </w:rPr>
              <w:t>●</w:t>
            </w:r>
            <w:r w:rsidRPr="00F958CC">
              <w:rPr>
                <w:sz w:val="21"/>
              </w:rPr>
              <w:t>％（消費税</w:t>
            </w:r>
            <w:r>
              <w:rPr>
                <w:rFonts w:hint="eastAsia"/>
                <w:sz w:val="21"/>
              </w:rPr>
              <w:t>別</w:t>
            </w:r>
            <w:r w:rsidRPr="00F958CC">
              <w:rPr>
                <w:sz w:val="21"/>
              </w:rPr>
              <w:t>）</w:t>
            </w:r>
          </w:p>
        </w:tc>
      </w:tr>
      <w:tr w:rsidR="007C0372" w:rsidRPr="009C0061" w14:paraId="17AF3EE0" w14:textId="77777777" w:rsidTr="00436258">
        <w:trPr>
          <w:jc w:val="center"/>
        </w:trPr>
        <w:tc>
          <w:tcPr>
            <w:tcW w:w="2689" w:type="dxa"/>
            <w:vAlign w:val="center"/>
          </w:tcPr>
          <w:p w14:paraId="5FF72CE2" w14:textId="63E7BAE1" w:rsidR="007C0372" w:rsidRPr="00F958CC" w:rsidRDefault="007C0372" w:rsidP="003C3248">
            <w:pPr>
              <w:pStyle w:val="aa"/>
              <w:rPr>
                <w:sz w:val="21"/>
              </w:rPr>
            </w:pPr>
            <w:r w:rsidRPr="00FE1D05">
              <w:rPr>
                <w:rFonts w:hint="eastAsia"/>
                <w:sz w:val="21"/>
              </w:rPr>
              <w:t>営業者</w:t>
            </w:r>
            <w:r>
              <w:rPr>
                <w:rFonts w:hint="eastAsia"/>
                <w:sz w:val="21"/>
              </w:rPr>
              <w:t>報酬</w:t>
            </w:r>
          </w:p>
        </w:tc>
        <w:tc>
          <w:tcPr>
            <w:tcW w:w="5805" w:type="dxa"/>
            <w:vAlign w:val="center"/>
          </w:tcPr>
          <w:p w14:paraId="2881D403" w14:textId="2EA3F3E1" w:rsidR="007C0372" w:rsidRPr="00F958CC" w:rsidRDefault="007C0372" w:rsidP="003C3248">
            <w:pPr>
              <w:pStyle w:val="aa"/>
              <w:rPr>
                <w:sz w:val="21"/>
              </w:rPr>
            </w:pPr>
            <w:r>
              <w:rPr>
                <w:rFonts w:hint="eastAsia"/>
                <w:sz w:val="21"/>
              </w:rPr>
              <w:t>年額：●円</w:t>
            </w:r>
          </w:p>
        </w:tc>
      </w:tr>
      <w:tr w:rsidR="007C0372" w:rsidRPr="009C0061" w14:paraId="05263F63" w14:textId="77777777" w:rsidTr="00C6609F">
        <w:trPr>
          <w:trHeight w:val="290"/>
          <w:jc w:val="center"/>
        </w:trPr>
        <w:tc>
          <w:tcPr>
            <w:tcW w:w="2689" w:type="dxa"/>
            <w:vAlign w:val="center"/>
          </w:tcPr>
          <w:p w14:paraId="390BCB4D" w14:textId="77777777" w:rsidR="007C0372" w:rsidRPr="00F958CC" w:rsidRDefault="007C0372" w:rsidP="003C3248">
            <w:pPr>
              <w:pStyle w:val="aa"/>
              <w:rPr>
                <w:sz w:val="21"/>
              </w:rPr>
            </w:pPr>
            <w:r>
              <w:rPr>
                <w:rFonts w:hint="eastAsia"/>
                <w:sz w:val="21"/>
              </w:rPr>
              <w:t>運用会社</w:t>
            </w:r>
            <w:r w:rsidRPr="00F958CC">
              <w:rPr>
                <w:rFonts w:hint="eastAsia"/>
                <w:sz w:val="21"/>
              </w:rPr>
              <w:t>管理報酬</w:t>
            </w:r>
          </w:p>
        </w:tc>
        <w:tc>
          <w:tcPr>
            <w:tcW w:w="5805" w:type="dxa"/>
            <w:vAlign w:val="center"/>
          </w:tcPr>
          <w:p w14:paraId="14831E18" w14:textId="77777777" w:rsidR="007C0372" w:rsidRPr="00F958CC" w:rsidRDefault="007C0372" w:rsidP="003C3248">
            <w:pPr>
              <w:pStyle w:val="aa"/>
              <w:rPr>
                <w:sz w:val="21"/>
              </w:rPr>
            </w:pPr>
            <w:r w:rsidRPr="00F958CC">
              <w:rPr>
                <w:sz w:val="21"/>
              </w:rPr>
              <w:t>年率：</w:t>
            </w:r>
            <w:r w:rsidRPr="00FE1D05">
              <w:rPr>
                <w:sz w:val="21"/>
              </w:rPr>
              <w:t>本匿名組合員出資金の</w:t>
            </w:r>
            <w:r w:rsidRPr="00F958CC">
              <w:rPr>
                <w:rFonts w:hint="eastAsia"/>
                <w:sz w:val="21"/>
              </w:rPr>
              <w:t>●</w:t>
            </w:r>
            <w:r w:rsidRPr="00F958CC">
              <w:rPr>
                <w:sz w:val="21"/>
              </w:rPr>
              <w:t>％（消費税</w:t>
            </w:r>
            <w:r>
              <w:rPr>
                <w:rFonts w:hint="eastAsia"/>
                <w:sz w:val="21"/>
              </w:rPr>
              <w:t>別</w:t>
            </w:r>
            <w:r w:rsidRPr="00F958CC">
              <w:rPr>
                <w:sz w:val="21"/>
              </w:rPr>
              <w:t>）</w:t>
            </w:r>
          </w:p>
        </w:tc>
      </w:tr>
      <w:tr w:rsidR="007C0372" w:rsidRPr="009C0061" w14:paraId="42D06A44" w14:textId="77777777" w:rsidTr="004D42F8">
        <w:trPr>
          <w:jc w:val="center"/>
        </w:trPr>
        <w:tc>
          <w:tcPr>
            <w:tcW w:w="2689" w:type="dxa"/>
            <w:vAlign w:val="center"/>
          </w:tcPr>
          <w:p w14:paraId="275A6314" w14:textId="77777777" w:rsidR="007C0372" w:rsidRPr="00F958CC" w:rsidRDefault="007C0372" w:rsidP="003C3248">
            <w:pPr>
              <w:pStyle w:val="aa"/>
              <w:rPr>
                <w:sz w:val="21"/>
              </w:rPr>
            </w:pPr>
            <w:r w:rsidRPr="00F958CC">
              <w:rPr>
                <w:rFonts w:hint="eastAsia"/>
                <w:sz w:val="21"/>
              </w:rPr>
              <w:t>成功報酬</w:t>
            </w:r>
          </w:p>
        </w:tc>
        <w:tc>
          <w:tcPr>
            <w:tcW w:w="5805" w:type="dxa"/>
            <w:vAlign w:val="center"/>
          </w:tcPr>
          <w:p w14:paraId="5197ACE3" w14:textId="62CFC29F" w:rsidR="007C0372" w:rsidRPr="00F958CC" w:rsidRDefault="007C0372" w:rsidP="003C3248">
            <w:pPr>
              <w:pStyle w:val="aa"/>
              <w:rPr>
                <w:sz w:val="21"/>
              </w:rPr>
            </w:pPr>
            <w:r w:rsidRPr="00102327">
              <w:rPr>
                <w:rFonts w:hint="eastAsia"/>
                <w:sz w:val="21"/>
              </w:rPr>
              <w:t>本匿名組合</w:t>
            </w:r>
            <w:r>
              <w:rPr>
                <w:rFonts w:hint="eastAsia"/>
                <w:sz w:val="21"/>
              </w:rPr>
              <w:t>における累積の処分収益、</w:t>
            </w:r>
            <w:r w:rsidRPr="002D502F">
              <w:rPr>
                <w:rFonts w:hint="eastAsia"/>
                <w:sz w:val="21"/>
              </w:rPr>
              <w:t>配当収益</w:t>
            </w:r>
            <w:r>
              <w:rPr>
                <w:rFonts w:hint="eastAsia"/>
                <w:sz w:val="21"/>
              </w:rPr>
              <w:t>及びその他収益の合計から</w:t>
            </w:r>
            <w:r w:rsidRPr="00102327">
              <w:rPr>
                <w:sz w:val="21"/>
              </w:rPr>
              <w:t>全匿名組合員出資金</w:t>
            </w:r>
            <w:r>
              <w:rPr>
                <w:rFonts w:hint="eastAsia"/>
                <w:sz w:val="21"/>
              </w:rPr>
              <w:t>を控除した額に</w:t>
            </w:r>
            <w:r w:rsidRPr="00F958CC">
              <w:rPr>
                <w:rFonts w:hint="eastAsia"/>
                <w:sz w:val="21"/>
              </w:rPr>
              <w:t>●</w:t>
            </w:r>
            <w:r w:rsidRPr="00F958CC">
              <w:rPr>
                <w:sz w:val="21"/>
              </w:rPr>
              <w:t>％</w:t>
            </w:r>
            <w:r>
              <w:rPr>
                <w:rFonts w:hint="eastAsia"/>
                <w:sz w:val="21"/>
              </w:rPr>
              <w:t>を乗じ、</w:t>
            </w:r>
            <w:r w:rsidRPr="00FE1D05">
              <w:rPr>
                <w:sz w:val="21"/>
              </w:rPr>
              <w:t>本匿名組合員出資金割合を乗じた金額</w:t>
            </w:r>
            <w:r w:rsidRPr="00F958CC">
              <w:rPr>
                <w:sz w:val="21"/>
              </w:rPr>
              <w:t>（消費税</w:t>
            </w:r>
            <w:r>
              <w:rPr>
                <w:rFonts w:hint="eastAsia"/>
                <w:sz w:val="21"/>
              </w:rPr>
              <w:t>別</w:t>
            </w:r>
            <w:r w:rsidRPr="00F958CC">
              <w:rPr>
                <w:sz w:val="21"/>
              </w:rPr>
              <w:t>）</w:t>
            </w:r>
          </w:p>
        </w:tc>
      </w:tr>
    </w:tbl>
    <w:p w14:paraId="50897876" w14:textId="77777777" w:rsidR="007C0372" w:rsidRPr="009C0061" w:rsidRDefault="007C0372" w:rsidP="008701F9"/>
    <w:p w14:paraId="44DF24D4" w14:textId="77777777" w:rsidR="007C0372" w:rsidRPr="00EC644C" w:rsidRDefault="007C0372" w:rsidP="008701F9">
      <w:r w:rsidRPr="00EC644C">
        <w:br w:type="page"/>
      </w:r>
    </w:p>
    <w:p w14:paraId="3F94AA50" w14:textId="77777777" w:rsidR="007C0372" w:rsidRPr="00EC644C" w:rsidRDefault="007C0372" w:rsidP="002A472D">
      <w:pPr>
        <w:jc w:val="center"/>
        <w:rPr>
          <w:lang w:eastAsia="zh-TW"/>
        </w:rPr>
      </w:pPr>
      <w:r w:rsidRPr="00EC644C">
        <w:rPr>
          <w:rFonts w:hint="eastAsia"/>
          <w:lang w:eastAsia="zh-TW"/>
        </w:rPr>
        <w:lastRenderedPageBreak/>
        <w:t>匿名組合契約約款</w:t>
      </w:r>
    </w:p>
    <w:p w14:paraId="45569BF9" w14:textId="77777777" w:rsidR="007C0372" w:rsidRPr="00EC644C" w:rsidRDefault="007C0372" w:rsidP="00205C19">
      <w:pPr>
        <w:rPr>
          <w:lang w:eastAsia="zh-TW"/>
        </w:rPr>
      </w:pPr>
    </w:p>
    <w:p w14:paraId="26AA824A" w14:textId="77777777" w:rsidR="007C0372" w:rsidRPr="00EC644C" w:rsidRDefault="007C0372" w:rsidP="000155B6">
      <w:pPr>
        <w:pStyle w:val="20"/>
        <w:rPr>
          <w:lang w:eastAsia="zh-TW"/>
        </w:rPr>
      </w:pPr>
      <w:r w:rsidRPr="00EC644C">
        <w:rPr>
          <w:rFonts w:hint="eastAsia"/>
          <w:lang w:eastAsia="zh-TW"/>
        </w:rPr>
        <w:t>第</w:t>
      </w:r>
      <w:r w:rsidRPr="00EC644C">
        <w:rPr>
          <w:lang w:eastAsia="zh-TW"/>
        </w:rPr>
        <w:t>1条</w:t>
      </w:r>
      <w:r w:rsidRPr="00EC644C">
        <w:rPr>
          <w:lang w:eastAsia="zh-TW"/>
        </w:rPr>
        <w:tab/>
      </w:r>
      <w:r w:rsidRPr="00EC644C">
        <w:rPr>
          <w:rFonts w:hint="eastAsia"/>
          <w:lang w:eastAsia="zh-TW"/>
        </w:rPr>
        <w:t>（</w:t>
      </w:r>
      <w:r w:rsidRPr="00EC644C">
        <w:rPr>
          <w:lang w:eastAsia="zh-TW"/>
        </w:rPr>
        <w:t>適用範囲</w:t>
      </w:r>
      <w:r w:rsidRPr="00EC644C">
        <w:rPr>
          <w:rFonts w:hint="eastAsia"/>
          <w:lang w:eastAsia="zh-TW"/>
        </w:rPr>
        <w:t>）</w:t>
      </w:r>
    </w:p>
    <w:p w14:paraId="76551AC2" w14:textId="77777777" w:rsidR="007C0372" w:rsidRPr="00EC644C" w:rsidRDefault="007C0372" w:rsidP="002A472D">
      <w:pPr>
        <w:keepNext/>
        <w:rPr>
          <w:lang w:eastAsia="zh-TW"/>
        </w:rPr>
      </w:pPr>
    </w:p>
    <w:p w14:paraId="39F0886D" w14:textId="77777777" w:rsidR="007C0372" w:rsidRPr="00EC644C" w:rsidRDefault="007C0372" w:rsidP="00F958CC">
      <w:r>
        <w:rPr>
          <w:rFonts w:hint="eastAsia"/>
          <w:lang w:eastAsia="zh-TW"/>
        </w:rPr>
        <w:t xml:space="preserve">　</w:t>
      </w:r>
      <w:r w:rsidRPr="00EC644C">
        <w:t>本匿名組合員及び営業者は、本約款が、本匿名組合員及び営業者の間で締結される本匿名組合契</w:t>
      </w:r>
      <w:r w:rsidRPr="00F958CC">
        <w:t>約第5条</w:t>
      </w:r>
      <w:r w:rsidRPr="00EC644C">
        <w:t>の規定に基づき、本匿名組合契約の権利義務について規定したものであることを確認する。</w:t>
      </w:r>
    </w:p>
    <w:p w14:paraId="5BAE927D" w14:textId="77777777" w:rsidR="007C0372" w:rsidRPr="00EC644C" w:rsidRDefault="007C0372" w:rsidP="00B116D5">
      <w:pPr>
        <w:ind w:left="454" w:hanging="454"/>
      </w:pPr>
    </w:p>
    <w:p w14:paraId="5336BDE5" w14:textId="77777777" w:rsidR="007C0372" w:rsidRPr="00EC644C" w:rsidRDefault="007C0372" w:rsidP="000155B6">
      <w:pPr>
        <w:pStyle w:val="20"/>
      </w:pPr>
      <w:r w:rsidRPr="00EC644C">
        <w:rPr>
          <w:rFonts w:hint="eastAsia"/>
        </w:rPr>
        <w:t>第</w:t>
      </w:r>
      <w:r w:rsidRPr="00EC644C">
        <w:t>2条</w:t>
      </w:r>
      <w:r w:rsidRPr="00EC644C">
        <w:tab/>
      </w:r>
      <w:r w:rsidRPr="00EC644C">
        <w:rPr>
          <w:rFonts w:hint="eastAsia"/>
        </w:rPr>
        <w:t>（</w:t>
      </w:r>
      <w:r w:rsidRPr="00EC644C">
        <w:t>定</w:t>
      </w:r>
      <w:r>
        <w:rPr>
          <w:rFonts w:hint="eastAsia"/>
        </w:rPr>
        <w:t xml:space="preserve">　</w:t>
      </w:r>
      <w:r w:rsidRPr="00EC644C">
        <w:t>義</w:t>
      </w:r>
      <w:r w:rsidRPr="00EC644C">
        <w:rPr>
          <w:rFonts w:hint="eastAsia"/>
        </w:rPr>
        <w:t>）</w:t>
      </w:r>
    </w:p>
    <w:p w14:paraId="761FD706" w14:textId="77777777" w:rsidR="007C0372" w:rsidRPr="00EC644C" w:rsidRDefault="007C0372" w:rsidP="002A472D">
      <w:pPr>
        <w:keepNext/>
      </w:pPr>
    </w:p>
    <w:p w14:paraId="3E890368" w14:textId="77777777" w:rsidR="007C0372" w:rsidRPr="00EC644C" w:rsidRDefault="007C0372" w:rsidP="00767959">
      <w:pPr>
        <w:ind w:left="454" w:hanging="454"/>
      </w:pPr>
      <w:r w:rsidRPr="00EC644C">
        <w:t>1</w:t>
      </w:r>
      <w:r w:rsidRPr="00EC644C">
        <w:tab/>
        <w:t>本約款において下記用語は下記に定める意味を有するものとする。</w:t>
      </w:r>
    </w:p>
    <w:p w14:paraId="29547AEF" w14:textId="77777777" w:rsidR="007C0372" w:rsidRPr="00EC644C" w:rsidRDefault="007C0372" w:rsidP="00C35B60">
      <w:pPr>
        <w:ind w:left="908" w:hanging="454"/>
      </w:pPr>
      <w:r w:rsidRPr="00EC644C">
        <w:t>(1)</w:t>
      </w:r>
      <w:r w:rsidRPr="00EC644C">
        <w:tab/>
      </w:r>
      <w:r w:rsidRPr="00EC644C">
        <w:rPr>
          <w:rFonts w:hint="eastAsia"/>
        </w:rPr>
        <w:t>「</w:t>
      </w:r>
      <w:r w:rsidRPr="00EC644C">
        <w:t>運用会社</w:t>
      </w:r>
      <w:r w:rsidRPr="00EC644C">
        <w:rPr>
          <w:rFonts w:hint="eastAsia"/>
        </w:rPr>
        <w:t>」</w:t>
      </w:r>
      <w:r w:rsidRPr="00EC644C">
        <w:t>とは、金融商品取引法</w:t>
      </w:r>
      <w:r w:rsidRPr="00EC644C">
        <w:rPr>
          <w:rFonts w:hint="eastAsia"/>
        </w:rPr>
        <w:t>（</w:t>
      </w:r>
      <w:r w:rsidRPr="00EC644C">
        <w:t>昭和23年法律第25号</w:t>
      </w:r>
      <w:r w:rsidRPr="00EC644C">
        <w:rPr>
          <w:rFonts w:hint="eastAsia"/>
        </w:rPr>
        <w:t>）（</w:t>
      </w:r>
      <w:r w:rsidRPr="00EC644C">
        <w:t>以下</w:t>
      </w:r>
      <w:r w:rsidRPr="00EC644C">
        <w:rPr>
          <w:rFonts w:hint="eastAsia"/>
        </w:rPr>
        <w:t>「</w:t>
      </w:r>
      <w:r w:rsidRPr="00EC644C">
        <w:t>金商法</w:t>
      </w:r>
      <w:r w:rsidRPr="00EC644C">
        <w:rPr>
          <w:rFonts w:hint="eastAsia"/>
        </w:rPr>
        <w:t>」</w:t>
      </w:r>
      <w:r w:rsidRPr="00EC644C">
        <w:t>という。</w:t>
      </w:r>
      <w:r w:rsidRPr="00EC644C">
        <w:rPr>
          <w:rFonts w:hint="eastAsia"/>
        </w:rPr>
        <w:t>）</w:t>
      </w:r>
      <w:r w:rsidRPr="00EC644C">
        <w:t>第28条第4項に定める投資運用業を行うことにつき金商法第29条の登録を受けた者であって、本匿名組合契約別紙</w:t>
      </w:r>
      <w:r>
        <w:rPr>
          <w:rFonts w:hint="eastAsia"/>
        </w:rPr>
        <w:t>（主要条件）</w:t>
      </w:r>
      <w:r w:rsidRPr="00EC644C">
        <w:t>に定める運用会社をいう。</w:t>
      </w:r>
    </w:p>
    <w:p w14:paraId="28FCE79C" w14:textId="77777777" w:rsidR="007C0372" w:rsidRPr="00EC644C" w:rsidRDefault="007C0372" w:rsidP="00C35B60">
      <w:pPr>
        <w:ind w:left="908" w:hanging="454"/>
      </w:pPr>
      <w:r w:rsidRPr="00EC644C">
        <w:t>(2)</w:t>
      </w:r>
      <w:r w:rsidRPr="00EC644C">
        <w:tab/>
      </w:r>
      <w:r w:rsidRPr="00EC644C">
        <w:rPr>
          <w:rFonts w:hint="eastAsia"/>
        </w:rPr>
        <w:t>「</w:t>
      </w:r>
      <w:r w:rsidRPr="00EC644C">
        <w:t>運用先有価証券</w:t>
      </w:r>
      <w:r w:rsidRPr="00EC644C">
        <w:rPr>
          <w:rFonts w:hint="eastAsia"/>
        </w:rPr>
        <w:t>」</w:t>
      </w:r>
      <w:r w:rsidRPr="00EC644C">
        <w:t>とは、全匿名組合員出資金を元に営業者が取得する有価証券をいう。</w:t>
      </w:r>
    </w:p>
    <w:p w14:paraId="094E1BC6" w14:textId="77777777" w:rsidR="007C0372" w:rsidRPr="00EC644C" w:rsidRDefault="007C0372" w:rsidP="00C35B60">
      <w:pPr>
        <w:ind w:left="908" w:hanging="454"/>
      </w:pPr>
      <w:r w:rsidRPr="00EC644C">
        <w:t>(3)</w:t>
      </w:r>
      <w:r w:rsidRPr="00EC644C">
        <w:tab/>
      </w:r>
      <w:r w:rsidRPr="00EC644C">
        <w:rPr>
          <w:rFonts w:hint="eastAsia"/>
        </w:rPr>
        <w:t>「</w:t>
      </w:r>
      <w:r w:rsidRPr="00EC644C">
        <w:t>営業日</w:t>
      </w:r>
      <w:r w:rsidRPr="00EC644C">
        <w:rPr>
          <w:rFonts w:hint="eastAsia"/>
        </w:rPr>
        <w:t>」</w:t>
      </w:r>
      <w:r w:rsidRPr="00EC644C">
        <w:t>とは、銀行法</w:t>
      </w:r>
      <w:r w:rsidRPr="00EC644C">
        <w:rPr>
          <w:rFonts w:hint="eastAsia"/>
        </w:rPr>
        <w:t>（</w:t>
      </w:r>
      <w:r w:rsidRPr="00EC644C">
        <w:t>昭和56年法律第59号</w:t>
      </w:r>
      <w:r w:rsidRPr="00EC644C">
        <w:rPr>
          <w:rFonts w:hint="eastAsia"/>
        </w:rPr>
        <w:t>）</w:t>
      </w:r>
      <w:r w:rsidRPr="00EC644C">
        <w:t>に従い、日本において銀行の休日として定められた日以外の日をいう。</w:t>
      </w:r>
    </w:p>
    <w:p w14:paraId="148C3514" w14:textId="77777777" w:rsidR="007C0372" w:rsidRPr="00EC644C" w:rsidRDefault="007C0372" w:rsidP="00265980">
      <w:pPr>
        <w:ind w:left="908" w:hanging="454"/>
      </w:pPr>
      <w:r w:rsidRPr="00EC644C">
        <w:rPr>
          <w:rFonts w:hint="eastAsia"/>
        </w:rPr>
        <w:t>(4)</w:t>
      </w:r>
      <w:r w:rsidRPr="00EC644C">
        <w:rPr>
          <w:rFonts w:hint="eastAsia"/>
        </w:rPr>
        <w:tab/>
        <w:t>「</w:t>
      </w:r>
      <w:r w:rsidRPr="00EC644C">
        <w:t>計算期間</w:t>
      </w:r>
      <w:r w:rsidRPr="00EC644C">
        <w:rPr>
          <w:rFonts w:hint="eastAsia"/>
        </w:rPr>
        <w:t>」</w:t>
      </w:r>
      <w:r w:rsidRPr="00EC644C">
        <w:t>とは、本匿名組合契約別紙</w:t>
      </w:r>
      <w:r>
        <w:rPr>
          <w:rFonts w:hint="eastAsia"/>
        </w:rPr>
        <w:t>（主要条件）</w:t>
      </w:r>
      <w:r w:rsidRPr="00EC644C">
        <w:t>に記載する期間をい</w:t>
      </w:r>
      <w:r>
        <w:rPr>
          <w:rFonts w:hint="eastAsia"/>
        </w:rPr>
        <w:t>う</w:t>
      </w:r>
      <w:r w:rsidRPr="00EC644C">
        <w:t>。</w:t>
      </w:r>
      <w:r w:rsidRPr="003D2E93">
        <w:rPr>
          <w:rFonts w:hint="eastAsia"/>
        </w:rPr>
        <w:t>但し、</w:t>
      </w:r>
      <w:r>
        <w:rPr>
          <w:rFonts w:hint="eastAsia"/>
        </w:rPr>
        <w:t>初回の計算期間</w:t>
      </w:r>
      <w:r w:rsidRPr="003D2E93">
        <w:rPr>
          <w:rFonts w:hint="eastAsia"/>
        </w:rPr>
        <w:t>は、</w:t>
      </w:r>
      <w:r>
        <w:rPr>
          <w:rFonts w:ascii="ＭＳ 明朝" w:eastAsia="ＭＳ 明朝" w:hAnsi="ＭＳ 明朝" w:hint="eastAsia"/>
        </w:rPr>
        <w:t>本件ファンド成立日</w:t>
      </w:r>
      <w:r w:rsidRPr="003D2E93">
        <w:rPr>
          <w:rFonts w:hint="eastAsia"/>
        </w:rPr>
        <w:t>から</w:t>
      </w:r>
      <w:r>
        <w:rPr>
          <w:rFonts w:hint="eastAsia"/>
        </w:rPr>
        <w:t>開始するものとし、また、最後の計算期間は、</w:t>
      </w:r>
      <w:r w:rsidRPr="00AD2253">
        <w:t>本</w:t>
      </w:r>
      <w:r>
        <w:rPr>
          <w:rFonts w:hint="eastAsia"/>
        </w:rPr>
        <w:t>匿名組合</w:t>
      </w:r>
      <w:r w:rsidRPr="00AD2253">
        <w:t>契約終了日の直前の計算期日の翌日から</w:t>
      </w:r>
      <w:r>
        <w:rPr>
          <w:rFonts w:hint="eastAsia"/>
        </w:rPr>
        <w:t>本匿名組合契約が終了する日までと</w:t>
      </w:r>
      <w:r w:rsidRPr="003D2E93">
        <w:rPr>
          <w:rFonts w:hint="eastAsia"/>
        </w:rPr>
        <w:t>する。</w:t>
      </w:r>
    </w:p>
    <w:p w14:paraId="61DCF1F1" w14:textId="77777777" w:rsidR="007C0372" w:rsidRPr="00EC644C" w:rsidRDefault="007C0372" w:rsidP="00A15753">
      <w:pPr>
        <w:ind w:left="908" w:hanging="454"/>
      </w:pPr>
      <w:r w:rsidRPr="00EC644C">
        <w:t>(</w:t>
      </w:r>
      <w:r>
        <w:rPr>
          <w:rFonts w:hint="eastAsia"/>
        </w:rPr>
        <w:t>5</w:t>
      </w:r>
      <w:r w:rsidRPr="00EC644C">
        <w:t>)</w:t>
      </w:r>
      <w:r w:rsidRPr="00EC644C">
        <w:tab/>
      </w:r>
      <w:r w:rsidRPr="00EC644C">
        <w:rPr>
          <w:rFonts w:hint="eastAsia"/>
        </w:rPr>
        <w:t>「</w:t>
      </w:r>
      <w:r w:rsidRPr="00C41A85">
        <w:rPr>
          <w:rFonts w:hint="eastAsia"/>
        </w:rPr>
        <w:t>私募取扱業者</w:t>
      </w:r>
      <w:r w:rsidRPr="00EC644C">
        <w:rPr>
          <w:rFonts w:hint="eastAsia"/>
        </w:rPr>
        <w:t>」</w:t>
      </w:r>
      <w:r w:rsidRPr="00EC644C">
        <w:t>とは、金商法第28条第</w:t>
      </w:r>
      <w:r>
        <w:rPr>
          <w:rFonts w:hint="eastAsia"/>
        </w:rPr>
        <w:t>2</w:t>
      </w:r>
      <w:r w:rsidRPr="00EC644C">
        <w:t>項に定める</w:t>
      </w:r>
      <w:r>
        <w:rPr>
          <w:rFonts w:hint="eastAsia"/>
        </w:rPr>
        <w:t>第二種金融商品取引業</w:t>
      </w:r>
      <w:r w:rsidRPr="00EC644C">
        <w:t>を行うことにつき金商法第29条の登録を受けた者であって、本匿名組合契約別紙</w:t>
      </w:r>
      <w:r>
        <w:rPr>
          <w:rFonts w:hint="eastAsia"/>
        </w:rPr>
        <w:t>（主要条件）</w:t>
      </w:r>
      <w:r w:rsidRPr="00EC644C">
        <w:t>に定める</w:t>
      </w:r>
      <w:r w:rsidRPr="00C41A85">
        <w:rPr>
          <w:rFonts w:hint="eastAsia"/>
        </w:rPr>
        <w:t>私募取扱業者</w:t>
      </w:r>
      <w:r w:rsidRPr="00EC644C">
        <w:t>をいう。</w:t>
      </w:r>
    </w:p>
    <w:p w14:paraId="743A94CC" w14:textId="77777777" w:rsidR="007C0372" w:rsidRPr="00EC644C" w:rsidRDefault="007C0372" w:rsidP="00C35B60">
      <w:pPr>
        <w:ind w:left="908" w:hanging="454"/>
      </w:pPr>
      <w:r w:rsidRPr="00EC644C">
        <w:rPr>
          <w:rFonts w:hint="eastAsia"/>
        </w:rPr>
        <w:t>(</w:t>
      </w:r>
      <w:r>
        <w:rPr>
          <w:rFonts w:hint="eastAsia"/>
        </w:rPr>
        <w:t>6</w:t>
      </w:r>
      <w:r w:rsidRPr="00EC644C">
        <w:rPr>
          <w:rFonts w:hint="eastAsia"/>
        </w:rPr>
        <w:t>)</w:t>
      </w:r>
      <w:r w:rsidRPr="00EC644C">
        <w:rPr>
          <w:rFonts w:hint="eastAsia"/>
        </w:rPr>
        <w:tab/>
        <w:t>「</w:t>
      </w:r>
      <w:r w:rsidRPr="00EC644C">
        <w:t>処分収益</w:t>
      </w:r>
      <w:r w:rsidRPr="00EC644C">
        <w:rPr>
          <w:rFonts w:hint="eastAsia"/>
        </w:rPr>
        <w:t>」</w:t>
      </w:r>
      <w:r w:rsidRPr="00EC644C">
        <w:t>とは、運用先有価証券について処分等により受領した売却時諸費用等</w:t>
      </w:r>
      <w:r w:rsidRPr="00EC644C">
        <w:rPr>
          <w:rFonts w:hint="eastAsia"/>
        </w:rPr>
        <w:t>控除後の金銭をいう。</w:t>
      </w:r>
    </w:p>
    <w:p w14:paraId="066B45AE" w14:textId="77777777" w:rsidR="007C0372" w:rsidRPr="00EC644C" w:rsidRDefault="007C0372" w:rsidP="00C35B60">
      <w:pPr>
        <w:ind w:left="908" w:hanging="454"/>
      </w:pPr>
      <w:r w:rsidRPr="00EC644C">
        <w:rPr>
          <w:rFonts w:hint="eastAsia"/>
        </w:rPr>
        <w:t>(</w:t>
      </w:r>
      <w:r>
        <w:rPr>
          <w:rFonts w:hint="eastAsia"/>
        </w:rPr>
        <w:t>7</w:t>
      </w:r>
      <w:r w:rsidRPr="00EC644C">
        <w:rPr>
          <w:rFonts w:hint="eastAsia"/>
        </w:rPr>
        <w:t>)</w:t>
      </w:r>
      <w:r w:rsidRPr="00EC644C">
        <w:rPr>
          <w:rFonts w:hint="eastAsia"/>
        </w:rPr>
        <w:tab/>
        <w:t>「</w:t>
      </w:r>
      <w:r w:rsidRPr="00EC644C">
        <w:t>処分等</w:t>
      </w:r>
      <w:r w:rsidRPr="00EC644C">
        <w:rPr>
          <w:rFonts w:hint="eastAsia"/>
        </w:rPr>
        <w:t>」</w:t>
      </w:r>
      <w:r w:rsidRPr="00EC644C">
        <w:t>とは、運用先有価証券について売却その他の処分、取得、償還、消却、買受け、払戻し、又は弁済がなされることをいう。</w:t>
      </w:r>
    </w:p>
    <w:p w14:paraId="5C5CE985" w14:textId="77777777" w:rsidR="007C0372" w:rsidRPr="00EC644C" w:rsidRDefault="007C0372" w:rsidP="00C35B60">
      <w:pPr>
        <w:ind w:left="908" w:hanging="454"/>
      </w:pPr>
      <w:r w:rsidRPr="00EC644C">
        <w:rPr>
          <w:rFonts w:hint="eastAsia"/>
        </w:rPr>
        <w:t>(</w:t>
      </w:r>
      <w:r>
        <w:rPr>
          <w:rFonts w:hint="eastAsia"/>
        </w:rPr>
        <w:t>8</w:t>
      </w:r>
      <w:r w:rsidRPr="00EC644C">
        <w:rPr>
          <w:rFonts w:hint="eastAsia"/>
        </w:rPr>
        <w:t>)</w:t>
      </w:r>
      <w:r w:rsidRPr="00EC644C">
        <w:rPr>
          <w:rFonts w:hint="eastAsia"/>
        </w:rPr>
        <w:tab/>
        <w:t>「</w:t>
      </w:r>
      <w:r w:rsidRPr="00EC644C">
        <w:t>全匿名組合員</w:t>
      </w:r>
      <w:r w:rsidRPr="00EC644C">
        <w:rPr>
          <w:rFonts w:hint="eastAsia"/>
        </w:rPr>
        <w:t>」</w:t>
      </w:r>
      <w:r w:rsidRPr="00EC644C">
        <w:t>とは、本匿名組合員及びその他匿名組合員の全てを総称していう。</w:t>
      </w:r>
    </w:p>
    <w:p w14:paraId="73776DD4" w14:textId="77777777" w:rsidR="007C0372" w:rsidRPr="00EC644C" w:rsidRDefault="007C0372" w:rsidP="00C35B60">
      <w:pPr>
        <w:ind w:left="908" w:hanging="454"/>
      </w:pPr>
      <w:r w:rsidRPr="00EC644C">
        <w:t>(</w:t>
      </w:r>
      <w:r>
        <w:rPr>
          <w:rFonts w:hint="eastAsia"/>
        </w:rPr>
        <w:t>9</w:t>
      </w:r>
      <w:r w:rsidRPr="00EC644C">
        <w:t>)</w:t>
      </w:r>
      <w:r w:rsidRPr="00EC644C">
        <w:tab/>
      </w:r>
      <w:r w:rsidRPr="00EC644C">
        <w:rPr>
          <w:rFonts w:hint="eastAsia"/>
        </w:rPr>
        <w:t>「</w:t>
      </w:r>
      <w:r w:rsidRPr="00EC644C">
        <w:t>全匿名組合員出資金</w:t>
      </w:r>
      <w:r w:rsidRPr="00EC644C">
        <w:rPr>
          <w:rFonts w:hint="eastAsia"/>
        </w:rPr>
        <w:t>」</w:t>
      </w:r>
      <w:r w:rsidRPr="00EC644C">
        <w:t>とは、本匿名組合員出資金及びその他匿名組合員出資金の総額をいう。</w:t>
      </w:r>
    </w:p>
    <w:p w14:paraId="47BD480A" w14:textId="77777777" w:rsidR="007C0372" w:rsidRPr="00EC644C" w:rsidRDefault="007C0372" w:rsidP="00C35B60">
      <w:pPr>
        <w:ind w:left="908" w:hanging="454"/>
      </w:pPr>
      <w:r w:rsidRPr="00EC644C">
        <w:t>(</w:t>
      </w:r>
      <w:r>
        <w:rPr>
          <w:rFonts w:hint="eastAsia"/>
        </w:rPr>
        <w:t>10</w:t>
      </w:r>
      <w:r w:rsidRPr="00EC644C">
        <w:t>)</w:t>
      </w:r>
      <w:r w:rsidRPr="00EC644C">
        <w:tab/>
      </w:r>
      <w:r w:rsidRPr="00EC644C">
        <w:rPr>
          <w:rFonts w:hint="eastAsia"/>
        </w:rPr>
        <w:t>「</w:t>
      </w:r>
      <w:r w:rsidRPr="00EC644C">
        <w:t>全匿名組合員出資口数</w:t>
      </w:r>
      <w:r w:rsidRPr="00EC644C">
        <w:rPr>
          <w:rFonts w:hint="eastAsia"/>
        </w:rPr>
        <w:t>」</w:t>
      </w:r>
      <w:r w:rsidRPr="00EC644C">
        <w:t>とは、本匿名組合員</w:t>
      </w:r>
      <w:r>
        <w:rPr>
          <w:rFonts w:hint="eastAsia"/>
        </w:rPr>
        <w:t>の</w:t>
      </w:r>
      <w:r w:rsidRPr="00EC644C">
        <w:t>出資口数及びその他匿名組合員</w:t>
      </w:r>
      <w:r>
        <w:rPr>
          <w:rFonts w:hint="eastAsia"/>
        </w:rPr>
        <w:t>の</w:t>
      </w:r>
      <w:r w:rsidRPr="00EC644C">
        <w:t>出資口数の合計をいう。</w:t>
      </w:r>
    </w:p>
    <w:p w14:paraId="4381825F" w14:textId="77777777" w:rsidR="007C0372" w:rsidRPr="00EC644C" w:rsidRDefault="007C0372" w:rsidP="00C35B60">
      <w:pPr>
        <w:ind w:left="908" w:hanging="454"/>
      </w:pPr>
      <w:r w:rsidRPr="00EC644C">
        <w:t>(1</w:t>
      </w:r>
      <w:r>
        <w:rPr>
          <w:rFonts w:hint="eastAsia"/>
        </w:rPr>
        <w:t>1</w:t>
      </w:r>
      <w:r w:rsidRPr="00EC644C">
        <w:t>)</w:t>
      </w:r>
      <w:r w:rsidRPr="00EC644C">
        <w:tab/>
      </w:r>
      <w:r w:rsidRPr="00EC644C">
        <w:rPr>
          <w:rFonts w:hint="eastAsia"/>
        </w:rPr>
        <w:t>「</w:t>
      </w:r>
      <w:r w:rsidRPr="00EC644C">
        <w:t>全匿名組合契約</w:t>
      </w:r>
      <w:r w:rsidRPr="00EC644C">
        <w:rPr>
          <w:rFonts w:hint="eastAsia"/>
        </w:rPr>
        <w:t>」</w:t>
      </w:r>
      <w:r w:rsidRPr="00EC644C">
        <w:t>とは、本匿名組合契約及びその他匿名組合契約の全ての総称</w:t>
      </w:r>
      <w:r w:rsidRPr="00EC644C">
        <w:lastRenderedPageBreak/>
        <w:t>をいう。</w:t>
      </w:r>
    </w:p>
    <w:p w14:paraId="5A734F13" w14:textId="77777777" w:rsidR="007C0372" w:rsidRPr="00EC644C" w:rsidRDefault="007C0372" w:rsidP="006A53B4">
      <w:pPr>
        <w:ind w:left="908" w:hanging="454"/>
      </w:pPr>
      <w:r w:rsidRPr="00EC644C">
        <w:t>(1</w:t>
      </w:r>
      <w:r>
        <w:rPr>
          <w:rFonts w:hint="eastAsia"/>
        </w:rPr>
        <w:t>2</w:t>
      </w:r>
      <w:r w:rsidRPr="00EC644C">
        <w:t>)</w:t>
      </w:r>
      <w:r w:rsidRPr="00EC644C">
        <w:tab/>
      </w:r>
      <w:r w:rsidRPr="00EC644C">
        <w:rPr>
          <w:rFonts w:hint="eastAsia"/>
        </w:rPr>
        <w:t>「</w:t>
      </w:r>
      <w:r w:rsidRPr="00EC644C">
        <w:t>その他</w:t>
      </w:r>
      <w:r>
        <w:rPr>
          <w:rFonts w:hint="eastAsia"/>
        </w:rPr>
        <w:t>収益</w:t>
      </w:r>
      <w:r w:rsidRPr="00EC644C">
        <w:rPr>
          <w:rFonts w:hint="eastAsia"/>
        </w:rPr>
        <w:t>」</w:t>
      </w:r>
      <w:r w:rsidRPr="00EC644C">
        <w:t>とは、</w:t>
      </w:r>
      <w:r w:rsidRPr="00F958CC">
        <w:t>本営業に係るその他の収益金</w:t>
      </w:r>
      <w:r>
        <w:rPr>
          <w:rFonts w:hint="eastAsia"/>
        </w:rPr>
        <w:t>から当該収益金に係る諸費用</w:t>
      </w:r>
      <w:r w:rsidRPr="00EC644C">
        <w:t>等</w:t>
      </w:r>
      <w:r w:rsidRPr="00EC644C">
        <w:rPr>
          <w:rFonts w:hint="eastAsia"/>
        </w:rPr>
        <w:t>控除後の金銭をいう。</w:t>
      </w:r>
    </w:p>
    <w:p w14:paraId="14AD8092" w14:textId="77777777" w:rsidR="007C0372" w:rsidRPr="00EC644C" w:rsidRDefault="007C0372" w:rsidP="00C35B60">
      <w:pPr>
        <w:ind w:left="908" w:hanging="454"/>
      </w:pPr>
      <w:r w:rsidRPr="00EC644C">
        <w:t>(1</w:t>
      </w:r>
      <w:r>
        <w:rPr>
          <w:rFonts w:hint="eastAsia"/>
        </w:rPr>
        <w:t>3</w:t>
      </w:r>
      <w:r w:rsidRPr="00EC644C">
        <w:t>)</w:t>
      </w:r>
      <w:r w:rsidRPr="00EC644C">
        <w:tab/>
      </w:r>
      <w:r w:rsidRPr="00EC644C">
        <w:rPr>
          <w:rFonts w:hint="eastAsia"/>
        </w:rPr>
        <w:t>「</w:t>
      </w:r>
      <w:r w:rsidRPr="00EC644C">
        <w:t>その他匿名組合員</w:t>
      </w:r>
      <w:r w:rsidRPr="00EC644C">
        <w:rPr>
          <w:rFonts w:hint="eastAsia"/>
        </w:rPr>
        <w:t>」</w:t>
      </w:r>
      <w:r w:rsidRPr="00EC644C">
        <w:t>とは、本営業について、本匿名組合員以外に営業者に対し匿名組合出資を行う者をいう。</w:t>
      </w:r>
    </w:p>
    <w:p w14:paraId="5F2A0D65" w14:textId="77777777" w:rsidR="007C0372" w:rsidRPr="00EC644C" w:rsidRDefault="007C0372" w:rsidP="00C35B60">
      <w:pPr>
        <w:ind w:left="908" w:hanging="454"/>
      </w:pPr>
      <w:r w:rsidRPr="00EC644C">
        <w:t>(1</w:t>
      </w:r>
      <w:r>
        <w:rPr>
          <w:rFonts w:hint="eastAsia"/>
        </w:rPr>
        <w:t>4</w:t>
      </w:r>
      <w:r w:rsidRPr="00EC644C">
        <w:t>)</w:t>
      </w:r>
      <w:r w:rsidRPr="00EC644C">
        <w:tab/>
      </w:r>
      <w:r w:rsidRPr="00EC644C">
        <w:rPr>
          <w:rFonts w:hint="eastAsia"/>
        </w:rPr>
        <w:t>「</w:t>
      </w:r>
      <w:r w:rsidRPr="00EC644C">
        <w:t>その他匿名組合員出資金</w:t>
      </w:r>
      <w:r w:rsidRPr="00EC644C">
        <w:rPr>
          <w:rFonts w:hint="eastAsia"/>
        </w:rPr>
        <w:t>」</w:t>
      </w:r>
      <w:r w:rsidRPr="00EC644C">
        <w:t>とは、その他匿名組合員がその他匿名組合契約に従い、本営業のために出資した出資金の合計金額をいう。</w:t>
      </w:r>
    </w:p>
    <w:p w14:paraId="6B50C9E9" w14:textId="77777777" w:rsidR="007C0372" w:rsidRPr="00EC644C" w:rsidRDefault="007C0372" w:rsidP="00C35B60">
      <w:pPr>
        <w:ind w:left="908" w:hanging="454"/>
      </w:pPr>
      <w:r w:rsidRPr="00EC644C">
        <w:t>(1</w:t>
      </w:r>
      <w:r>
        <w:rPr>
          <w:rFonts w:hint="eastAsia"/>
        </w:rPr>
        <w:t>5</w:t>
      </w:r>
      <w:r w:rsidRPr="00EC644C">
        <w:t>)</w:t>
      </w:r>
      <w:r w:rsidRPr="00EC644C">
        <w:tab/>
      </w:r>
      <w:r w:rsidRPr="00EC644C">
        <w:rPr>
          <w:rFonts w:hint="eastAsia"/>
        </w:rPr>
        <w:t>「</w:t>
      </w:r>
      <w:r w:rsidRPr="00EC644C">
        <w:t>その他匿名組合契約</w:t>
      </w:r>
      <w:r w:rsidRPr="00EC644C">
        <w:rPr>
          <w:rFonts w:hint="eastAsia"/>
        </w:rPr>
        <w:t>」</w:t>
      </w:r>
      <w:r w:rsidRPr="00EC644C">
        <w:t>とは、本営業について、その他匿名組合員がある場合に、営業者がその他匿名組合員との間で、出資金額及び手数料等を除き本匿名組合契約と同条件で締結する、一又は複数の匿名組合契約をいう。</w:t>
      </w:r>
    </w:p>
    <w:p w14:paraId="155ED0E8" w14:textId="77777777" w:rsidR="007C0372" w:rsidRPr="00EC644C" w:rsidRDefault="007C0372" w:rsidP="00C35B60">
      <w:pPr>
        <w:ind w:left="908" w:hanging="454"/>
      </w:pPr>
      <w:r w:rsidRPr="00EC644C">
        <w:t>(1</w:t>
      </w:r>
      <w:r>
        <w:rPr>
          <w:rFonts w:hint="eastAsia"/>
        </w:rPr>
        <w:t>6</w:t>
      </w:r>
      <w:r w:rsidRPr="00EC644C">
        <w:t>)</w:t>
      </w:r>
      <w:r w:rsidRPr="00EC644C">
        <w:tab/>
      </w:r>
      <w:r w:rsidRPr="00EC644C">
        <w:rPr>
          <w:rFonts w:hint="eastAsia"/>
        </w:rPr>
        <w:t>「</w:t>
      </w:r>
      <w:r w:rsidRPr="00EC644C">
        <w:t>投資一任契約</w:t>
      </w:r>
      <w:r w:rsidRPr="00EC644C">
        <w:rPr>
          <w:rFonts w:hint="eastAsia"/>
        </w:rPr>
        <w:t>」</w:t>
      </w:r>
      <w:r w:rsidRPr="00EC644C">
        <w:t>とは、金商法第2条第8項第12号に定めるものであって、営業者と運用会社との間で締結され、</w:t>
      </w:r>
      <w:r>
        <w:rPr>
          <w:rFonts w:hint="eastAsia"/>
        </w:rPr>
        <w:t>本約款</w:t>
      </w:r>
      <w:r w:rsidRPr="00EC644C">
        <w:t>別紙</w:t>
      </w:r>
      <w:r>
        <w:rPr>
          <w:rFonts w:hint="eastAsia"/>
        </w:rPr>
        <w:t>1</w:t>
      </w:r>
      <w:r w:rsidRPr="00EC644C">
        <w:rPr>
          <w:rFonts w:hint="eastAsia"/>
        </w:rPr>
        <w:t>「</w:t>
      </w:r>
      <w:r w:rsidRPr="00EC644C">
        <w:t>投資一任契約の概要</w:t>
      </w:r>
      <w:r>
        <w:rPr>
          <w:rFonts w:hint="eastAsia"/>
        </w:rPr>
        <w:t>」</w:t>
      </w:r>
      <w:r w:rsidRPr="00EC644C">
        <w:t>にその概要を示す投資一任契約</w:t>
      </w:r>
      <w:r w:rsidRPr="00EC644C">
        <w:rPr>
          <w:rFonts w:hint="eastAsia"/>
        </w:rPr>
        <w:t>（</w:t>
      </w:r>
      <w:r w:rsidRPr="00EC644C">
        <w:t>その後の変更を含む。</w:t>
      </w:r>
      <w:r w:rsidRPr="00EC644C">
        <w:rPr>
          <w:rFonts w:hint="eastAsia"/>
        </w:rPr>
        <w:t>）</w:t>
      </w:r>
      <w:r w:rsidRPr="00EC644C">
        <w:t>をいう。</w:t>
      </w:r>
    </w:p>
    <w:p w14:paraId="7180FF10" w14:textId="6AF16E5C" w:rsidR="007C0372" w:rsidRPr="00EC644C" w:rsidRDefault="007C0372" w:rsidP="006A53B4">
      <w:pPr>
        <w:ind w:left="908" w:hanging="454"/>
      </w:pPr>
      <w:r w:rsidRPr="00EC644C">
        <w:t>(1</w:t>
      </w:r>
      <w:r>
        <w:rPr>
          <w:rFonts w:hint="eastAsia"/>
        </w:rPr>
        <w:t>7</w:t>
      </w:r>
      <w:r w:rsidRPr="00EC644C">
        <w:t>)</w:t>
      </w:r>
      <w:r w:rsidRPr="00EC644C">
        <w:tab/>
      </w:r>
      <w:r w:rsidRPr="00EC644C">
        <w:rPr>
          <w:rFonts w:hint="eastAsia"/>
        </w:rPr>
        <w:t>「</w:t>
      </w:r>
      <w:r>
        <w:rPr>
          <w:rFonts w:hint="eastAsia"/>
        </w:rPr>
        <w:t>配当収益</w:t>
      </w:r>
      <w:r w:rsidRPr="00EC644C">
        <w:rPr>
          <w:rFonts w:hint="eastAsia"/>
        </w:rPr>
        <w:t>」</w:t>
      </w:r>
      <w:r w:rsidRPr="00EC644C">
        <w:t>とは、</w:t>
      </w:r>
      <w:r w:rsidRPr="00115425">
        <w:rPr>
          <w:rFonts w:hint="eastAsia"/>
        </w:rPr>
        <w:t>運用先有価証券に係る配当</w:t>
      </w:r>
      <w:r>
        <w:t>その他の利益</w:t>
      </w:r>
      <w:r>
        <w:rPr>
          <w:rFonts w:hint="eastAsia"/>
        </w:rPr>
        <w:t>から当該受領に要した諸費用</w:t>
      </w:r>
      <w:r w:rsidRPr="00EC644C">
        <w:t>等</w:t>
      </w:r>
      <w:r w:rsidRPr="00EC644C">
        <w:rPr>
          <w:rFonts w:hint="eastAsia"/>
        </w:rPr>
        <w:t>控除後の金銭をいう。</w:t>
      </w:r>
    </w:p>
    <w:p w14:paraId="7CC5FE26" w14:textId="77777777" w:rsidR="007C0372" w:rsidRPr="00EC644C" w:rsidRDefault="007C0372" w:rsidP="00C35B60">
      <w:pPr>
        <w:ind w:left="908" w:hanging="454"/>
      </w:pPr>
      <w:r w:rsidRPr="00EC644C">
        <w:t>(1</w:t>
      </w:r>
      <w:r>
        <w:rPr>
          <w:rFonts w:hint="eastAsia"/>
        </w:rPr>
        <w:t>8</w:t>
      </w:r>
      <w:r w:rsidRPr="00EC644C">
        <w:t>)</w:t>
      </w:r>
      <w:r w:rsidRPr="00EC644C">
        <w:tab/>
      </w:r>
      <w:r w:rsidRPr="00EC644C">
        <w:rPr>
          <w:rFonts w:hint="eastAsia"/>
        </w:rPr>
        <w:t>「</w:t>
      </w:r>
      <w:r w:rsidRPr="00EC644C">
        <w:t>振込指定口座</w:t>
      </w:r>
      <w:r w:rsidRPr="00EC644C">
        <w:rPr>
          <w:rFonts w:hint="eastAsia"/>
        </w:rPr>
        <w:t>」</w:t>
      </w:r>
      <w:r w:rsidRPr="00EC644C">
        <w:t>とは、本匿名組合契約に基づき資金を本匿名組合員に返金・出金する場合の振込先として本匿名組合員が予め営業者に届け出る銀行預金口座をいう。</w:t>
      </w:r>
    </w:p>
    <w:p w14:paraId="52B3E307" w14:textId="77777777" w:rsidR="007C0372" w:rsidRPr="00EC644C" w:rsidRDefault="007C0372" w:rsidP="00C35B60">
      <w:pPr>
        <w:ind w:left="908" w:hanging="454"/>
      </w:pPr>
      <w:r w:rsidRPr="00EC644C">
        <w:t>(1</w:t>
      </w:r>
      <w:r>
        <w:rPr>
          <w:rFonts w:hint="eastAsia"/>
        </w:rPr>
        <w:t>9</w:t>
      </w:r>
      <w:r w:rsidRPr="00EC644C">
        <w:t>)</w:t>
      </w:r>
      <w:r w:rsidRPr="00EC644C">
        <w:tab/>
      </w:r>
      <w:r w:rsidRPr="00EC644C">
        <w:rPr>
          <w:rFonts w:hint="eastAsia"/>
        </w:rPr>
        <w:t>「</w:t>
      </w:r>
      <w:r w:rsidRPr="00EC644C">
        <w:t>本営業</w:t>
      </w:r>
      <w:r w:rsidRPr="00EC644C">
        <w:rPr>
          <w:rFonts w:hint="eastAsia"/>
        </w:rPr>
        <w:t>」</w:t>
      </w:r>
      <w:r w:rsidRPr="00EC644C">
        <w:t>とは、全匿名組合契約に基づく出資の対象となる営業者による運用会社への運用の委託を通じての運用先有価証券の運用に関する事業であり、具体的には</w:t>
      </w:r>
      <w:r>
        <w:rPr>
          <w:rFonts w:hint="eastAsia"/>
        </w:rPr>
        <w:t>①</w:t>
      </w:r>
      <w:r w:rsidRPr="00EC644C">
        <w:t>有価証券の売買契約</w:t>
      </w:r>
      <w:r>
        <w:rPr>
          <w:rFonts w:hint="eastAsia"/>
        </w:rPr>
        <w:t>又は投資契約</w:t>
      </w:r>
      <w:r w:rsidRPr="00EC644C">
        <w:t>の締結、並びに同契約に基づく運用先有価証券の購入その他権利の行使及び義務の履行、②運用先有価証券の所有者としての権利の行使及び義務</w:t>
      </w:r>
      <w:r w:rsidRPr="00EC644C">
        <w:rPr>
          <w:rFonts w:hint="eastAsia"/>
        </w:rPr>
        <w:t>の履行、</w:t>
      </w:r>
      <w:r w:rsidRPr="000429F8">
        <w:rPr>
          <w:rFonts w:hint="eastAsia"/>
        </w:rPr>
        <w:t>③運用先有価証券の管理・運用及び処分</w:t>
      </w:r>
      <w:r w:rsidRPr="00EC644C">
        <w:rPr>
          <w:rFonts w:hint="eastAsia"/>
        </w:rPr>
        <w:t>、④全匿名組合契約の締結及び</w:t>
      </w:r>
      <w:r w:rsidRPr="00EC644C">
        <w:t>全</w:t>
      </w:r>
      <w:r w:rsidRPr="00EC644C">
        <w:rPr>
          <w:rFonts w:hint="eastAsia"/>
        </w:rPr>
        <w:t>匿名組合出資金の受入れその他の権利の行使及び義務の履行、⑤全匿名組合契約及び本営業において必要となる費用及び手数料を負担し、支出すること、⑥投資一</w:t>
      </w:r>
      <w:r w:rsidRPr="00EC644C">
        <w:t>任契約を運用会社との間で締結し、本匿名組合員及びその他匿名組合員のために運用</w:t>
      </w:r>
      <w:r w:rsidRPr="00EC644C">
        <w:rPr>
          <w:rFonts w:hint="eastAsia"/>
        </w:rPr>
        <w:t>先有価証券の運用を行う権限の全部を運用会社に対し委託するとともに、同契約に基づく権利の行使及び義務の履行を行うこと、⑦私募取扱業者（私募取扱業者から当該私募の取り扱いにつき再委託を受けた者を除く</w:t>
      </w:r>
      <w:r>
        <w:rPr>
          <w:rFonts w:hint="eastAsia"/>
        </w:rPr>
        <w:t>。</w:t>
      </w:r>
      <w:r w:rsidRPr="00EC644C">
        <w:rPr>
          <w:rFonts w:hint="eastAsia"/>
        </w:rPr>
        <w:t>）と私募の取扱契約を締結し、本匿名組合契約に基づく出資持分の取得の申込みの勧誘を委託するとともに、同契約に基づく権利の行使及び義務の履行を行うこと、並びに</w:t>
      </w:r>
      <w:r>
        <w:rPr>
          <w:rFonts w:hint="eastAsia"/>
        </w:rPr>
        <w:t>⑧</w:t>
      </w:r>
      <w:r w:rsidRPr="00EC644C">
        <w:rPr>
          <w:rFonts w:hint="eastAsia"/>
        </w:rPr>
        <w:t>上記各号に関連又は付随する一切の行為を行うことをいう。</w:t>
      </w:r>
    </w:p>
    <w:p w14:paraId="5A195AAF" w14:textId="77777777" w:rsidR="007C0372" w:rsidRPr="00EC644C" w:rsidRDefault="007C0372" w:rsidP="0066083C">
      <w:pPr>
        <w:ind w:left="908" w:hanging="454"/>
      </w:pPr>
      <w:r w:rsidRPr="00EC644C">
        <w:t>(</w:t>
      </w:r>
      <w:r>
        <w:rPr>
          <w:rFonts w:hint="eastAsia"/>
        </w:rPr>
        <w:t>20</w:t>
      </w:r>
      <w:r w:rsidRPr="00EC644C">
        <w:t>)</w:t>
      </w:r>
      <w:r w:rsidRPr="00EC644C">
        <w:tab/>
      </w:r>
      <w:r w:rsidRPr="00EC644C">
        <w:rPr>
          <w:rFonts w:hint="eastAsia"/>
        </w:rPr>
        <w:t>「</w:t>
      </w:r>
      <w:r w:rsidRPr="00EC644C">
        <w:t>本営業専用銀行預金口座</w:t>
      </w:r>
      <w:r w:rsidRPr="00EC644C">
        <w:rPr>
          <w:rFonts w:hint="eastAsia"/>
        </w:rPr>
        <w:t>」</w:t>
      </w:r>
      <w:r w:rsidRPr="00EC644C">
        <w:t>とは、本匿名組合契約別紙</w:t>
      </w:r>
      <w:r>
        <w:rPr>
          <w:rFonts w:hint="eastAsia"/>
        </w:rPr>
        <w:t>（主要条件）</w:t>
      </w:r>
      <w:r w:rsidRPr="00EC644C">
        <w:t>に記載する</w:t>
      </w:r>
      <w:r>
        <w:rPr>
          <w:rFonts w:hint="eastAsia"/>
        </w:rPr>
        <w:t>、</w:t>
      </w:r>
      <w:r w:rsidRPr="00EC644C">
        <w:t>全匿名組合員出資金その他の本営業に係る財産</w:t>
      </w:r>
      <w:r w:rsidRPr="00EC644C">
        <w:rPr>
          <w:rFonts w:hint="eastAsia"/>
        </w:rPr>
        <w:t>を営業者が行う他の事業に係る財産及び営業者の固有財産と分別して管理する目的で営業者が開設する銀行預金口座をいう。</w:t>
      </w:r>
    </w:p>
    <w:p w14:paraId="19B8CEEF" w14:textId="77777777" w:rsidR="007C0372" w:rsidRDefault="007C0372" w:rsidP="00C35B60">
      <w:pPr>
        <w:ind w:left="908" w:hanging="454"/>
      </w:pPr>
      <w:r w:rsidRPr="00EC644C">
        <w:lastRenderedPageBreak/>
        <w:t>(</w:t>
      </w:r>
      <w:r>
        <w:rPr>
          <w:rFonts w:hint="eastAsia"/>
        </w:rPr>
        <w:t>21</w:t>
      </w:r>
      <w:r w:rsidRPr="00EC644C">
        <w:t>)</w:t>
      </w:r>
      <w:r w:rsidRPr="00EC644C">
        <w:tab/>
      </w:r>
      <w:r w:rsidRPr="00EC644C">
        <w:rPr>
          <w:rFonts w:hint="eastAsia"/>
        </w:rPr>
        <w:t>「</w:t>
      </w:r>
      <w:r w:rsidRPr="00EC644C">
        <w:t>本契約期間</w:t>
      </w:r>
      <w:r w:rsidRPr="00EC644C">
        <w:rPr>
          <w:rFonts w:hint="eastAsia"/>
        </w:rPr>
        <w:t>」</w:t>
      </w:r>
      <w:r w:rsidRPr="00EC644C">
        <w:t>とは、本匿名組合契約別紙</w:t>
      </w:r>
      <w:r>
        <w:rPr>
          <w:rFonts w:hint="eastAsia"/>
        </w:rPr>
        <w:t>（主要条件）</w:t>
      </w:r>
      <w:r w:rsidRPr="00EC644C">
        <w:t>に定める契約期間をいう。</w:t>
      </w:r>
    </w:p>
    <w:p w14:paraId="61E754C1" w14:textId="77777777" w:rsidR="007C0372" w:rsidRPr="008F2D11" w:rsidRDefault="007C0372" w:rsidP="008F2D11">
      <w:pPr>
        <w:ind w:left="908" w:hanging="454"/>
      </w:pPr>
      <w:r w:rsidRPr="00EC644C">
        <w:t>(</w:t>
      </w:r>
      <w:r>
        <w:rPr>
          <w:rFonts w:hint="eastAsia"/>
        </w:rPr>
        <w:t>22</w:t>
      </w:r>
      <w:r w:rsidRPr="00EC644C">
        <w:t>)</w:t>
      </w:r>
      <w:r w:rsidRPr="00EC644C">
        <w:tab/>
      </w:r>
      <w:r w:rsidRPr="00EC644C">
        <w:rPr>
          <w:rFonts w:hint="eastAsia"/>
        </w:rPr>
        <w:t>「</w:t>
      </w:r>
      <w:r>
        <w:rPr>
          <w:rFonts w:ascii="ＭＳ 明朝" w:eastAsia="ＭＳ 明朝" w:hAnsi="ＭＳ 明朝" w:hint="eastAsia"/>
        </w:rPr>
        <w:t>本件ファンド成立日</w:t>
      </w:r>
      <w:r w:rsidRPr="00EC644C">
        <w:rPr>
          <w:rFonts w:hint="eastAsia"/>
        </w:rPr>
        <w:t>」</w:t>
      </w:r>
      <w:r w:rsidRPr="00EC644C">
        <w:t>とは、本匿名組合契約別紙</w:t>
      </w:r>
      <w:r>
        <w:rPr>
          <w:rFonts w:hint="eastAsia"/>
        </w:rPr>
        <w:t>（主要条件）</w:t>
      </w:r>
      <w:r w:rsidRPr="00EC644C">
        <w:t>に定める</w:t>
      </w:r>
      <w:r w:rsidRPr="008F2D11">
        <w:rPr>
          <w:rFonts w:hint="eastAsia"/>
        </w:rPr>
        <w:t>本件ファンド成立日</w:t>
      </w:r>
      <w:r w:rsidRPr="00EC644C">
        <w:t>をいう。</w:t>
      </w:r>
    </w:p>
    <w:p w14:paraId="02AB5738" w14:textId="77777777" w:rsidR="007C0372" w:rsidRPr="00EC644C" w:rsidRDefault="007C0372" w:rsidP="00C35B60">
      <w:pPr>
        <w:ind w:left="908" w:hanging="454"/>
      </w:pPr>
      <w:r w:rsidRPr="00EC644C">
        <w:t>(2</w:t>
      </w:r>
      <w:r>
        <w:rPr>
          <w:rFonts w:hint="eastAsia"/>
        </w:rPr>
        <w:t>3</w:t>
      </w:r>
      <w:r w:rsidRPr="00EC644C">
        <w:t>)</w:t>
      </w:r>
      <w:r w:rsidRPr="00EC644C">
        <w:tab/>
      </w:r>
      <w:r w:rsidRPr="00EC644C">
        <w:rPr>
          <w:rFonts w:hint="eastAsia"/>
        </w:rPr>
        <w:t>「</w:t>
      </w:r>
      <w:r w:rsidRPr="00EC644C">
        <w:t>本匿名組合員出資金</w:t>
      </w:r>
      <w:r w:rsidRPr="00EC644C">
        <w:rPr>
          <w:rFonts w:hint="eastAsia"/>
        </w:rPr>
        <w:t>」</w:t>
      </w:r>
      <w:r w:rsidRPr="00EC644C">
        <w:t>とは</w:t>
      </w:r>
      <w:r w:rsidRPr="00F958CC">
        <w:t>、第3条の規</w:t>
      </w:r>
      <w:r w:rsidRPr="00EC644C">
        <w:t>定に従い、本匿名組合員が本営業のために出資した出資金をいう。</w:t>
      </w:r>
    </w:p>
    <w:p w14:paraId="023DB06D" w14:textId="77777777" w:rsidR="007C0372" w:rsidRPr="00EC644C" w:rsidRDefault="007C0372" w:rsidP="00C35B60">
      <w:pPr>
        <w:ind w:left="908" w:hanging="454"/>
      </w:pPr>
      <w:r w:rsidRPr="00EC644C">
        <w:t>(2</w:t>
      </w:r>
      <w:r>
        <w:rPr>
          <w:rFonts w:hint="eastAsia"/>
        </w:rPr>
        <w:t>4</w:t>
      </w:r>
      <w:r w:rsidRPr="00EC644C">
        <w:t>)</w:t>
      </w:r>
      <w:r w:rsidRPr="00EC644C">
        <w:tab/>
      </w:r>
      <w:r w:rsidRPr="00EC644C">
        <w:rPr>
          <w:rFonts w:hint="eastAsia"/>
        </w:rPr>
        <w:t>「</w:t>
      </w:r>
      <w:r w:rsidRPr="00EC644C">
        <w:t>本匿名組合員出資金割合</w:t>
      </w:r>
      <w:r w:rsidRPr="00EC644C">
        <w:rPr>
          <w:rFonts w:hint="eastAsia"/>
        </w:rPr>
        <w:t>」</w:t>
      </w:r>
      <w:r w:rsidRPr="00EC644C">
        <w:t>とは、本匿名組合員出資金の全匿名組合員出資金に対する割合をいう。</w:t>
      </w:r>
    </w:p>
    <w:p w14:paraId="13A5F81B" w14:textId="77777777" w:rsidR="007C0372" w:rsidRPr="00EC644C" w:rsidRDefault="007C0372" w:rsidP="00C35B60">
      <w:pPr>
        <w:ind w:left="908" w:hanging="454"/>
      </w:pPr>
      <w:r w:rsidRPr="00EC644C">
        <w:t>(2</w:t>
      </w:r>
      <w:r>
        <w:rPr>
          <w:rFonts w:hint="eastAsia"/>
        </w:rPr>
        <w:t>5</w:t>
      </w:r>
      <w:r w:rsidRPr="00EC644C">
        <w:t>)</w:t>
      </w:r>
      <w:r w:rsidRPr="00EC644C">
        <w:tab/>
      </w:r>
      <w:r w:rsidRPr="008D7760">
        <w:rPr>
          <w:rFonts w:hint="eastAsia"/>
        </w:rPr>
        <w:t>「</w:t>
      </w:r>
      <w:r w:rsidRPr="008D7760">
        <w:t>本発行者</w:t>
      </w:r>
      <w:r w:rsidRPr="008D7760">
        <w:rPr>
          <w:rFonts w:hint="eastAsia"/>
        </w:rPr>
        <w:t>」</w:t>
      </w:r>
      <w:r w:rsidRPr="008D7760">
        <w:t>とは、運用先有価証券の発行者</w:t>
      </w:r>
      <w:r w:rsidRPr="00EC644C">
        <w:t>をいう。</w:t>
      </w:r>
    </w:p>
    <w:p w14:paraId="612BD841" w14:textId="77777777" w:rsidR="007C0372" w:rsidRPr="00EC644C" w:rsidRDefault="007C0372" w:rsidP="00767959">
      <w:pPr>
        <w:ind w:left="454" w:hanging="454"/>
      </w:pPr>
      <w:r w:rsidRPr="00EC644C">
        <w:t>2</w:t>
      </w:r>
      <w:r w:rsidRPr="00EC644C">
        <w:tab/>
        <w:t>本約款において一定の日に言及している場合において、当該日が営業日でない場合には、翌営業日を当該日とする。</w:t>
      </w:r>
    </w:p>
    <w:p w14:paraId="6A140D85" w14:textId="77777777" w:rsidR="007C0372" w:rsidRPr="00EC644C" w:rsidRDefault="007C0372" w:rsidP="00B116D5">
      <w:pPr>
        <w:ind w:left="454" w:hanging="454"/>
      </w:pPr>
      <w:r w:rsidRPr="00EC644C">
        <w:t>3</w:t>
      </w:r>
      <w:r w:rsidRPr="00EC644C">
        <w:tab/>
        <w:t>上記に定めるものの他、本約款の用語は、本匿名組合契約で定められた意味を有するも</w:t>
      </w:r>
      <w:r w:rsidRPr="00EC644C">
        <w:rPr>
          <w:rFonts w:hint="eastAsia"/>
        </w:rPr>
        <w:t>のとする。</w:t>
      </w:r>
    </w:p>
    <w:p w14:paraId="1E57A220" w14:textId="77777777" w:rsidR="007C0372" w:rsidRPr="00EC644C" w:rsidRDefault="007C0372" w:rsidP="00B116D5">
      <w:pPr>
        <w:ind w:left="454" w:hanging="454"/>
      </w:pPr>
    </w:p>
    <w:p w14:paraId="22F3744D" w14:textId="77777777" w:rsidR="007C0372" w:rsidRPr="00EC644C" w:rsidRDefault="007C0372" w:rsidP="001C4F41">
      <w:pPr>
        <w:pStyle w:val="20"/>
      </w:pPr>
      <w:r w:rsidRPr="00EC644C">
        <w:rPr>
          <w:rFonts w:hint="eastAsia"/>
        </w:rPr>
        <w:t>第</w:t>
      </w:r>
      <w:r w:rsidRPr="00EC644C">
        <w:t>3条</w:t>
      </w:r>
      <w:r w:rsidRPr="00EC644C">
        <w:tab/>
      </w:r>
      <w:r w:rsidRPr="00EC644C">
        <w:rPr>
          <w:rFonts w:hint="eastAsia"/>
        </w:rPr>
        <w:t>（</w:t>
      </w:r>
      <w:r w:rsidRPr="00EC644C">
        <w:t>出</w:t>
      </w:r>
      <w:r>
        <w:rPr>
          <w:rFonts w:hint="eastAsia"/>
        </w:rPr>
        <w:t xml:space="preserve">　</w:t>
      </w:r>
      <w:r w:rsidRPr="00EC644C">
        <w:t>資</w:t>
      </w:r>
      <w:r w:rsidRPr="00EC644C">
        <w:rPr>
          <w:rFonts w:hint="eastAsia"/>
        </w:rPr>
        <w:t>）</w:t>
      </w:r>
    </w:p>
    <w:p w14:paraId="70C17D2B" w14:textId="77777777" w:rsidR="007C0372" w:rsidRPr="00EC644C" w:rsidRDefault="007C0372" w:rsidP="001C4F41">
      <w:pPr>
        <w:keepNext/>
      </w:pPr>
    </w:p>
    <w:p w14:paraId="49EBDA99" w14:textId="77777777" w:rsidR="007C0372" w:rsidRPr="00F958CC" w:rsidRDefault="007C0372" w:rsidP="001C4F41">
      <w:pPr>
        <w:ind w:left="454" w:hanging="454"/>
      </w:pPr>
      <w:r w:rsidRPr="00EC644C">
        <w:t>1</w:t>
      </w:r>
      <w:r w:rsidRPr="00EC644C">
        <w:tab/>
        <w:t>本匿名組合員が、本営業のために営業者に出資する本匿名組合員出資金の額は、本匿名組合契約別紙</w:t>
      </w:r>
      <w:r>
        <w:rPr>
          <w:rFonts w:hint="eastAsia"/>
        </w:rPr>
        <w:t>（主要条件）</w:t>
      </w:r>
      <w:r w:rsidRPr="00EC644C">
        <w:t>の金額と</w:t>
      </w:r>
      <w:r w:rsidRPr="00F958CC">
        <w:t>する。但し、第</w:t>
      </w:r>
      <w:r w:rsidRPr="00F958CC">
        <w:rPr>
          <w:rFonts w:hint="eastAsia"/>
        </w:rPr>
        <w:t>3</w:t>
      </w:r>
      <w:r w:rsidRPr="00F958CC">
        <w:t>条第</w:t>
      </w:r>
      <w:r w:rsidRPr="00F958CC">
        <w:rPr>
          <w:rFonts w:hint="eastAsia"/>
        </w:rPr>
        <w:t>5</w:t>
      </w:r>
      <w:r w:rsidRPr="00F958CC">
        <w:t>項に従い本匿名組合員出資金の一部が本匿名組合員に返金された場合、当該返金以降は、1口あたりの本匿名組合員出資金は、返金された1口当たりの本匿名組合員出資金の金額を控除した金額とする。</w:t>
      </w:r>
    </w:p>
    <w:p w14:paraId="782E02B6" w14:textId="77777777" w:rsidR="007C0372" w:rsidRPr="00F958CC" w:rsidRDefault="007C0372" w:rsidP="001C4F41">
      <w:pPr>
        <w:ind w:left="454" w:hanging="454"/>
      </w:pPr>
      <w:r w:rsidRPr="00F958CC">
        <w:rPr>
          <w:rFonts w:hint="eastAsia"/>
        </w:rPr>
        <w:t>2</w:t>
      </w:r>
      <w:r w:rsidRPr="00F958CC">
        <w:tab/>
        <w:t>本匿名組合員は、私募取扱業者が本匿名組合員に別途提供する出資金等の支払いに係る通知に従い、</w:t>
      </w:r>
      <w:r w:rsidRPr="00F958CC">
        <w:rPr>
          <w:rFonts w:hint="eastAsia"/>
        </w:rPr>
        <w:t>前</w:t>
      </w:r>
      <w:r w:rsidRPr="00F958CC">
        <w:t>項に定める本匿名組合員出資金を本営業専用銀行預金口座に送金しなければならない。なお、その際の振込手数料は本匿名組合員が負担するものとする。</w:t>
      </w:r>
    </w:p>
    <w:p w14:paraId="182AE5DF" w14:textId="77777777" w:rsidR="007C0372" w:rsidRPr="00F958CC" w:rsidRDefault="007C0372" w:rsidP="001C4F41">
      <w:pPr>
        <w:ind w:left="454" w:hanging="454"/>
      </w:pPr>
      <w:r w:rsidRPr="00F958CC">
        <w:rPr>
          <w:rFonts w:hint="eastAsia"/>
        </w:rPr>
        <w:t>3</w:t>
      </w:r>
      <w:r w:rsidRPr="00F958CC">
        <w:tab/>
        <w:t>前項の通知に定める期限までに、第1項に定める本匿名組合員出資金全額の送金がなされない場合には、当該期限までに実際に送金された金員の額</w:t>
      </w:r>
      <w:r w:rsidRPr="00F958CC">
        <w:rPr>
          <w:rFonts w:hint="eastAsia"/>
        </w:rPr>
        <w:t>（</w:t>
      </w:r>
      <w:r w:rsidRPr="00F958CC">
        <w:t>但し、第1項に規定する1口の金額に満たない端数は控除する。</w:t>
      </w:r>
      <w:r w:rsidRPr="00F958CC">
        <w:rPr>
          <w:rFonts w:hint="eastAsia"/>
        </w:rPr>
        <w:t>）</w:t>
      </w:r>
      <w:r w:rsidRPr="00F958CC">
        <w:t>を、本匿名組合員出資金とする。この場合には、私募取扱業者</w:t>
      </w:r>
      <w:r w:rsidRPr="00F958CC">
        <w:rPr>
          <w:rFonts w:hint="eastAsia"/>
        </w:rPr>
        <w:t>は</w:t>
      </w:r>
      <w:r w:rsidRPr="00F958CC">
        <w:t>、本匿名組合員に対し、本</w:t>
      </w:r>
      <w:r w:rsidRPr="00F958CC">
        <w:rPr>
          <w:rFonts w:hint="eastAsia"/>
        </w:rPr>
        <w:t>匿名組合出資金の額を変更した匿名組合契約書を送付する。当該送金がない場合又は当該送金に係る金額の総額が第</w:t>
      </w:r>
      <w:r w:rsidRPr="00F958CC">
        <w:t>1項に規定する1口の金額に満たない場合、本匿名組合契約は自動的に解除されたものとみなす。</w:t>
      </w:r>
    </w:p>
    <w:p w14:paraId="40C16943" w14:textId="77777777" w:rsidR="007C0372" w:rsidRPr="00F958CC" w:rsidRDefault="007C0372" w:rsidP="001C4F41">
      <w:pPr>
        <w:ind w:left="454" w:hanging="454"/>
      </w:pPr>
      <w:r w:rsidRPr="00F958CC">
        <w:rPr>
          <w:rFonts w:hint="eastAsia"/>
        </w:rPr>
        <w:t>4</w:t>
      </w:r>
      <w:r w:rsidRPr="00F958CC">
        <w:tab/>
        <w:t>前項の規定に基づき、本匿名組合員出資金とはならない金員がある場合には、営業者は第</w:t>
      </w:r>
      <w:r w:rsidRPr="00F958CC">
        <w:rPr>
          <w:rFonts w:hint="eastAsia"/>
        </w:rPr>
        <w:t>2</w:t>
      </w:r>
      <w:r w:rsidRPr="00F958CC">
        <w:t>項の</w:t>
      </w:r>
      <w:r w:rsidRPr="00F958CC">
        <w:rPr>
          <w:rFonts w:hint="eastAsia"/>
        </w:rPr>
        <w:t>通知に定める</w:t>
      </w:r>
      <w:r w:rsidRPr="00F958CC">
        <w:t>期限経過後30日以内に、当該金員を振込指定口座に送金するものとする。なお、その際の振込手数料は本匿名組合員が負担するものとする。</w:t>
      </w:r>
    </w:p>
    <w:p w14:paraId="56F01398" w14:textId="77777777" w:rsidR="007C0372" w:rsidRPr="00EC644C" w:rsidRDefault="007C0372" w:rsidP="00EE3470">
      <w:pPr>
        <w:ind w:left="454" w:hanging="454"/>
      </w:pPr>
      <w:r w:rsidRPr="00F958CC">
        <w:rPr>
          <w:rFonts w:hint="eastAsia"/>
        </w:rPr>
        <w:t>5</w:t>
      </w:r>
      <w:r w:rsidRPr="00F958CC">
        <w:tab/>
      </w:r>
      <w:r w:rsidRPr="00F958CC">
        <w:rPr>
          <w:rFonts w:hint="eastAsia"/>
        </w:rPr>
        <w:t>運用先有価証券の取得の一部が実行されなかった場合、</w:t>
      </w:r>
      <w:r w:rsidRPr="00F958CC">
        <w:t>営業者は、第</w:t>
      </w:r>
      <w:r w:rsidRPr="00F958CC">
        <w:rPr>
          <w:rFonts w:hint="eastAsia"/>
        </w:rPr>
        <w:t>2</w:t>
      </w:r>
      <w:r w:rsidRPr="00F958CC">
        <w:t>項に</w:t>
      </w:r>
      <w:r w:rsidRPr="00EC644C">
        <w:t>従い受領した本匿名組合員出資金のうち</w:t>
      </w:r>
      <w:r w:rsidRPr="00EC644C">
        <w:rPr>
          <w:rFonts w:hint="eastAsia"/>
        </w:rPr>
        <w:t>運用先有価証券の</w:t>
      </w:r>
      <w:r>
        <w:rPr>
          <w:rFonts w:hint="eastAsia"/>
        </w:rPr>
        <w:t>取得に充てられなかった金員から本</w:t>
      </w:r>
      <w:r>
        <w:rPr>
          <w:rFonts w:hint="eastAsia"/>
        </w:rPr>
        <w:lastRenderedPageBreak/>
        <w:t>営業に伴う費用</w:t>
      </w:r>
      <w:r w:rsidRPr="00F958CC">
        <w:rPr>
          <w:rFonts w:hint="eastAsia"/>
        </w:rPr>
        <w:t>の支払いのために合理的に必要と見込まれる額を控除した</w:t>
      </w:r>
      <w:r w:rsidRPr="00EC644C">
        <w:t>金額を振込指定口座に送金するもの</w:t>
      </w:r>
      <w:r w:rsidRPr="00EC644C">
        <w:rPr>
          <w:rFonts w:hint="eastAsia"/>
        </w:rPr>
        <w:t>とする。なお、その際の振込手数料は営業者が負担するものとする。</w:t>
      </w:r>
    </w:p>
    <w:p w14:paraId="532C8968" w14:textId="77777777" w:rsidR="007C0372" w:rsidRPr="00EE3470" w:rsidRDefault="007C0372" w:rsidP="00403EEF">
      <w:pPr>
        <w:ind w:left="454" w:hanging="454"/>
      </w:pPr>
    </w:p>
    <w:p w14:paraId="6EA036CA" w14:textId="77777777" w:rsidR="007C0372" w:rsidRPr="00EC644C" w:rsidRDefault="007C0372" w:rsidP="000155B6">
      <w:pPr>
        <w:pStyle w:val="20"/>
      </w:pPr>
      <w:r w:rsidRPr="00EC644C">
        <w:rPr>
          <w:rFonts w:hint="eastAsia"/>
        </w:rPr>
        <w:t>第</w:t>
      </w:r>
      <w:r>
        <w:rPr>
          <w:rFonts w:hint="eastAsia"/>
        </w:rPr>
        <w:t>4</w:t>
      </w:r>
      <w:r w:rsidRPr="00EC644C">
        <w:t>条</w:t>
      </w:r>
      <w:r w:rsidRPr="00EC644C">
        <w:tab/>
      </w:r>
      <w:r w:rsidRPr="00EC644C">
        <w:rPr>
          <w:rFonts w:hint="eastAsia"/>
        </w:rPr>
        <w:t>（</w:t>
      </w:r>
      <w:r w:rsidRPr="00EC644C">
        <w:t>本営業の遂行</w:t>
      </w:r>
      <w:r w:rsidRPr="00EC644C">
        <w:rPr>
          <w:rFonts w:hint="eastAsia"/>
        </w:rPr>
        <w:t>）</w:t>
      </w:r>
    </w:p>
    <w:p w14:paraId="1362E5B0" w14:textId="77777777" w:rsidR="007C0372" w:rsidRPr="00EC644C" w:rsidRDefault="007C0372" w:rsidP="002A472D">
      <w:pPr>
        <w:keepNext/>
      </w:pPr>
    </w:p>
    <w:p w14:paraId="54123F9E" w14:textId="77777777" w:rsidR="007C0372" w:rsidRDefault="007C0372" w:rsidP="00B5586A">
      <w:pPr>
        <w:ind w:left="454" w:hanging="454"/>
      </w:pPr>
      <w:r>
        <w:rPr>
          <w:rFonts w:hint="eastAsia"/>
        </w:rPr>
        <w:t>1</w:t>
      </w:r>
      <w:r w:rsidRPr="00EC644C">
        <w:tab/>
        <w:t>営業者</w:t>
      </w:r>
      <w:r w:rsidRPr="00477810">
        <w:rPr>
          <w:rFonts w:ascii="Times" w:hAnsi="Times" w:hint="eastAsia"/>
        </w:rPr>
        <w:t>は、</w:t>
      </w:r>
      <w:r w:rsidRPr="001C1F32">
        <w:rPr>
          <w:rFonts w:ascii="Times" w:hAnsi="Times" w:hint="eastAsia"/>
        </w:rPr>
        <w:t>本</w:t>
      </w:r>
      <w:r w:rsidRPr="00187233">
        <w:rPr>
          <w:rFonts w:ascii="Times" w:hAnsi="Times" w:hint="eastAsia"/>
        </w:rPr>
        <w:t>営業</w:t>
      </w:r>
      <w:r w:rsidRPr="001C1F32">
        <w:rPr>
          <w:rFonts w:ascii="Times" w:hAnsi="Times" w:hint="eastAsia"/>
        </w:rPr>
        <w:t>の遂行のため、本匿名組合の名において</w:t>
      </w:r>
      <w:r w:rsidRPr="00187233">
        <w:rPr>
          <w:rFonts w:ascii="Times" w:hAnsi="Times" w:hint="eastAsia"/>
        </w:rPr>
        <w:t>本営業</w:t>
      </w:r>
      <w:r w:rsidRPr="001C1F32">
        <w:rPr>
          <w:rFonts w:ascii="Times" w:hAnsi="Times" w:hint="eastAsia"/>
        </w:rPr>
        <w:t>を</w:t>
      </w:r>
      <w:r w:rsidRPr="001C1F32">
        <w:rPr>
          <w:rFonts w:ascii="Times" w:hAnsi="Times"/>
        </w:rPr>
        <w:t>決</w:t>
      </w:r>
      <w:r w:rsidRPr="00477810">
        <w:rPr>
          <w:rFonts w:ascii="Times" w:hAnsi="Times"/>
        </w:rPr>
        <w:t>定し、</w:t>
      </w:r>
      <w:r w:rsidRPr="00477810">
        <w:rPr>
          <w:rFonts w:ascii="Times" w:hAnsi="Times" w:hint="eastAsia"/>
        </w:rPr>
        <w:t>執行し、裁判上及び裁判外において本</w:t>
      </w:r>
      <w:r>
        <w:rPr>
          <w:rFonts w:ascii="Times" w:hAnsi="Times" w:hint="eastAsia"/>
        </w:rPr>
        <w:t>匿名</w:t>
      </w:r>
      <w:r w:rsidRPr="00477810">
        <w:rPr>
          <w:rFonts w:ascii="Times" w:hAnsi="Times" w:hint="eastAsia"/>
        </w:rPr>
        <w:t>組合を代表する</w:t>
      </w:r>
      <w:r w:rsidRPr="00477810">
        <w:rPr>
          <w:rFonts w:ascii="Times" w:hAnsi="Times"/>
        </w:rPr>
        <w:t>ものと</w:t>
      </w:r>
      <w:r w:rsidRPr="00477810">
        <w:rPr>
          <w:rFonts w:ascii="Times" w:hAnsi="Times" w:hint="eastAsia"/>
        </w:rPr>
        <w:t>する。</w:t>
      </w:r>
    </w:p>
    <w:p w14:paraId="5B1F7075" w14:textId="77777777" w:rsidR="007C0372" w:rsidRPr="00EC644C" w:rsidRDefault="007C0372" w:rsidP="00B5586A">
      <w:pPr>
        <w:ind w:left="454" w:hanging="454"/>
      </w:pPr>
      <w:r>
        <w:rPr>
          <w:rFonts w:hint="eastAsia"/>
        </w:rPr>
        <w:t>2</w:t>
      </w:r>
      <w:r>
        <w:tab/>
      </w:r>
      <w:r>
        <w:rPr>
          <w:rFonts w:hint="eastAsia"/>
        </w:rPr>
        <w:t>営業者は</w:t>
      </w:r>
      <w:r w:rsidRPr="00F958CC">
        <w:rPr>
          <w:rFonts w:hint="eastAsia"/>
        </w:rPr>
        <w:t>、第</w:t>
      </w:r>
      <w:r w:rsidRPr="00F958CC">
        <w:t>6条</w:t>
      </w:r>
      <w:r w:rsidRPr="00F958CC">
        <w:rPr>
          <w:rFonts w:hint="eastAsia"/>
        </w:rPr>
        <w:t>に基づき</w:t>
      </w:r>
      <w:r w:rsidRPr="00F958CC">
        <w:t>私募取扱業者</w:t>
      </w:r>
      <w:r w:rsidRPr="00F958CC">
        <w:rPr>
          <w:rFonts w:hint="eastAsia"/>
        </w:rPr>
        <w:t>に対して</w:t>
      </w:r>
      <w:r w:rsidRPr="00F958CC">
        <w:t>本匿名組合契約に基づく出資持分の取得の申込みの勧誘</w:t>
      </w:r>
      <w:r w:rsidRPr="00F958CC">
        <w:rPr>
          <w:rFonts w:hint="eastAsia"/>
        </w:rPr>
        <w:t>を委託しており、第</w:t>
      </w:r>
      <w:r w:rsidRPr="00F958CC">
        <w:t>7条</w:t>
      </w:r>
      <w:r w:rsidRPr="00F958CC">
        <w:rPr>
          <w:rFonts w:hint="eastAsia"/>
        </w:rPr>
        <w:t>に基づき</w:t>
      </w:r>
      <w:r>
        <w:rPr>
          <w:rFonts w:hint="eastAsia"/>
        </w:rPr>
        <w:t>運用会社に対して</w:t>
      </w:r>
      <w:r w:rsidRPr="00EC644C">
        <w:t>運用を行う権限を</w:t>
      </w:r>
      <w:r>
        <w:rPr>
          <w:rFonts w:hint="eastAsia"/>
        </w:rPr>
        <w:t>委託している。</w:t>
      </w:r>
    </w:p>
    <w:p w14:paraId="602A0D19" w14:textId="77777777" w:rsidR="007C0372" w:rsidRPr="005F34D8" w:rsidRDefault="007C0372" w:rsidP="00EE3470">
      <w:pPr>
        <w:ind w:left="455" w:hanging="455"/>
      </w:pPr>
      <w:r>
        <w:rPr>
          <w:rFonts w:hint="eastAsia"/>
        </w:rPr>
        <w:t>3</w:t>
      </w:r>
      <w:r>
        <w:tab/>
      </w:r>
      <w:r>
        <w:rPr>
          <w:rFonts w:hint="eastAsia"/>
        </w:rPr>
        <w:t>営業者は、</w:t>
      </w:r>
      <w:r w:rsidRPr="00FE1D05">
        <w:t>その裁量</w:t>
      </w:r>
      <w:r w:rsidRPr="00FE1D05">
        <w:rPr>
          <w:rFonts w:hint="eastAsia"/>
        </w:rPr>
        <w:t>及び責任において、</w:t>
      </w:r>
      <w:r w:rsidRPr="00FE1D05">
        <w:t>適当と認める者に本</w:t>
      </w:r>
      <w:r>
        <w:rPr>
          <w:rFonts w:hint="eastAsia"/>
        </w:rPr>
        <w:t>匿名</w:t>
      </w:r>
      <w:r w:rsidRPr="00FE1D05">
        <w:t>組合の事務の一部を委任又は準委任することができる。</w:t>
      </w:r>
    </w:p>
    <w:p w14:paraId="484554B1" w14:textId="77777777" w:rsidR="007C0372" w:rsidRPr="00F958CC" w:rsidRDefault="007C0372" w:rsidP="00F555B1">
      <w:pPr>
        <w:ind w:left="441" w:hanging="441"/>
        <w:textAlignment w:val="bottom"/>
        <w:rPr>
          <w:rFonts w:ascii="ＭＳ 明朝" w:eastAsia="ＭＳ 明朝" w:hAnsi="ＭＳ 明朝"/>
        </w:rPr>
      </w:pPr>
      <w:r>
        <w:rPr>
          <w:rFonts w:hint="eastAsia"/>
        </w:rPr>
        <w:t>4</w:t>
      </w:r>
      <w:r>
        <w:tab/>
      </w:r>
      <w:r w:rsidRPr="00F958CC">
        <w:rPr>
          <w:rFonts w:ascii="ＭＳ 明朝" w:eastAsia="ＭＳ 明朝" w:hAnsi="ＭＳ 明朝" w:hint="eastAsia"/>
        </w:rPr>
        <w:t>営業者</w:t>
      </w:r>
      <w:r>
        <w:rPr>
          <w:rFonts w:ascii="ＭＳ 明朝" w:eastAsia="ＭＳ 明朝" w:hAnsi="ＭＳ 明朝" w:hint="eastAsia"/>
        </w:rPr>
        <w:t>又はその委託を受けた運用会社</w:t>
      </w:r>
      <w:r w:rsidRPr="00F958CC">
        <w:rPr>
          <w:rFonts w:ascii="ＭＳ 明朝" w:eastAsia="ＭＳ 明朝" w:hAnsi="ＭＳ 明朝" w:hint="eastAsia"/>
        </w:rPr>
        <w:t>は、匿名組合員から、</w:t>
      </w:r>
      <w:r w:rsidRPr="00EC644C">
        <w:t>本発行者</w:t>
      </w:r>
      <w:r w:rsidRPr="00F958CC">
        <w:rPr>
          <w:rFonts w:ascii="ＭＳ 明朝" w:eastAsia="ＭＳ 明朝" w:hAnsi="ＭＳ 明朝" w:hint="eastAsia"/>
        </w:rPr>
        <w:t>に対する議決権行使に関する意見聴取を行うことができる。但し、営業者は、かかる意見に拘束されないものとする</w:t>
      </w:r>
      <w:r>
        <w:rPr>
          <w:rFonts w:ascii="ＭＳ 明朝" w:eastAsia="ＭＳ 明朝" w:hAnsi="ＭＳ 明朝" w:hint="eastAsia"/>
        </w:rPr>
        <w:t>。</w:t>
      </w:r>
    </w:p>
    <w:p w14:paraId="26CEF79F" w14:textId="77777777" w:rsidR="007C0372" w:rsidRPr="00EC644C" w:rsidRDefault="007C0372" w:rsidP="00F958CC">
      <w:pPr>
        <w:ind w:left="454" w:hanging="454"/>
      </w:pPr>
      <w:r>
        <w:rPr>
          <w:rFonts w:hint="eastAsia"/>
        </w:rPr>
        <w:t>5</w:t>
      </w:r>
      <w:r>
        <w:tab/>
      </w:r>
      <w:r w:rsidRPr="00EC644C">
        <w:rPr>
          <w:rFonts w:hint="eastAsia"/>
        </w:rPr>
        <w:t>営業者は、関係</w:t>
      </w:r>
      <w:r w:rsidRPr="00F958CC">
        <w:rPr>
          <w:rFonts w:ascii="Times" w:hAnsi="Times" w:hint="eastAsia"/>
        </w:rPr>
        <w:t>各法令</w:t>
      </w:r>
      <w:r w:rsidRPr="00EC644C">
        <w:rPr>
          <w:rFonts w:hint="eastAsia"/>
        </w:rPr>
        <w:t>の規定に従い、本営業を善良なる管理者の注意をもって執り行うものとする。</w:t>
      </w:r>
    </w:p>
    <w:p w14:paraId="6CFE691F" w14:textId="77777777" w:rsidR="007C0372" w:rsidRPr="00DF613A" w:rsidRDefault="007C0372" w:rsidP="00B5586A">
      <w:pPr>
        <w:ind w:left="455" w:hanging="455"/>
      </w:pPr>
    </w:p>
    <w:p w14:paraId="7713CCB5" w14:textId="77777777" w:rsidR="007C0372" w:rsidRPr="00EC644C" w:rsidRDefault="007C0372" w:rsidP="00F05AE6">
      <w:pPr>
        <w:pStyle w:val="20"/>
      </w:pPr>
      <w:r w:rsidRPr="00EC644C">
        <w:rPr>
          <w:rFonts w:hint="eastAsia"/>
        </w:rPr>
        <w:t>第</w:t>
      </w:r>
      <w:r w:rsidRPr="00EC644C">
        <w:t>5条</w:t>
      </w:r>
      <w:r w:rsidRPr="00EC644C">
        <w:tab/>
      </w:r>
      <w:r w:rsidRPr="00EC644C">
        <w:rPr>
          <w:rFonts w:hint="eastAsia"/>
        </w:rPr>
        <w:t>（</w:t>
      </w:r>
      <w:r w:rsidRPr="00EC644C">
        <w:t>本匿名組合員の</w:t>
      </w:r>
      <w:r w:rsidRPr="00AE0BC3">
        <w:rPr>
          <w:rFonts w:hint="eastAsia"/>
        </w:rPr>
        <w:t>権限・権利</w:t>
      </w:r>
      <w:r w:rsidRPr="00EC644C">
        <w:rPr>
          <w:rFonts w:hint="eastAsia"/>
        </w:rPr>
        <w:t>）</w:t>
      </w:r>
    </w:p>
    <w:p w14:paraId="4DA14519" w14:textId="77777777" w:rsidR="007C0372" w:rsidRPr="00F05AE6" w:rsidRDefault="007C0372" w:rsidP="00F05AE6">
      <w:pPr>
        <w:keepNext/>
      </w:pPr>
    </w:p>
    <w:p w14:paraId="3EE4A7F9" w14:textId="77777777" w:rsidR="007C0372" w:rsidRDefault="007C0372" w:rsidP="00F05AE6">
      <w:pPr>
        <w:ind w:left="454" w:hanging="454"/>
      </w:pPr>
      <w:r>
        <w:rPr>
          <w:rFonts w:ascii="ＭＳ 明朝" w:eastAsia="ＭＳ 明朝" w:hAnsi="ＭＳ 明朝" w:hint="eastAsia"/>
        </w:rPr>
        <w:t>1</w:t>
      </w:r>
      <w:r>
        <w:rPr>
          <w:rFonts w:ascii="ＭＳ 明朝" w:eastAsia="ＭＳ 明朝" w:hAnsi="ＭＳ 明朝" w:hint="eastAsia"/>
        </w:rPr>
        <w:tab/>
        <w:t>本匿名組合契約に明示的に定める場合を除き、本匿名組合員は、本営業の執行、本営業に関する意思決定及び本営業に関する営業者の代理を行う権限を一切有しないものとする。</w:t>
      </w:r>
    </w:p>
    <w:p w14:paraId="650CD7C4" w14:textId="77777777" w:rsidR="007C0372" w:rsidRDefault="007C0372" w:rsidP="00F05AE6">
      <w:pPr>
        <w:ind w:left="454" w:hanging="454"/>
      </w:pPr>
      <w:r>
        <w:rPr>
          <w:rFonts w:ascii="ＭＳ 明朝" w:eastAsia="ＭＳ 明朝" w:hAnsi="ＭＳ 明朝" w:hint="eastAsia"/>
        </w:rPr>
        <w:t>2</w:t>
      </w:r>
      <w:r>
        <w:rPr>
          <w:rFonts w:ascii="ＭＳ 明朝" w:eastAsia="ＭＳ 明朝" w:hAnsi="ＭＳ 明朝"/>
        </w:rPr>
        <w:tab/>
      </w:r>
      <w:r w:rsidRPr="00EC644C">
        <w:t>本匿名組合員は、本発行者</w:t>
      </w:r>
      <w:r>
        <w:rPr>
          <w:rFonts w:ascii="ＭＳ 明朝" w:eastAsia="ＭＳ 明朝" w:hAnsi="ＭＳ 明朝" w:hint="eastAsia"/>
        </w:rPr>
        <w:t>に対する</w:t>
      </w:r>
      <w:r w:rsidRPr="00FE1D05">
        <w:rPr>
          <w:rFonts w:ascii="ＭＳ 明朝" w:eastAsia="ＭＳ 明朝" w:hAnsi="ＭＳ 明朝" w:hint="eastAsia"/>
        </w:rPr>
        <w:t>議決権の行使につき</w:t>
      </w:r>
      <w:r>
        <w:rPr>
          <w:rFonts w:ascii="ＭＳ 明朝" w:eastAsia="ＭＳ 明朝" w:hAnsi="ＭＳ 明朝" w:hint="eastAsia"/>
        </w:rPr>
        <w:t>営業者</w:t>
      </w:r>
      <w:r w:rsidRPr="00FE1D05">
        <w:rPr>
          <w:rFonts w:ascii="ＭＳ 明朝" w:eastAsia="ＭＳ 明朝" w:hAnsi="ＭＳ 明朝" w:hint="eastAsia"/>
        </w:rPr>
        <w:t>に対して指図をすること</w:t>
      </w:r>
      <w:r>
        <w:rPr>
          <w:rFonts w:ascii="ＭＳ 明朝" w:eastAsia="ＭＳ 明朝" w:hAnsi="ＭＳ 明朝" w:hint="eastAsia"/>
        </w:rPr>
        <w:t>は</w:t>
      </w:r>
      <w:r w:rsidRPr="00FE1D05">
        <w:rPr>
          <w:rFonts w:ascii="ＭＳ 明朝" w:eastAsia="ＭＳ 明朝" w:hAnsi="ＭＳ 明朝" w:hint="eastAsia"/>
        </w:rPr>
        <w:t>でき</w:t>
      </w:r>
      <w:r>
        <w:rPr>
          <w:rFonts w:ascii="ＭＳ 明朝" w:eastAsia="ＭＳ 明朝" w:hAnsi="ＭＳ 明朝" w:hint="eastAsia"/>
        </w:rPr>
        <w:t>ず、また、</w:t>
      </w:r>
      <w:r w:rsidRPr="00EC644C">
        <w:t>訴訟</w:t>
      </w:r>
      <w:r w:rsidRPr="00EC644C">
        <w:rPr>
          <w:rFonts w:hint="eastAsia"/>
        </w:rPr>
        <w:t>上、訴訟外を問わず、本発行者に対して、直接運用先有価証券に基づく権利行使その</w:t>
      </w:r>
      <w:r w:rsidRPr="00EC644C">
        <w:t>他の請求又は連絡をしないものとする。</w:t>
      </w:r>
    </w:p>
    <w:p w14:paraId="38BE7204" w14:textId="77777777" w:rsidR="007C0372" w:rsidRDefault="007C0372" w:rsidP="00F05AE6">
      <w:pPr>
        <w:ind w:left="454" w:hanging="454"/>
      </w:pPr>
      <w:r>
        <w:rPr>
          <w:rFonts w:hint="eastAsia"/>
        </w:rPr>
        <w:t>3</w:t>
      </w:r>
      <w:r w:rsidRPr="00BF795F">
        <w:tab/>
      </w:r>
      <w:r w:rsidRPr="00EC644C">
        <w:rPr>
          <w:rFonts w:hint="eastAsia"/>
        </w:rPr>
        <w:t>営業者の本営業の円滑な遂行のため必要な事項については、本匿名組合員はこれに協</w:t>
      </w:r>
      <w:r w:rsidRPr="00EC644C">
        <w:t>力するものとする。</w:t>
      </w:r>
    </w:p>
    <w:p w14:paraId="7D28C7EF" w14:textId="4B23ABEB" w:rsidR="007C0372" w:rsidRDefault="007C0372" w:rsidP="00F05AE6">
      <w:pPr>
        <w:ind w:left="454" w:hanging="454"/>
      </w:pPr>
      <w:r>
        <w:rPr>
          <w:rFonts w:hAnsi="ＭＳ 明朝" w:hint="eastAsia"/>
        </w:rPr>
        <w:t>4.</w:t>
      </w:r>
      <w:r>
        <w:rPr>
          <w:rFonts w:hAnsi="ＭＳ 明朝"/>
        </w:rPr>
        <w:tab/>
      </w:r>
      <w:r>
        <w:rPr>
          <w:rFonts w:ascii="ＭＳ 明朝" w:eastAsia="ＭＳ 明朝" w:hAnsi="ＭＳ 明朝" w:hint="eastAsia"/>
        </w:rPr>
        <w:t>本匿名組合員は、営業者に対し、本</w:t>
      </w:r>
      <w:r>
        <w:rPr>
          <w:rFonts w:hint="eastAsia"/>
        </w:rPr>
        <w:t>匿名組合</w:t>
      </w:r>
      <w:r>
        <w:rPr>
          <w:rFonts w:ascii="ＭＳ 明朝" w:eastAsia="ＭＳ 明朝" w:hAnsi="ＭＳ 明朝" w:hint="eastAsia"/>
        </w:rPr>
        <w:t>契約締結日において、</w:t>
      </w:r>
      <w:r w:rsidRPr="00EC644C">
        <w:rPr>
          <w:rFonts w:hint="eastAsia"/>
        </w:rPr>
        <w:t>本匿名組合契約の締結</w:t>
      </w:r>
      <w:r>
        <w:rPr>
          <w:rFonts w:hint="eastAsia"/>
        </w:rPr>
        <w:t>及びこれに基づく出資は純投資目的であり、営業者又は</w:t>
      </w:r>
      <w:r>
        <w:rPr>
          <w:rFonts w:hAnsi="ＭＳ 明朝" w:hint="eastAsia"/>
        </w:rPr>
        <w:t>本発行者</w:t>
      </w:r>
      <w:r>
        <w:rPr>
          <w:rFonts w:hint="eastAsia"/>
        </w:rPr>
        <w:t>の事業上の秘密を探知、調査又は不当に利用する目的でないことを表明及び保証する。</w:t>
      </w:r>
    </w:p>
    <w:p w14:paraId="208B1CC7" w14:textId="77777777" w:rsidR="007C0372" w:rsidRPr="00EC644C" w:rsidRDefault="007C0372" w:rsidP="00F05AE6"/>
    <w:p w14:paraId="13DBC900" w14:textId="77777777" w:rsidR="007C0372" w:rsidRPr="00EC644C" w:rsidRDefault="007C0372" w:rsidP="000155B6">
      <w:pPr>
        <w:pStyle w:val="20"/>
      </w:pPr>
      <w:r w:rsidRPr="00EC644C">
        <w:rPr>
          <w:rFonts w:hint="eastAsia"/>
        </w:rPr>
        <w:t>第</w:t>
      </w:r>
      <w:r w:rsidRPr="00EC644C">
        <w:t>6条</w:t>
      </w:r>
      <w:r w:rsidRPr="00EC644C">
        <w:tab/>
      </w:r>
      <w:r w:rsidRPr="00EC644C">
        <w:rPr>
          <w:rFonts w:hint="eastAsia"/>
        </w:rPr>
        <w:t>（</w:t>
      </w:r>
      <w:r>
        <w:rPr>
          <w:rFonts w:hint="eastAsia"/>
        </w:rPr>
        <w:t>投資勧誘の委託</w:t>
      </w:r>
      <w:r w:rsidRPr="00EC644C">
        <w:rPr>
          <w:rFonts w:hint="eastAsia"/>
        </w:rPr>
        <w:t>）</w:t>
      </w:r>
    </w:p>
    <w:p w14:paraId="71BABC25" w14:textId="77777777" w:rsidR="007C0372" w:rsidRPr="00EC644C" w:rsidRDefault="007C0372" w:rsidP="002A472D">
      <w:pPr>
        <w:keepNext/>
      </w:pPr>
    </w:p>
    <w:p w14:paraId="23D0CBA8" w14:textId="77777777" w:rsidR="007C0372" w:rsidRPr="00EC644C" w:rsidRDefault="007C0372" w:rsidP="006C6433">
      <w:pPr>
        <w:ind w:left="454" w:hanging="454"/>
      </w:pPr>
      <w:r>
        <w:rPr>
          <w:rFonts w:hint="eastAsia"/>
        </w:rPr>
        <w:t>1</w:t>
      </w:r>
      <w:r w:rsidRPr="00EC644C">
        <w:tab/>
        <w:t>本匿名組合員及び営業者は、私募取扱業者</w:t>
      </w:r>
      <w:r>
        <w:rPr>
          <w:rFonts w:hint="eastAsia"/>
        </w:rPr>
        <w:t>による</w:t>
      </w:r>
      <w:r w:rsidRPr="00EC644C">
        <w:t>本匿名組合契約に基づく出資持分の取得の申込みの勧誘に対して本匿名組合員が自らの判断と責任により本匿名組合契約</w:t>
      </w:r>
      <w:r w:rsidRPr="00EC644C">
        <w:lastRenderedPageBreak/>
        <w:t>を締結して出資するものであり、本匿名組合契約の締結に際し、私募取扱業者以外の営業者その他の第三者により本匿名組合出資持分の勧誘が行われたことはないことを確認する。</w:t>
      </w:r>
    </w:p>
    <w:p w14:paraId="1C21BB62" w14:textId="77777777" w:rsidR="007C0372" w:rsidRPr="00EC644C" w:rsidRDefault="007C0372" w:rsidP="006C6433">
      <w:pPr>
        <w:ind w:left="454" w:hanging="454"/>
      </w:pPr>
      <w:r>
        <w:rPr>
          <w:rFonts w:hint="eastAsia"/>
        </w:rPr>
        <w:t>2</w:t>
      </w:r>
      <w:r w:rsidRPr="00EC644C">
        <w:tab/>
        <w:t>本匿名組合員は、私募取扱業者が、本匿名組合契約に関して、以下の行為を行うこと</w:t>
      </w:r>
      <w:r>
        <w:rPr>
          <w:rFonts w:hint="eastAsia"/>
        </w:rPr>
        <w:t>又は行ったこと</w:t>
      </w:r>
      <w:r w:rsidRPr="00EC644C">
        <w:t>を確認する。</w:t>
      </w:r>
    </w:p>
    <w:p w14:paraId="551E5FCA" w14:textId="77777777" w:rsidR="007C0372" w:rsidRPr="00EC644C" w:rsidRDefault="007C0372" w:rsidP="006C6433">
      <w:pPr>
        <w:ind w:left="908" w:hanging="454"/>
      </w:pPr>
      <w:r w:rsidRPr="00EC644C">
        <w:t>(1)</w:t>
      </w:r>
      <w:r w:rsidRPr="00EC644C">
        <w:tab/>
        <w:t>本匿名組合契約に基づく本匿名組合出資持分について、私募取扱業者が営業者の委託を受けて行う取得の申込の勧誘</w:t>
      </w:r>
    </w:p>
    <w:p w14:paraId="094DA346" w14:textId="77777777" w:rsidR="007C0372" w:rsidRPr="00EC644C" w:rsidRDefault="007C0372" w:rsidP="006C6433">
      <w:pPr>
        <w:ind w:left="908" w:hanging="454"/>
      </w:pPr>
      <w:r w:rsidRPr="00EC644C">
        <w:t>(2)</w:t>
      </w:r>
      <w:r w:rsidRPr="00EC644C">
        <w:tab/>
        <w:t>本匿名組合契約の締結の媒介</w:t>
      </w:r>
    </w:p>
    <w:p w14:paraId="027D7493" w14:textId="77777777" w:rsidR="007C0372" w:rsidRPr="00EC644C" w:rsidRDefault="007C0372" w:rsidP="006C6433">
      <w:pPr>
        <w:ind w:left="908" w:hanging="454"/>
      </w:pPr>
      <w:r w:rsidRPr="00EC644C">
        <w:t>(3)</w:t>
      </w:r>
      <w:r w:rsidRPr="00EC644C">
        <w:tab/>
        <w:t>本匿名組合契約の締結にあたり法令等による営業者又は私募取扱業者が本匿名組合員に対して行う書面等の交付</w:t>
      </w:r>
    </w:p>
    <w:p w14:paraId="21EDCB19" w14:textId="77777777" w:rsidR="007C0372" w:rsidRPr="00EC644C" w:rsidRDefault="007C0372" w:rsidP="006B5A3C">
      <w:pPr>
        <w:ind w:left="454" w:hanging="454"/>
      </w:pPr>
      <w:r>
        <w:rPr>
          <w:rFonts w:hint="eastAsia"/>
        </w:rPr>
        <w:t>3</w:t>
      </w:r>
      <w:r w:rsidRPr="00EC644C">
        <w:tab/>
        <w:t>営業者は、本匿名組合員出資金の中から、私募取扱業者に</w:t>
      </w:r>
      <w:r>
        <w:rPr>
          <w:rFonts w:hint="eastAsia"/>
        </w:rPr>
        <w:t>対して</w:t>
      </w:r>
      <w:r w:rsidRPr="00EC644C">
        <w:t>販売</w:t>
      </w:r>
      <w:r>
        <w:rPr>
          <w:rFonts w:hint="eastAsia"/>
        </w:rPr>
        <w:t>手数料を</w:t>
      </w:r>
      <w:r w:rsidRPr="00EC644C">
        <w:t>支払うものとする。</w:t>
      </w:r>
    </w:p>
    <w:p w14:paraId="3A95518E" w14:textId="77777777" w:rsidR="007C0372" w:rsidRPr="00EC644C" w:rsidRDefault="007C0372" w:rsidP="006B5A3C">
      <w:pPr>
        <w:ind w:left="454" w:hanging="454"/>
      </w:pPr>
    </w:p>
    <w:p w14:paraId="0D668C68" w14:textId="77777777" w:rsidR="007C0372" w:rsidRPr="00EC644C" w:rsidRDefault="007C0372" w:rsidP="000155B6">
      <w:pPr>
        <w:pStyle w:val="20"/>
      </w:pPr>
      <w:r w:rsidRPr="00EC644C">
        <w:rPr>
          <w:rFonts w:hint="eastAsia"/>
        </w:rPr>
        <w:t>第</w:t>
      </w:r>
      <w:r w:rsidRPr="00EC644C">
        <w:t>7条</w:t>
      </w:r>
      <w:r w:rsidRPr="00EC644C">
        <w:tab/>
      </w:r>
      <w:r w:rsidRPr="00EC644C">
        <w:rPr>
          <w:rFonts w:hint="eastAsia"/>
        </w:rPr>
        <w:t>（</w:t>
      </w:r>
      <w:r w:rsidRPr="00EC644C">
        <w:t>投資</w:t>
      </w:r>
      <w:r>
        <w:rPr>
          <w:rFonts w:hint="eastAsia"/>
        </w:rPr>
        <w:t>運用の委託</w:t>
      </w:r>
      <w:r w:rsidRPr="00EC644C">
        <w:rPr>
          <w:rFonts w:hint="eastAsia"/>
        </w:rPr>
        <w:t>）</w:t>
      </w:r>
    </w:p>
    <w:p w14:paraId="322520C3" w14:textId="77777777" w:rsidR="007C0372" w:rsidRPr="00EC644C" w:rsidRDefault="007C0372" w:rsidP="002A472D">
      <w:pPr>
        <w:keepNext/>
      </w:pPr>
    </w:p>
    <w:p w14:paraId="5566AE68" w14:textId="77777777" w:rsidR="007C0372" w:rsidRDefault="007C0372" w:rsidP="006B5A3C">
      <w:pPr>
        <w:ind w:left="454" w:hanging="454"/>
      </w:pPr>
      <w:r>
        <w:rPr>
          <w:rFonts w:hint="eastAsia"/>
        </w:rPr>
        <w:t>1</w:t>
      </w:r>
      <w:r w:rsidRPr="00EC644C">
        <w:tab/>
        <w:t>営業者は、</w:t>
      </w:r>
      <w:r>
        <w:rPr>
          <w:rFonts w:hint="eastAsia"/>
        </w:rPr>
        <w:t>投資一任契約に従い、</w:t>
      </w:r>
      <w:r w:rsidRPr="00EC644C">
        <w:t>投資運用業</w:t>
      </w:r>
      <w:r w:rsidRPr="00EC644C">
        <w:rPr>
          <w:rFonts w:hint="eastAsia"/>
        </w:rPr>
        <w:t>（</w:t>
      </w:r>
      <w:r w:rsidRPr="00EC644C">
        <w:t>金商法第28条に定める定義に従う。</w:t>
      </w:r>
      <w:r w:rsidRPr="00EC644C">
        <w:rPr>
          <w:rFonts w:hint="eastAsia"/>
        </w:rPr>
        <w:t>）</w:t>
      </w:r>
      <w:r w:rsidRPr="00EC644C">
        <w:t>を行う金融商品取引業者</w:t>
      </w:r>
      <w:r w:rsidRPr="00EC644C">
        <w:rPr>
          <w:rFonts w:hint="eastAsia"/>
        </w:rPr>
        <w:t>（金商法第</w:t>
      </w:r>
      <w:r w:rsidRPr="00EC644C">
        <w:t>2条に定める定義に従う。</w:t>
      </w:r>
      <w:r w:rsidRPr="00EC644C">
        <w:rPr>
          <w:rFonts w:hint="eastAsia"/>
        </w:rPr>
        <w:t>）</w:t>
      </w:r>
      <w:r w:rsidRPr="00EC644C">
        <w:t>である運用会社に対し、金融商品の価値等の分析に基づく投資判断に基づいて主として有価証券又はデリバティブ取引に係る権利に対する投資として、</w:t>
      </w:r>
      <w:r w:rsidRPr="00F958CC">
        <w:t>責任財産</w:t>
      </w:r>
      <w:r w:rsidRPr="00F958CC">
        <w:rPr>
          <w:rFonts w:hint="eastAsia"/>
        </w:rPr>
        <w:t>（</w:t>
      </w:r>
      <w:r w:rsidRPr="00F958CC">
        <w:t>第1</w:t>
      </w:r>
      <w:r w:rsidRPr="00F958CC">
        <w:rPr>
          <w:rFonts w:hint="eastAsia"/>
        </w:rPr>
        <w:t>7</w:t>
      </w:r>
      <w:r w:rsidRPr="00F958CC">
        <w:t>条第1項に定</w:t>
      </w:r>
      <w:r w:rsidRPr="00EC644C">
        <w:t>義する。以下同じ。</w:t>
      </w:r>
      <w:r w:rsidRPr="00EC644C">
        <w:rPr>
          <w:rFonts w:hint="eastAsia"/>
        </w:rPr>
        <w:t>）</w:t>
      </w:r>
      <w:r w:rsidRPr="00EC644C">
        <w:t>の運用を行う権限を全て委託する。</w:t>
      </w:r>
    </w:p>
    <w:p w14:paraId="5F3DB641" w14:textId="77777777" w:rsidR="007C0372" w:rsidRPr="00EC644C" w:rsidRDefault="007C0372" w:rsidP="006B5A3C">
      <w:pPr>
        <w:ind w:left="454" w:hanging="454"/>
      </w:pPr>
      <w:r w:rsidRPr="00EC644C">
        <w:t>2</w:t>
      </w:r>
      <w:r w:rsidRPr="00EC644C">
        <w:tab/>
        <w:t>営業者は、本匿名組合員出資金の中から、運用会社に支払う</w:t>
      </w:r>
      <w:r>
        <w:rPr>
          <w:rFonts w:hint="eastAsia"/>
        </w:rPr>
        <w:t>運用会社</w:t>
      </w:r>
      <w:r w:rsidRPr="00EC644C">
        <w:t>管理報酬相当額として、本匿名組合契約別紙</w:t>
      </w:r>
      <w:r>
        <w:rPr>
          <w:rFonts w:hint="eastAsia"/>
        </w:rPr>
        <w:t>（主要条件）</w:t>
      </w:r>
      <w:r w:rsidRPr="00EC644C">
        <w:t>に定める</w:t>
      </w:r>
      <w:r>
        <w:rPr>
          <w:rFonts w:hint="eastAsia"/>
        </w:rPr>
        <w:t>運用会社</w:t>
      </w:r>
      <w:r w:rsidRPr="00EC644C">
        <w:t>管理報酬を本契約期間合計額として分別管理したうえ、投資一任契約の定めに従って運用会社に支払うものとする。</w:t>
      </w:r>
    </w:p>
    <w:p w14:paraId="5D85B9B9" w14:textId="77777777" w:rsidR="007C0372" w:rsidRPr="00EC644C" w:rsidRDefault="007C0372" w:rsidP="006B5A3C">
      <w:pPr>
        <w:ind w:left="454" w:hanging="454"/>
      </w:pPr>
      <w:r>
        <w:rPr>
          <w:rFonts w:hint="eastAsia"/>
        </w:rPr>
        <w:t>3</w:t>
      </w:r>
      <w:r w:rsidRPr="00EC644C">
        <w:tab/>
        <w:t>本匿名組合契約が、本契約期間の満了前に終了した場合には、投資一任契約に従い運用会社に対して既に支払済みの</w:t>
      </w:r>
      <w:r>
        <w:rPr>
          <w:rFonts w:hint="eastAsia"/>
        </w:rPr>
        <w:t>運用会社</w:t>
      </w:r>
      <w:r w:rsidRPr="00EC644C">
        <w:t>管理報酬相当額を控除した金額を、本匿名組合員に返還するものとする。</w:t>
      </w:r>
    </w:p>
    <w:p w14:paraId="6E32CD70" w14:textId="77777777" w:rsidR="007C0372" w:rsidRDefault="007C0372" w:rsidP="006B5A3C">
      <w:pPr>
        <w:ind w:left="454" w:hanging="454"/>
      </w:pPr>
      <w:r>
        <w:rPr>
          <w:rFonts w:hint="eastAsia"/>
        </w:rPr>
        <w:t>4</w:t>
      </w:r>
      <w:r>
        <w:tab/>
      </w:r>
      <w:r w:rsidRPr="00EC644C">
        <w:t>営業者は、</w:t>
      </w:r>
      <w:r w:rsidRPr="00EE3470">
        <w:t>本匿名組合員出資金</w:t>
      </w:r>
      <w:r w:rsidRPr="00EC644C">
        <w:t>の中から、</w:t>
      </w:r>
      <w:r>
        <w:rPr>
          <w:rFonts w:hint="eastAsia"/>
        </w:rPr>
        <w:t>運用会社</w:t>
      </w:r>
      <w:r w:rsidRPr="00EC644C">
        <w:t>に</w:t>
      </w:r>
      <w:r>
        <w:rPr>
          <w:rFonts w:hint="eastAsia"/>
        </w:rPr>
        <w:t>対して成功報酬を</w:t>
      </w:r>
      <w:r w:rsidRPr="00EC644C">
        <w:t>支払うものとする。</w:t>
      </w:r>
    </w:p>
    <w:p w14:paraId="2E003CB9" w14:textId="77777777" w:rsidR="007C0372" w:rsidRPr="00EC644C" w:rsidRDefault="007C0372" w:rsidP="006B5A3C">
      <w:pPr>
        <w:ind w:left="454" w:hanging="454"/>
      </w:pPr>
      <w:r w:rsidRPr="00EC644C">
        <w:t>5</w:t>
      </w:r>
      <w:r w:rsidRPr="00EC644C">
        <w:tab/>
        <w:t>営業者は、運用会社をして、法令の規定及び本匿名組合契約の趣旨に従い、投資一任契約に定める投資運用業務を、本匿名組合員に対し善良な管理者の注意をもって、かつ、本匿名組合員のため忠実に遂行させるものとし、投資一任契約にこれを確保するための規定を設けるほか、これを確保するために必要な行為を行う。</w:t>
      </w:r>
    </w:p>
    <w:p w14:paraId="5A264292" w14:textId="21BFAB1D" w:rsidR="007C0372" w:rsidRPr="00EC644C" w:rsidRDefault="007C0372" w:rsidP="006B5A3C">
      <w:pPr>
        <w:ind w:left="454" w:hanging="454"/>
      </w:pPr>
      <w:r w:rsidRPr="00EC644C">
        <w:t>6</w:t>
      </w:r>
      <w:r w:rsidRPr="00EC644C">
        <w:tab/>
        <w:t>運用会社は、業府令第128条第1号若しくは第3号又は第129条第1項第1号若しくは第6号に掲げる行為に該当するものを除き、</w:t>
      </w:r>
      <w:r w:rsidRPr="008017D9">
        <w:rPr>
          <w:rFonts w:hint="eastAsia"/>
        </w:rPr>
        <w:t>個別の取引ごとに全匿名組合員に対して</w:t>
      </w:r>
      <w:r w:rsidRPr="00A91615">
        <w:t>取引の内容及び</w:t>
      </w:r>
      <w:r w:rsidRPr="00EC644C">
        <w:t>取引を行おうとする理由の説明を行い、全匿名組合員の同意を得なければ、自己、その取締役若しくは執行役又はその運用を行う他の運用財産</w:t>
      </w:r>
      <w:r w:rsidRPr="00EC644C">
        <w:rPr>
          <w:rFonts w:hint="eastAsia"/>
        </w:rPr>
        <w:t>（</w:t>
      </w:r>
      <w:r w:rsidRPr="00EC644C">
        <w:t>金商法</w:t>
      </w:r>
      <w:r w:rsidRPr="00EC644C">
        <w:lastRenderedPageBreak/>
        <w:t>第35条第1項第15号に規定する運用財産をいう。</w:t>
      </w:r>
      <w:r w:rsidRPr="00EC644C">
        <w:rPr>
          <w:rFonts w:hint="eastAsia"/>
        </w:rPr>
        <w:t>）</w:t>
      </w:r>
      <w:r w:rsidRPr="00EC644C">
        <w:t>との間における取引を行うことを内容とした運用</w:t>
      </w:r>
      <w:r w:rsidRPr="00EC644C">
        <w:rPr>
          <w:rFonts w:hint="eastAsia"/>
        </w:rPr>
        <w:t>（</w:t>
      </w:r>
      <w:r w:rsidRPr="00EC644C">
        <w:t>以下</w:t>
      </w:r>
      <w:r w:rsidRPr="00EC644C">
        <w:rPr>
          <w:rFonts w:hint="eastAsia"/>
        </w:rPr>
        <w:t>「</w:t>
      </w:r>
      <w:r w:rsidRPr="00EC644C">
        <w:t>自己取引等</w:t>
      </w:r>
      <w:r w:rsidRPr="00EC644C">
        <w:rPr>
          <w:rFonts w:hint="eastAsia"/>
        </w:rPr>
        <w:t>」</w:t>
      </w:r>
      <w:r w:rsidRPr="00EC644C">
        <w:t>という。</w:t>
      </w:r>
      <w:r w:rsidRPr="00EC644C">
        <w:rPr>
          <w:rFonts w:hint="eastAsia"/>
        </w:rPr>
        <w:t>）</w:t>
      </w:r>
      <w:r w:rsidRPr="00EC644C">
        <w:t>を行うことができないものとし、営業者は、運用会社をして、本項において認められる場合を除き、自己取引</w:t>
      </w:r>
      <w:r w:rsidRPr="00EC644C">
        <w:rPr>
          <w:rFonts w:hint="eastAsia"/>
        </w:rPr>
        <w:t>等を行わせないものと</w:t>
      </w:r>
      <w:r>
        <w:rPr>
          <w:rFonts w:hint="eastAsia"/>
        </w:rPr>
        <w:t>し、</w:t>
      </w:r>
      <w:r w:rsidRPr="00EC644C">
        <w:t>投資一任契約にこれを確保するための規定を設けるほか、これを確保するために必要な行為を行う</w:t>
      </w:r>
      <w:r w:rsidRPr="00EC644C">
        <w:rPr>
          <w:rFonts w:hint="eastAsia"/>
        </w:rPr>
        <w:t>。</w:t>
      </w:r>
    </w:p>
    <w:p w14:paraId="08D4D22E" w14:textId="77777777" w:rsidR="007C0372" w:rsidRPr="00EC644C" w:rsidRDefault="007C0372" w:rsidP="006B5A3C">
      <w:pPr>
        <w:ind w:left="454" w:hanging="454"/>
      </w:pPr>
      <w:r w:rsidRPr="00EC644C">
        <w:t>7</w:t>
      </w:r>
      <w:r w:rsidRPr="00EC644C">
        <w:tab/>
        <w:t>営業者は、自己取引等を行う場合には、業府令</w:t>
      </w:r>
      <w:r>
        <w:rPr>
          <w:rFonts w:hint="eastAsia"/>
        </w:rPr>
        <w:t>第</w:t>
      </w:r>
      <w:r w:rsidRPr="00EC644C">
        <w:t>128条第2号ロ又は第129条第1項第2号ロに従って認められる公正な価格により取引しなければならないものとする。</w:t>
      </w:r>
    </w:p>
    <w:p w14:paraId="678FDAD7" w14:textId="77777777" w:rsidR="007C0372" w:rsidRPr="00EC644C" w:rsidRDefault="007C0372" w:rsidP="006B5A3C">
      <w:pPr>
        <w:ind w:left="454" w:hanging="454"/>
      </w:pPr>
      <w:r w:rsidRPr="00EC644C">
        <w:t>8</w:t>
      </w:r>
      <w:r w:rsidRPr="00EC644C">
        <w:tab/>
        <w:t>営業者は、金商法第42条の4の規定</w:t>
      </w:r>
      <w:r w:rsidRPr="00180756">
        <w:rPr>
          <w:rFonts w:hint="eastAsia"/>
        </w:rPr>
        <w:t>する方法に準ずる方法により、運用財産と自己の固有財産及び他の運用財産とを分別して管理</w:t>
      </w:r>
      <w:r>
        <w:rPr>
          <w:rFonts w:hint="eastAsia"/>
        </w:rPr>
        <w:t>するものとし、運用会社は、本項の規定に従った営業者による運用財産の分別管理を監督す</w:t>
      </w:r>
      <w:r w:rsidRPr="00EC644C">
        <w:t>るものとする。</w:t>
      </w:r>
    </w:p>
    <w:p w14:paraId="14CB69C9" w14:textId="77777777" w:rsidR="007C0372" w:rsidRPr="00EC644C" w:rsidRDefault="007C0372" w:rsidP="006B5A3C">
      <w:pPr>
        <w:ind w:left="454" w:hanging="454"/>
      </w:pPr>
      <w:r w:rsidRPr="00EC644C">
        <w:t>9</w:t>
      </w:r>
      <w:r w:rsidRPr="00EC644C">
        <w:tab/>
        <w:t>投資一任契約に定める事由を除き、営業者は、本匿名組合員の承諾を得ない限り、投資一任契約を終了させることはできないものとする。</w:t>
      </w:r>
    </w:p>
    <w:p w14:paraId="5AA60B46" w14:textId="77777777" w:rsidR="007C0372" w:rsidRPr="00EC644C" w:rsidRDefault="007C0372" w:rsidP="006B5A3C">
      <w:pPr>
        <w:ind w:left="454" w:hanging="454"/>
      </w:pPr>
      <w:r w:rsidRPr="00EC644C">
        <w:t>10</w:t>
      </w:r>
      <w:r w:rsidRPr="00EC644C">
        <w:tab/>
      </w:r>
      <w:r>
        <w:rPr>
          <w:rFonts w:hint="eastAsia"/>
        </w:rPr>
        <w:t>本約款</w:t>
      </w:r>
      <w:r w:rsidRPr="00EC644C">
        <w:t>別紙</w:t>
      </w:r>
      <w:r>
        <w:rPr>
          <w:rFonts w:hint="eastAsia"/>
        </w:rPr>
        <w:t>1</w:t>
      </w:r>
      <w:r w:rsidRPr="00EC644C">
        <w:rPr>
          <w:rFonts w:hint="eastAsia"/>
        </w:rPr>
        <w:t>「</w:t>
      </w:r>
      <w:r w:rsidRPr="00EC644C">
        <w:t>投資一任契約の概要</w:t>
      </w:r>
      <w:r>
        <w:rPr>
          <w:rFonts w:hint="eastAsia"/>
        </w:rPr>
        <w:t>」の「</w:t>
      </w:r>
      <w:r w:rsidRPr="00EC644C">
        <w:t>3．投資一任契約の解除に関する事項</w:t>
      </w:r>
      <w:r w:rsidRPr="00EC644C">
        <w:rPr>
          <w:rFonts w:hint="eastAsia"/>
        </w:rPr>
        <w:t>」</w:t>
      </w:r>
      <w:r w:rsidRPr="00EC644C">
        <w:t>に従い、営業者と運用会社が締結した投資一任契約が解除された場合、営業者は新規の運用会社の採用につき、以下の事項につき最善を尽くすこととする。</w:t>
      </w:r>
    </w:p>
    <w:p w14:paraId="2F0B72AB" w14:textId="77777777" w:rsidR="007C0372" w:rsidRPr="00EC644C" w:rsidRDefault="007C0372" w:rsidP="00EC170B">
      <w:pPr>
        <w:ind w:left="454"/>
      </w:pPr>
      <w:r w:rsidRPr="00EC644C">
        <w:rPr>
          <w:rFonts w:hint="eastAsia"/>
        </w:rPr>
        <w:t>(</w:t>
      </w:r>
      <w:r w:rsidRPr="00EC644C">
        <w:t>イ</w:t>
      </w:r>
      <w:r w:rsidRPr="00EC644C">
        <w:rPr>
          <w:rFonts w:hint="eastAsia"/>
        </w:rPr>
        <w:t>)</w:t>
      </w:r>
      <w:r w:rsidRPr="00EC644C">
        <w:tab/>
        <w:t>運用委託先の選定</w:t>
      </w:r>
    </w:p>
    <w:p w14:paraId="653AD5B9" w14:textId="77777777" w:rsidR="007C0372" w:rsidRPr="00EC644C" w:rsidRDefault="007C0372" w:rsidP="000155B6">
      <w:pPr>
        <w:ind w:left="907"/>
      </w:pPr>
      <w:r>
        <w:rPr>
          <w:rFonts w:hint="eastAsia"/>
        </w:rPr>
        <w:t>本匿名組合</w:t>
      </w:r>
      <w:r w:rsidRPr="00EC644C">
        <w:rPr>
          <w:rFonts w:hint="eastAsia"/>
        </w:rPr>
        <w:t>契約締結時の運用会社と比較して、運用会社としての体制、市場評価、信頼性</w:t>
      </w:r>
      <w:r w:rsidRPr="00EC644C">
        <w:t>等において、劣後する運用会社の採用を行わないように最善を尽くすこととする。</w:t>
      </w:r>
    </w:p>
    <w:p w14:paraId="1D25FE9D" w14:textId="77777777" w:rsidR="007C0372" w:rsidRPr="00EC644C" w:rsidRDefault="007C0372" w:rsidP="00EC170B">
      <w:pPr>
        <w:ind w:left="454"/>
      </w:pPr>
      <w:r w:rsidRPr="00EC644C">
        <w:rPr>
          <w:rFonts w:hint="eastAsia"/>
        </w:rPr>
        <w:t>(</w:t>
      </w:r>
      <w:r w:rsidRPr="00EC644C">
        <w:t>ロ</w:t>
      </w:r>
      <w:r w:rsidRPr="00EC644C">
        <w:rPr>
          <w:rFonts w:hint="eastAsia"/>
        </w:rPr>
        <w:t>)</w:t>
      </w:r>
      <w:r w:rsidRPr="00EC644C">
        <w:tab/>
        <w:t>管理報酬及び成功報酬</w:t>
      </w:r>
    </w:p>
    <w:p w14:paraId="55A58FCC" w14:textId="77777777" w:rsidR="007C0372" w:rsidRPr="00EC644C" w:rsidRDefault="007C0372" w:rsidP="000155B6">
      <w:pPr>
        <w:ind w:left="907"/>
      </w:pPr>
      <w:r>
        <w:rPr>
          <w:rFonts w:hint="eastAsia"/>
        </w:rPr>
        <w:t>本匿名組合</w:t>
      </w:r>
      <w:r w:rsidRPr="00EC644C">
        <w:rPr>
          <w:rFonts w:hint="eastAsia"/>
        </w:rPr>
        <w:t>契約締結時の管理報酬及び成功報酬の水準において、劣後する管理報酬及び成功報酬の採用を行わないように最善を尽くすこととする。</w:t>
      </w:r>
    </w:p>
    <w:p w14:paraId="4B8A58E1" w14:textId="77777777" w:rsidR="007C0372" w:rsidRDefault="007C0372" w:rsidP="000155B6">
      <w:pPr>
        <w:ind w:left="907"/>
      </w:pPr>
    </w:p>
    <w:p w14:paraId="15808C6D" w14:textId="77777777" w:rsidR="007C0372" w:rsidRPr="00EC644C" w:rsidRDefault="007C0372" w:rsidP="00F05AE6">
      <w:pPr>
        <w:pStyle w:val="20"/>
      </w:pPr>
      <w:r w:rsidRPr="00EC644C">
        <w:rPr>
          <w:rFonts w:hint="eastAsia"/>
        </w:rPr>
        <w:t>第</w:t>
      </w:r>
      <w:r w:rsidRPr="00EC644C">
        <w:t>8条</w:t>
      </w:r>
      <w:r w:rsidRPr="00EC644C">
        <w:tab/>
      </w:r>
      <w:r w:rsidRPr="00EC644C">
        <w:rPr>
          <w:rFonts w:hint="eastAsia"/>
        </w:rPr>
        <w:t>（</w:t>
      </w:r>
      <w:r>
        <w:rPr>
          <w:rFonts w:hint="eastAsia"/>
        </w:rPr>
        <w:t>財産</w:t>
      </w:r>
      <w:r w:rsidRPr="00EC644C">
        <w:t>の帰属</w:t>
      </w:r>
      <w:r>
        <w:rPr>
          <w:rFonts w:hint="eastAsia"/>
        </w:rPr>
        <w:t>及び管理</w:t>
      </w:r>
      <w:r w:rsidRPr="00EC644C">
        <w:rPr>
          <w:rFonts w:hint="eastAsia"/>
        </w:rPr>
        <w:t>）</w:t>
      </w:r>
    </w:p>
    <w:p w14:paraId="7F97FF85" w14:textId="77777777" w:rsidR="007C0372" w:rsidRPr="00EC644C" w:rsidRDefault="007C0372" w:rsidP="00F05AE6">
      <w:pPr>
        <w:keepNext/>
      </w:pPr>
    </w:p>
    <w:p w14:paraId="05328DED" w14:textId="77777777" w:rsidR="007C0372" w:rsidRPr="00EC644C" w:rsidRDefault="007C0372" w:rsidP="00F05AE6">
      <w:pPr>
        <w:ind w:left="455" w:hanging="455"/>
      </w:pPr>
      <w:r>
        <w:rPr>
          <w:rFonts w:hint="eastAsia"/>
        </w:rPr>
        <w:t>1</w:t>
      </w:r>
      <w:r w:rsidRPr="00EC644C">
        <w:tab/>
      </w:r>
      <w:r>
        <w:rPr>
          <w:rFonts w:ascii="ＭＳ 明朝" w:eastAsia="ＭＳ 明朝" w:hAnsi="ＭＳ 明朝" w:hint="eastAsia"/>
        </w:rPr>
        <w:t>本匿名組合員が本匿名組合契約に基づいて営業者に対して出資した金銭及び</w:t>
      </w:r>
      <w:r w:rsidRPr="00EC644C">
        <w:t>運用先有価証券その他本営業に基づく一切の財産は、営業者に帰属するものとし、本匿名組合員は、これに対して一切の持分を有しないものとする。</w:t>
      </w:r>
    </w:p>
    <w:p w14:paraId="7F7B7344" w14:textId="624895B6" w:rsidR="007C0372" w:rsidRDefault="007C0372" w:rsidP="00F05AE6">
      <w:pPr>
        <w:ind w:left="455" w:hanging="455"/>
      </w:pPr>
      <w:r>
        <w:rPr>
          <w:rFonts w:hint="eastAsia"/>
        </w:rPr>
        <w:t>2</w:t>
      </w:r>
      <w:r w:rsidRPr="00EC644C">
        <w:tab/>
        <w:t>営業者は、全匿名組合員出資金及び本営業に関し本発行者から受領する配当金又は処分等により受領する処分収益</w:t>
      </w:r>
      <w:r w:rsidRPr="008017D9">
        <w:rPr>
          <w:rFonts w:hint="eastAsia"/>
        </w:rPr>
        <w:t>その他本営業</w:t>
      </w:r>
      <w:r>
        <w:rPr>
          <w:rFonts w:hint="eastAsia"/>
        </w:rPr>
        <w:t>に基づく</w:t>
      </w:r>
      <w:r w:rsidRPr="008017D9">
        <w:rPr>
          <w:rFonts w:hint="eastAsia"/>
        </w:rPr>
        <w:t>財産</w:t>
      </w:r>
      <w:r w:rsidRPr="00EC644C">
        <w:t>を、</w:t>
      </w:r>
      <w:r w:rsidRPr="00EC644C">
        <w:rPr>
          <w:rFonts w:hint="eastAsia"/>
        </w:rPr>
        <w:t>全匿名組合員出資金について</w:t>
      </w:r>
      <w:r w:rsidRPr="00EC644C">
        <w:t>本匿名組合契約及びその他匿名組合契約に従って本匿名組合員及びその他匿名組合員に対する分配その他本営業に係る各種支払いに充てるまでの間、</w:t>
      </w:r>
      <w:r w:rsidRPr="00FF7D61">
        <w:t>本営業専用銀行預金口座</w:t>
      </w:r>
      <w:r w:rsidRPr="00EC644C">
        <w:t>にて管理</w:t>
      </w:r>
      <w:r>
        <w:rPr>
          <w:rFonts w:hint="eastAsia"/>
        </w:rPr>
        <w:t>するなど</w:t>
      </w:r>
      <w:r w:rsidRPr="00EC644C">
        <w:t>、</w:t>
      </w:r>
      <w:r>
        <w:rPr>
          <w:rFonts w:hint="eastAsia"/>
        </w:rPr>
        <w:t>金商法40条の3及び</w:t>
      </w:r>
      <w:r w:rsidRPr="00EC644C">
        <w:t>業府令第125条各号記載の基準を全て充足する態様により</w:t>
      </w:r>
      <w:r>
        <w:rPr>
          <w:rFonts w:hint="eastAsia"/>
        </w:rPr>
        <w:t>、</w:t>
      </w:r>
      <w:r w:rsidRPr="00EC644C">
        <w:t>営業者が行う他の事業に係る財産及び営業者の固有財産とは分別して管理する。</w:t>
      </w:r>
    </w:p>
    <w:p w14:paraId="3E02046B" w14:textId="77777777" w:rsidR="007C0372" w:rsidRPr="00EC644C" w:rsidRDefault="007C0372" w:rsidP="00F05AE6">
      <w:pPr>
        <w:ind w:left="455" w:hanging="455"/>
      </w:pPr>
    </w:p>
    <w:p w14:paraId="6E705B81" w14:textId="77777777" w:rsidR="007C0372" w:rsidRPr="00EC644C" w:rsidRDefault="007C0372" w:rsidP="000155B6">
      <w:pPr>
        <w:pStyle w:val="20"/>
      </w:pPr>
      <w:r w:rsidRPr="00EC644C">
        <w:rPr>
          <w:rFonts w:hint="eastAsia"/>
        </w:rPr>
        <w:lastRenderedPageBreak/>
        <w:t>第</w:t>
      </w:r>
      <w:r>
        <w:rPr>
          <w:rFonts w:hint="eastAsia"/>
        </w:rPr>
        <w:t>9</w:t>
      </w:r>
      <w:r w:rsidRPr="00EC644C">
        <w:t>条</w:t>
      </w:r>
      <w:r w:rsidRPr="00EC644C">
        <w:tab/>
      </w:r>
      <w:r w:rsidRPr="00EC644C">
        <w:rPr>
          <w:rFonts w:hint="eastAsia"/>
        </w:rPr>
        <w:t>（</w:t>
      </w:r>
      <w:r w:rsidRPr="00EC644C">
        <w:t>損益の帰属</w:t>
      </w:r>
      <w:r w:rsidRPr="00EC644C">
        <w:rPr>
          <w:rFonts w:hint="eastAsia"/>
        </w:rPr>
        <w:t>）</w:t>
      </w:r>
    </w:p>
    <w:p w14:paraId="67734D83" w14:textId="77777777" w:rsidR="007C0372" w:rsidRPr="00EC644C" w:rsidRDefault="007C0372" w:rsidP="002A472D">
      <w:pPr>
        <w:keepNext/>
      </w:pPr>
    </w:p>
    <w:p w14:paraId="4D7178ED" w14:textId="77777777" w:rsidR="007C0372" w:rsidRPr="00F958CC" w:rsidRDefault="007C0372" w:rsidP="00D907AB">
      <w:pPr>
        <w:ind w:left="454" w:hanging="454"/>
      </w:pPr>
      <w:r w:rsidRPr="00F958CC">
        <w:t>1</w:t>
      </w:r>
      <w:r w:rsidRPr="00F958CC">
        <w:tab/>
        <w:t>本営業により各計算期間中に生じた</w:t>
      </w:r>
      <w:r>
        <w:rPr>
          <w:rFonts w:hint="eastAsia"/>
        </w:rPr>
        <w:t>収益</w:t>
      </w:r>
      <w:r w:rsidRPr="00F958CC">
        <w:rPr>
          <w:rFonts w:hint="eastAsia"/>
        </w:rPr>
        <w:t>（次</w:t>
      </w:r>
      <w:r w:rsidRPr="00F958CC">
        <w:t>項において定義する。以下同じ。</w:t>
      </w:r>
      <w:r w:rsidRPr="00F958CC">
        <w:rPr>
          <w:rFonts w:hint="eastAsia"/>
        </w:rPr>
        <w:t>）</w:t>
      </w:r>
      <w:r w:rsidRPr="00F958CC">
        <w:t>又は</w:t>
      </w:r>
      <w:r>
        <w:rPr>
          <w:rFonts w:hint="eastAsia"/>
        </w:rPr>
        <w:t>費用</w:t>
      </w:r>
      <w:r w:rsidRPr="00F958CC">
        <w:rPr>
          <w:rFonts w:hint="eastAsia"/>
        </w:rPr>
        <w:t>（次</w:t>
      </w:r>
      <w:r w:rsidRPr="00F958CC">
        <w:t>項において定義する。以下同じ。</w:t>
      </w:r>
      <w:r w:rsidRPr="00F958CC">
        <w:rPr>
          <w:rFonts w:hint="eastAsia"/>
        </w:rPr>
        <w:t>）</w:t>
      </w:r>
      <w:r w:rsidRPr="00F958CC">
        <w:t>は、本条の定めに従い各計算期間の末日において、その時点における本匿名組合員出資金割合に応じて、本匿名組合員に帰属す</w:t>
      </w:r>
      <w:r w:rsidRPr="00F958CC">
        <w:rPr>
          <w:rFonts w:hint="eastAsia"/>
        </w:rPr>
        <w:t>る。</w:t>
      </w:r>
    </w:p>
    <w:p w14:paraId="1538E9E0" w14:textId="77777777" w:rsidR="007C0372" w:rsidRPr="00F958CC" w:rsidRDefault="007C0372" w:rsidP="006B5A3C">
      <w:pPr>
        <w:ind w:left="454" w:hanging="454"/>
      </w:pPr>
      <w:r w:rsidRPr="00F958CC">
        <w:t>2</w:t>
      </w:r>
      <w:r w:rsidRPr="00F958CC">
        <w:tab/>
      </w:r>
      <w:r w:rsidRPr="00F958CC">
        <w:rPr>
          <w:rFonts w:hint="eastAsia"/>
        </w:rPr>
        <w:t>「</w:t>
      </w:r>
      <w:r>
        <w:rPr>
          <w:rFonts w:hint="eastAsia"/>
        </w:rPr>
        <w:t>収益</w:t>
      </w:r>
      <w:r w:rsidRPr="00F958CC">
        <w:rPr>
          <w:rFonts w:hint="eastAsia"/>
        </w:rPr>
        <w:t>」</w:t>
      </w:r>
      <w:r w:rsidRPr="00F958CC">
        <w:t>及び</w:t>
      </w:r>
      <w:r w:rsidRPr="00F958CC">
        <w:rPr>
          <w:rFonts w:hint="eastAsia"/>
        </w:rPr>
        <w:t>「</w:t>
      </w:r>
      <w:r>
        <w:rPr>
          <w:rFonts w:hint="eastAsia"/>
        </w:rPr>
        <w:t>費用</w:t>
      </w:r>
      <w:r w:rsidRPr="00F958CC">
        <w:rPr>
          <w:rFonts w:hint="eastAsia"/>
        </w:rPr>
        <w:t>」</w:t>
      </w:r>
      <w:r w:rsidRPr="00F958CC">
        <w:t>とは、それぞれ、日本における一般に公正妥当と認められる会計原則</w:t>
      </w:r>
      <w:r w:rsidRPr="00F958CC">
        <w:rPr>
          <w:rFonts w:hint="eastAsia"/>
        </w:rPr>
        <w:t>（</w:t>
      </w:r>
      <w:r w:rsidRPr="00F958CC">
        <w:t>但し、会計上の処理と税法上の処理が異なる場合には、税法上の処理を優先するものとする。</w:t>
      </w:r>
      <w:r w:rsidRPr="00F958CC">
        <w:rPr>
          <w:rFonts w:hint="eastAsia"/>
        </w:rPr>
        <w:t>）</w:t>
      </w:r>
      <w:r w:rsidRPr="00F958CC">
        <w:t>に従い決定される本営業の遂行から生じるもので、</w:t>
      </w:r>
      <w:r w:rsidRPr="00F958CC">
        <w:rPr>
          <w:rFonts w:hint="eastAsia"/>
        </w:rPr>
        <w:t>「</w:t>
      </w:r>
      <w:r>
        <w:rPr>
          <w:rFonts w:hint="eastAsia"/>
        </w:rPr>
        <w:t>収益</w:t>
      </w:r>
      <w:r w:rsidRPr="00F958CC">
        <w:rPr>
          <w:rFonts w:hint="eastAsia"/>
        </w:rPr>
        <w:t>」</w:t>
      </w:r>
      <w:r w:rsidRPr="00F958CC">
        <w:t>は以下の金銭の合計とする。なお、当該計算期間に</w:t>
      </w:r>
      <w:r>
        <w:rPr>
          <w:rFonts w:hint="eastAsia"/>
        </w:rPr>
        <w:t>係</w:t>
      </w:r>
      <w:r w:rsidRPr="00F958CC">
        <w:t>る</w:t>
      </w:r>
      <w:r>
        <w:rPr>
          <w:rFonts w:hint="eastAsia"/>
        </w:rPr>
        <w:t>収益</w:t>
      </w:r>
      <w:r w:rsidRPr="00F958CC">
        <w:t>の受領日が営業日でない等の理由で第2条第2項に準じて次期計算期間に帰属する場合であっても、当該計算期間の</w:t>
      </w:r>
      <w:r>
        <w:rPr>
          <w:rFonts w:hint="eastAsia"/>
        </w:rPr>
        <w:t>収益</w:t>
      </w:r>
      <w:r w:rsidRPr="00F958CC">
        <w:t>として扱うものとする。</w:t>
      </w:r>
    </w:p>
    <w:p w14:paraId="4370FEAE" w14:textId="77777777" w:rsidR="007C0372" w:rsidRPr="00F958CC" w:rsidRDefault="007C0372" w:rsidP="00D907AB">
      <w:pPr>
        <w:ind w:left="908" w:hanging="454"/>
      </w:pPr>
      <w:r w:rsidRPr="00F958CC">
        <w:t>(1)</w:t>
      </w:r>
      <w:r w:rsidRPr="00F958CC">
        <w:tab/>
        <w:t>配当収益</w:t>
      </w:r>
    </w:p>
    <w:p w14:paraId="60E73DEA" w14:textId="77777777" w:rsidR="007C0372" w:rsidRPr="00F958CC" w:rsidRDefault="007C0372" w:rsidP="00D907AB">
      <w:pPr>
        <w:ind w:left="908" w:hanging="454"/>
      </w:pPr>
      <w:r w:rsidRPr="00F958CC">
        <w:t>(2)</w:t>
      </w:r>
      <w:r w:rsidRPr="00F958CC">
        <w:tab/>
      </w:r>
      <w:r w:rsidRPr="00F958CC">
        <w:rPr>
          <w:rFonts w:hint="eastAsia"/>
        </w:rPr>
        <w:t>処分収益</w:t>
      </w:r>
    </w:p>
    <w:p w14:paraId="223F18A5" w14:textId="77777777" w:rsidR="007C0372" w:rsidRPr="00F958CC" w:rsidRDefault="007C0372" w:rsidP="00D907AB">
      <w:pPr>
        <w:ind w:left="908" w:hanging="454"/>
      </w:pPr>
      <w:r w:rsidRPr="00F958CC">
        <w:t>(3)</w:t>
      </w:r>
      <w:r w:rsidRPr="00F958CC">
        <w:tab/>
        <w:t>その他収益</w:t>
      </w:r>
    </w:p>
    <w:p w14:paraId="69A1353A" w14:textId="77777777" w:rsidR="007C0372" w:rsidRPr="00EC644C" w:rsidRDefault="007C0372" w:rsidP="00A86809">
      <w:pPr>
        <w:ind w:left="454"/>
      </w:pPr>
      <w:r w:rsidRPr="00F958CC">
        <w:rPr>
          <w:rFonts w:hint="eastAsia"/>
        </w:rPr>
        <w:t>また、「</w:t>
      </w:r>
      <w:r>
        <w:rPr>
          <w:rFonts w:hint="eastAsia"/>
        </w:rPr>
        <w:t>費用</w:t>
      </w:r>
      <w:r w:rsidRPr="00F958CC">
        <w:rPr>
          <w:rFonts w:hint="eastAsia"/>
        </w:rPr>
        <w:t>」は以下</w:t>
      </w:r>
      <w:r w:rsidRPr="00F958CC">
        <w:t>の合計とする。なお、当該計算期間に</w:t>
      </w:r>
      <w:r>
        <w:rPr>
          <w:rFonts w:hint="eastAsia"/>
        </w:rPr>
        <w:t>係</w:t>
      </w:r>
      <w:r w:rsidRPr="00F958CC">
        <w:t>る</w:t>
      </w:r>
      <w:r>
        <w:rPr>
          <w:rFonts w:hint="eastAsia"/>
        </w:rPr>
        <w:t>費用</w:t>
      </w:r>
      <w:r w:rsidRPr="00F958CC">
        <w:t>の発生日が営業日でない等の理由で第2条第2項に準じ</w:t>
      </w:r>
      <w:r w:rsidRPr="00EC644C">
        <w:t>て次期計算期間に帰属する場合であっても、当該計算期間の</w:t>
      </w:r>
      <w:r>
        <w:rPr>
          <w:rFonts w:hint="eastAsia"/>
        </w:rPr>
        <w:t>費用</w:t>
      </w:r>
      <w:r w:rsidRPr="00EC644C">
        <w:t>として扱うものとする。</w:t>
      </w:r>
    </w:p>
    <w:p w14:paraId="6883D041" w14:textId="77777777" w:rsidR="007C0372" w:rsidRDefault="007C0372" w:rsidP="00412F48">
      <w:pPr>
        <w:ind w:left="908" w:hanging="454"/>
        <w:rPr>
          <w:lang w:eastAsia="zh-TW"/>
        </w:rPr>
      </w:pPr>
      <w:r w:rsidRPr="00EC644C">
        <w:rPr>
          <w:lang w:eastAsia="zh-TW"/>
        </w:rPr>
        <w:t>(1)</w:t>
      </w:r>
      <w:r w:rsidRPr="00EC644C">
        <w:rPr>
          <w:lang w:eastAsia="zh-TW"/>
        </w:rPr>
        <w:tab/>
      </w:r>
      <w:r w:rsidRPr="002205B5">
        <w:rPr>
          <w:lang w:eastAsia="zh-TW" w:bidi="ja-JP"/>
        </w:rPr>
        <w:t>本</w:t>
      </w:r>
      <w:r>
        <w:rPr>
          <w:rFonts w:hint="eastAsia"/>
          <w:lang w:bidi="ja-JP"/>
        </w:rPr>
        <w:t>匿名</w:t>
      </w:r>
      <w:r w:rsidRPr="002205B5">
        <w:rPr>
          <w:lang w:eastAsia="zh-TW" w:bidi="ja-JP"/>
        </w:rPr>
        <w:t>組合の組成に関する費用（</w:t>
      </w:r>
      <w:r>
        <w:rPr>
          <w:rFonts w:ascii="ＭＳ 明朝" w:eastAsia="ＭＳ 明朝" w:hAnsi="ＭＳ 明朝" w:hint="eastAsia"/>
        </w:rPr>
        <w:t>本匿名組合契約</w:t>
      </w:r>
      <w:r w:rsidRPr="002205B5">
        <w:rPr>
          <w:lang w:eastAsia="zh-TW" w:bidi="ja-JP"/>
        </w:rPr>
        <w:t>の作成費用</w:t>
      </w:r>
      <w:r w:rsidRPr="002205B5">
        <w:rPr>
          <w:rFonts w:hint="eastAsia"/>
          <w:lang w:eastAsia="zh-TW" w:bidi="ja-JP"/>
        </w:rPr>
        <w:t>及び</w:t>
      </w:r>
      <w:r w:rsidRPr="002205B5">
        <w:rPr>
          <w:lang w:eastAsia="zh-TW" w:bidi="ja-JP"/>
        </w:rPr>
        <w:t>弁護士、公認会計士、税理士</w:t>
      </w:r>
      <w:r w:rsidRPr="002205B5">
        <w:rPr>
          <w:rFonts w:hint="eastAsia"/>
          <w:lang w:eastAsia="zh-TW" w:bidi="ja-JP"/>
        </w:rPr>
        <w:t>、</w:t>
      </w:r>
      <w:r w:rsidRPr="002205B5">
        <w:rPr>
          <w:lang w:eastAsia="zh-TW" w:bidi="ja-JP"/>
        </w:rPr>
        <w:t>鑑定人、アドバイザーその他の専門家に対する報酬を含む。</w:t>
      </w:r>
      <w:r w:rsidRPr="00E65FA0">
        <w:rPr>
          <w:lang w:eastAsia="zh-TW" w:bidi="ja-JP"/>
        </w:rPr>
        <w:t>但し、</w:t>
      </w:r>
      <w:r w:rsidRPr="00E65FA0">
        <w:t>全匿名組合員出資金</w:t>
      </w:r>
      <w:r w:rsidRPr="00E65FA0">
        <w:rPr>
          <w:lang w:eastAsia="zh-TW" w:bidi="ja-JP"/>
        </w:rPr>
        <w:t>の[</w:t>
      </w:r>
      <w:r w:rsidRPr="00715B02">
        <w:rPr>
          <w:rFonts w:hint="eastAsia"/>
          <w:lang w:bidi="ja-JP"/>
        </w:rPr>
        <w:t>●</w:t>
      </w:r>
      <w:r w:rsidRPr="00E65FA0">
        <w:rPr>
          <w:lang w:eastAsia="zh-TW" w:bidi="ja-JP"/>
        </w:rPr>
        <w:t>]</w:t>
      </w:r>
      <w:r w:rsidRPr="00715B02">
        <w:rPr>
          <w:rFonts w:hint="eastAsia"/>
          <w:lang w:bidi="ja-JP"/>
        </w:rPr>
        <w:t>％</w:t>
      </w:r>
      <w:r w:rsidRPr="00E65FA0">
        <w:rPr>
          <w:lang w:eastAsia="zh-TW" w:bidi="ja-JP"/>
        </w:rPr>
        <w:t>に相当する額を上限とする。</w:t>
      </w:r>
      <w:r w:rsidRPr="00E65FA0">
        <w:rPr>
          <w:rFonts w:hint="eastAsia"/>
          <w:lang w:eastAsia="zh-TW" w:bidi="ja-JP"/>
        </w:rPr>
        <w:t>）</w:t>
      </w:r>
    </w:p>
    <w:p w14:paraId="23D933D1" w14:textId="77777777" w:rsidR="007C0372" w:rsidRPr="00EC644C" w:rsidRDefault="007C0372" w:rsidP="00412F48">
      <w:pPr>
        <w:ind w:left="908" w:hanging="454"/>
        <w:rPr>
          <w:lang w:eastAsia="zh-TW"/>
        </w:rPr>
      </w:pPr>
      <w:r w:rsidRPr="00EC644C">
        <w:rPr>
          <w:lang w:eastAsia="zh-TW"/>
        </w:rPr>
        <w:t>(2)</w:t>
      </w:r>
      <w:r w:rsidRPr="00EC644C">
        <w:rPr>
          <w:lang w:eastAsia="zh-TW"/>
        </w:rPr>
        <w:tab/>
        <w:t>租税公課</w:t>
      </w:r>
    </w:p>
    <w:p w14:paraId="5EA5A979" w14:textId="15A4424F" w:rsidR="007C0372" w:rsidRPr="00EC644C" w:rsidRDefault="007C0372" w:rsidP="00412F48">
      <w:pPr>
        <w:ind w:left="908" w:hanging="454"/>
        <w:rPr>
          <w:lang w:eastAsia="zh-TW"/>
        </w:rPr>
      </w:pPr>
      <w:r w:rsidRPr="00EC644C">
        <w:rPr>
          <w:lang w:eastAsia="zh-TW"/>
        </w:rPr>
        <w:t>(</w:t>
      </w:r>
      <w:r>
        <w:rPr>
          <w:rFonts w:hint="eastAsia"/>
          <w:lang w:eastAsia="zh-TW"/>
        </w:rPr>
        <w:t>3</w:t>
      </w:r>
      <w:r w:rsidRPr="00EC644C">
        <w:rPr>
          <w:lang w:eastAsia="zh-TW"/>
        </w:rPr>
        <w:t>)</w:t>
      </w:r>
      <w:r w:rsidRPr="00EC644C">
        <w:rPr>
          <w:lang w:eastAsia="zh-TW"/>
        </w:rPr>
        <w:tab/>
      </w:r>
      <w:r>
        <w:rPr>
          <w:rFonts w:hint="eastAsia"/>
          <w:lang w:eastAsia="zh-TW"/>
        </w:rPr>
        <w:t>販売手数料</w:t>
      </w:r>
    </w:p>
    <w:p w14:paraId="14636AEA" w14:textId="187EE046" w:rsidR="007C0372" w:rsidRPr="00EC644C" w:rsidRDefault="007C0372" w:rsidP="00412F48">
      <w:pPr>
        <w:ind w:left="908" w:hanging="454"/>
        <w:rPr>
          <w:lang w:eastAsia="zh-TW"/>
        </w:rPr>
      </w:pPr>
      <w:r w:rsidRPr="00EC644C">
        <w:rPr>
          <w:lang w:eastAsia="zh-TW"/>
        </w:rPr>
        <w:t>(</w:t>
      </w:r>
      <w:r>
        <w:rPr>
          <w:rFonts w:hint="eastAsia"/>
          <w:lang w:eastAsia="zh-TW"/>
        </w:rPr>
        <w:t>4</w:t>
      </w:r>
      <w:r w:rsidRPr="00EC644C">
        <w:rPr>
          <w:lang w:eastAsia="zh-TW"/>
        </w:rPr>
        <w:t>)</w:t>
      </w:r>
      <w:r w:rsidRPr="00EC644C">
        <w:rPr>
          <w:lang w:eastAsia="zh-TW"/>
        </w:rPr>
        <w:tab/>
      </w:r>
      <w:r>
        <w:rPr>
          <w:rFonts w:hint="eastAsia"/>
          <w:lang w:eastAsia="zh-TW"/>
        </w:rPr>
        <w:t>営業者</w:t>
      </w:r>
      <w:r w:rsidRPr="00EC644C">
        <w:rPr>
          <w:lang w:eastAsia="zh-TW"/>
        </w:rPr>
        <w:t>報酬</w:t>
      </w:r>
    </w:p>
    <w:p w14:paraId="45095252" w14:textId="566E8C09" w:rsidR="007C0372" w:rsidRPr="00EC644C" w:rsidRDefault="007C0372" w:rsidP="00412F48">
      <w:pPr>
        <w:ind w:left="908" w:hanging="454"/>
        <w:rPr>
          <w:lang w:eastAsia="zh-TW"/>
        </w:rPr>
      </w:pPr>
      <w:r w:rsidRPr="00EC644C">
        <w:rPr>
          <w:lang w:eastAsia="zh-TW"/>
        </w:rPr>
        <w:t>(</w:t>
      </w:r>
      <w:r>
        <w:rPr>
          <w:rFonts w:hint="eastAsia"/>
          <w:lang w:eastAsia="zh-TW"/>
        </w:rPr>
        <w:t>5</w:t>
      </w:r>
      <w:r w:rsidRPr="00EC644C">
        <w:rPr>
          <w:lang w:eastAsia="zh-TW"/>
        </w:rPr>
        <w:t>)</w:t>
      </w:r>
      <w:r w:rsidRPr="00EC644C">
        <w:rPr>
          <w:lang w:eastAsia="zh-TW"/>
        </w:rPr>
        <w:tab/>
      </w:r>
      <w:r>
        <w:rPr>
          <w:rFonts w:hint="eastAsia"/>
          <w:lang w:eastAsia="zh-TW"/>
        </w:rPr>
        <w:t>運用会社</w:t>
      </w:r>
      <w:r w:rsidRPr="00EC644C">
        <w:rPr>
          <w:lang w:eastAsia="zh-TW"/>
        </w:rPr>
        <w:t>管理報酬</w:t>
      </w:r>
    </w:p>
    <w:p w14:paraId="11A8004A" w14:textId="69FF0E5B" w:rsidR="007C0372" w:rsidRPr="00EC644C" w:rsidRDefault="007C0372" w:rsidP="00412F48">
      <w:pPr>
        <w:ind w:left="908" w:hanging="454"/>
        <w:rPr>
          <w:lang w:eastAsia="zh-TW"/>
        </w:rPr>
      </w:pPr>
      <w:r w:rsidRPr="00EC644C">
        <w:rPr>
          <w:rFonts w:hint="eastAsia"/>
          <w:lang w:eastAsia="zh-TW"/>
        </w:rPr>
        <w:t>(</w:t>
      </w:r>
      <w:r>
        <w:rPr>
          <w:rFonts w:hint="eastAsia"/>
        </w:rPr>
        <w:t>6</w:t>
      </w:r>
      <w:r w:rsidRPr="00EC644C">
        <w:rPr>
          <w:rFonts w:hint="eastAsia"/>
          <w:lang w:eastAsia="zh-TW"/>
        </w:rPr>
        <w:t>)</w:t>
      </w:r>
      <w:r w:rsidRPr="00EC644C">
        <w:rPr>
          <w:rFonts w:hint="eastAsia"/>
          <w:lang w:eastAsia="zh-TW"/>
        </w:rPr>
        <w:tab/>
      </w:r>
      <w:r w:rsidRPr="00EC644C">
        <w:rPr>
          <w:lang w:eastAsia="zh-TW"/>
        </w:rPr>
        <w:t>成功報酬</w:t>
      </w:r>
    </w:p>
    <w:p w14:paraId="751FCAF4" w14:textId="78D6B822" w:rsidR="007C0372" w:rsidRPr="00EC644C" w:rsidRDefault="007C0372" w:rsidP="00412F48">
      <w:pPr>
        <w:ind w:left="908" w:hanging="454"/>
      </w:pPr>
      <w:r w:rsidRPr="00EC644C">
        <w:rPr>
          <w:rFonts w:hint="eastAsia"/>
        </w:rPr>
        <w:t>(</w:t>
      </w:r>
      <w:r>
        <w:rPr>
          <w:rFonts w:hint="eastAsia"/>
        </w:rPr>
        <w:t>7</w:t>
      </w:r>
      <w:r w:rsidRPr="00EC644C">
        <w:rPr>
          <w:rFonts w:hint="eastAsia"/>
        </w:rPr>
        <w:t>)</w:t>
      </w:r>
      <w:r w:rsidRPr="00EC644C">
        <w:rPr>
          <w:rFonts w:hint="eastAsia"/>
        </w:rPr>
        <w:tab/>
      </w:r>
      <w:r w:rsidRPr="00EC644C">
        <w:t>その他営業者が本営業を行うために必要な業務を委託する契約に関する手数料</w:t>
      </w:r>
    </w:p>
    <w:p w14:paraId="5FB9FC0F" w14:textId="6062F2F3" w:rsidR="007C0372" w:rsidRPr="00EC644C" w:rsidRDefault="007C0372" w:rsidP="00412F48">
      <w:pPr>
        <w:ind w:left="908" w:hanging="454"/>
      </w:pPr>
      <w:r w:rsidRPr="00EC644C">
        <w:rPr>
          <w:rFonts w:hint="eastAsia"/>
        </w:rPr>
        <w:t>(</w:t>
      </w:r>
      <w:r>
        <w:rPr>
          <w:rFonts w:hint="eastAsia"/>
        </w:rPr>
        <w:t>8</w:t>
      </w:r>
      <w:r w:rsidRPr="00EC644C">
        <w:rPr>
          <w:rFonts w:hint="eastAsia"/>
        </w:rPr>
        <w:t>)</w:t>
      </w:r>
      <w:r w:rsidRPr="00EC644C">
        <w:rPr>
          <w:rFonts w:hint="eastAsia"/>
        </w:rPr>
        <w:tab/>
      </w:r>
      <w:r w:rsidRPr="00EC644C">
        <w:t>運用先有価証券の処分等に伴う譲渡損失</w:t>
      </w:r>
      <w:r w:rsidRPr="008017D9">
        <w:rPr>
          <w:rFonts w:hint="eastAsia"/>
        </w:rPr>
        <w:t>又は倒産手続の開始等による減損処理にかかる損失</w:t>
      </w:r>
    </w:p>
    <w:p w14:paraId="7D07AA61" w14:textId="4F0F4532" w:rsidR="007C0372" w:rsidRDefault="007C0372" w:rsidP="00412F48">
      <w:pPr>
        <w:ind w:left="908" w:hanging="454"/>
      </w:pPr>
      <w:r w:rsidRPr="00EC644C">
        <w:rPr>
          <w:rFonts w:hint="eastAsia"/>
        </w:rPr>
        <w:t>(</w:t>
      </w:r>
      <w:r>
        <w:rPr>
          <w:rFonts w:hint="eastAsia"/>
        </w:rPr>
        <w:t>9</w:t>
      </w:r>
      <w:r w:rsidRPr="00EC644C">
        <w:rPr>
          <w:rFonts w:hint="eastAsia"/>
        </w:rPr>
        <w:t>)</w:t>
      </w:r>
      <w:r w:rsidRPr="00EC644C">
        <w:rPr>
          <w:rFonts w:hint="eastAsia"/>
        </w:rPr>
        <w:tab/>
      </w:r>
      <w:r w:rsidRPr="00EC644C">
        <w:t>その他営業者が本営業を実施するために必要となる費用</w:t>
      </w:r>
    </w:p>
    <w:p w14:paraId="2A2050C3" w14:textId="77777777" w:rsidR="007C0372" w:rsidRPr="00EC644C" w:rsidRDefault="007C0372" w:rsidP="006B5A3C">
      <w:pPr>
        <w:ind w:left="454" w:hanging="454"/>
      </w:pPr>
      <w:r w:rsidRPr="00EC644C">
        <w:t>3</w:t>
      </w:r>
      <w:r w:rsidRPr="00EC644C">
        <w:tab/>
        <w:t>営業者は、市場価格が存在しない運用先有価証券については、その投資原価の回収の見込みが全くなくなった場合を除き時価評価しないものとする。</w:t>
      </w:r>
    </w:p>
    <w:p w14:paraId="34C716B1" w14:textId="77777777" w:rsidR="007C0372" w:rsidRPr="00EC644C" w:rsidRDefault="007C0372" w:rsidP="00EC170B">
      <w:pPr>
        <w:ind w:left="454" w:hanging="454"/>
      </w:pPr>
      <w:r w:rsidRPr="00EC644C">
        <w:t>4</w:t>
      </w:r>
      <w:r w:rsidRPr="00EC644C">
        <w:tab/>
        <w:t>各計算期間において</w:t>
      </w:r>
      <w:r>
        <w:rPr>
          <w:rFonts w:hint="eastAsia"/>
        </w:rPr>
        <w:t>収益から費用を控除した結果、正の金額となり、</w:t>
      </w:r>
      <w:r w:rsidRPr="00EC644C">
        <w:t>利益</w:t>
      </w:r>
      <w:r w:rsidRPr="00EC644C">
        <w:rPr>
          <w:rFonts w:hint="eastAsia"/>
        </w:rPr>
        <w:t>（</w:t>
      </w:r>
      <w:r w:rsidRPr="00EC644C">
        <w:t>以下</w:t>
      </w:r>
      <w:r w:rsidRPr="00EC644C">
        <w:rPr>
          <w:rFonts w:hint="eastAsia"/>
        </w:rPr>
        <w:t>「</w:t>
      </w:r>
      <w:r w:rsidRPr="00EC644C">
        <w:t>当期利益</w:t>
      </w:r>
      <w:r w:rsidRPr="00EC644C">
        <w:rPr>
          <w:rFonts w:hint="eastAsia"/>
        </w:rPr>
        <w:t>」</w:t>
      </w:r>
      <w:r w:rsidRPr="00EC644C">
        <w:t>という。</w:t>
      </w:r>
      <w:r w:rsidRPr="00EC644C">
        <w:rPr>
          <w:rFonts w:hint="eastAsia"/>
        </w:rPr>
        <w:t>）</w:t>
      </w:r>
      <w:r w:rsidRPr="00EC644C">
        <w:t>が生じた場合、当期利益に対し、当該計算期間末日における本匿名組合員出資金割合を乗じて得られる金額</w:t>
      </w:r>
      <w:r w:rsidRPr="00EC644C">
        <w:rPr>
          <w:rFonts w:hint="eastAsia"/>
        </w:rPr>
        <w:t>（</w:t>
      </w:r>
      <w:r w:rsidRPr="00EC644C">
        <w:t>以下</w:t>
      </w:r>
      <w:r w:rsidRPr="00EC644C">
        <w:rPr>
          <w:rFonts w:hint="eastAsia"/>
        </w:rPr>
        <w:t>「配当利益」という。）が本匿名組合員に帰属する。</w:t>
      </w:r>
    </w:p>
    <w:p w14:paraId="54BE5393" w14:textId="77777777" w:rsidR="007C0372" w:rsidRPr="00EC644C" w:rsidRDefault="007C0372" w:rsidP="006B5A3C">
      <w:pPr>
        <w:ind w:left="454" w:hanging="454"/>
      </w:pPr>
      <w:r w:rsidRPr="00EC644C">
        <w:t>5</w:t>
      </w:r>
      <w:r w:rsidRPr="00EC644C">
        <w:tab/>
        <w:t>各計算期間において</w:t>
      </w:r>
      <w:r>
        <w:rPr>
          <w:rFonts w:hint="eastAsia"/>
        </w:rPr>
        <w:t>収益から費用を控除した結果、負の金額となり、</w:t>
      </w:r>
      <w:r w:rsidRPr="00EC644C">
        <w:t>損失</w:t>
      </w:r>
      <w:r w:rsidRPr="00EC644C">
        <w:rPr>
          <w:rFonts w:hint="eastAsia"/>
        </w:rPr>
        <w:t>（</w:t>
      </w:r>
      <w:r w:rsidRPr="00EC644C">
        <w:t>以下</w:t>
      </w:r>
      <w:r w:rsidRPr="00EC644C">
        <w:rPr>
          <w:rFonts w:hint="eastAsia"/>
        </w:rPr>
        <w:t>「</w:t>
      </w:r>
      <w:r w:rsidRPr="00EC644C">
        <w:t>当</w:t>
      </w:r>
      <w:r w:rsidRPr="00EC644C">
        <w:lastRenderedPageBreak/>
        <w:t>期損失</w:t>
      </w:r>
      <w:r w:rsidRPr="00EC644C">
        <w:rPr>
          <w:rFonts w:hint="eastAsia"/>
        </w:rPr>
        <w:t>」</w:t>
      </w:r>
      <w:r w:rsidRPr="00EC644C">
        <w:t>という。</w:t>
      </w:r>
      <w:r w:rsidRPr="00EC644C">
        <w:rPr>
          <w:rFonts w:hint="eastAsia"/>
        </w:rPr>
        <w:t>）</w:t>
      </w:r>
      <w:r w:rsidRPr="00EC644C">
        <w:t>が生じた場合、当期損失に対し、当該計算期間末日における本匿名組合員出資金割合を乗じて得られる金額が本匿名組合員に帰属する。但し、かかる損失の分配の結果、本匿名組合員に分配された損失の累計額が本匿名組合員出資金の額を超過する場合には、本匿名組合員は本匿名組合員出資金の額の範囲内でのみこれを負担するものと</w:t>
      </w:r>
      <w:r w:rsidRPr="00EC644C">
        <w:rPr>
          <w:rFonts w:hint="eastAsia"/>
        </w:rPr>
        <w:t>し、累積損失は翌事業年度以降に繰り越され、翌事業年度以降の利益をもって補填されるものとする。</w:t>
      </w:r>
    </w:p>
    <w:p w14:paraId="24990EFD" w14:textId="77777777" w:rsidR="007C0372" w:rsidRPr="00EC644C" w:rsidRDefault="007C0372" w:rsidP="003F7AE9">
      <w:pPr>
        <w:ind w:left="454" w:hanging="454"/>
      </w:pPr>
      <w:r w:rsidRPr="00EC644C">
        <w:t>6</w:t>
      </w:r>
      <w:r w:rsidRPr="00EC644C">
        <w:tab/>
        <w:t>各当事者は、本匿名組合契約に基づき行われる取引に関し各当事者に課される租税の</w:t>
      </w:r>
      <w:r>
        <w:rPr>
          <w:rFonts w:hint="eastAsia"/>
        </w:rPr>
        <w:t>全</w:t>
      </w:r>
      <w:r w:rsidRPr="00EC644C">
        <w:t>て</w:t>
      </w:r>
      <w:r w:rsidRPr="00EC644C">
        <w:rPr>
          <w:rFonts w:hint="eastAsia"/>
        </w:rPr>
        <w:t>（</w:t>
      </w:r>
      <w:r w:rsidRPr="00EC644C">
        <w:t>本条に基づき本匿名組合員に対して行われる利益の分配に課される税金を含む。</w:t>
      </w:r>
      <w:r w:rsidRPr="00EC644C">
        <w:rPr>
          <w:rFonts w:hint="eastAsia"/>
        </w:rPr>
        <w:t>）につき、自らこれを負担するものとする。なお、本匿名組合員は、適用ある税</w:t>
      </w:r>
      <w:r w:rsidRPr="00EC644C">
        <w:t>法の規定に従い、本条に基づき本匿名組合員に対して行われる利益の分配に関して課される税金相当額を営業者が源泉徴収することにつき同意するものとする。</w:t>
      </w:r>
    </w:p>
    <w:p w14:paraId="1EE0B88F" w14:textId="77777777" w:rsidR="007C0372" w:rsidRPr="00EC644C" w:rsidRDefault="007C0372" w:rsidP="006B5A3C">
      <w:pPr>
        <w:ind w:left="454" w:hanging="454"/>
      </w:pPr>
      <w:r w:rsidRPr="00EC644C">
        <w:t>7</w:t>
      </w:r>
      <w:r w:rsidRPr="00EC644C">
        <w:tab/>
        <w:t>本条の分配について、1円未満の端数は切り捨てるものとする。</w:t>
      </w:r>
    </w:p>
    <w:p w14:paraId="2E1505B7" w14:textId="77777777" w:rsidR="007C0372" w:rsidRPr="00EC644C" w:rsidRDefault="007C0372" w:rsidP="006B5A3C">
      <w:pPr>
        <w:ind w:left="454" w:hanging="454"/>
      </w:pPr>
    </w:p>
    <w:p w14:paraId="7789070F" w14:textId="17DE5EBE" w:rsidR="007C0372" w:rsidRPr="00EC644C" w:rsidRDefault="007C0372" w:rsidP="003F7AE9">
      <w:pPr>
        <w:pStyle w:val="20"/>
        <w:rPr>
          <w:lang w:eastAsia="zh-TW"/>
        </w:rPr>
      </w:pPr>
      <w:r w:rsidRPr="00EC644C">
        <w:rPr>
          <w:lang w:eastAsia="zh-TW"/>
        </w:rPr>
        <w:t>第</w:t>
      </w:r>
      <w:r>
        <w:rPr>
          <w:rFonts w:hint="eastAsia"/>
          <w:lang w:eastAsia="zh-TW"/>
        </w:rPr>
        <w:t>10</w:t>
      </w:r>
      <w:r w:rsidRPr="00EC644C">
        <w:rPr>
          <w:lang w:eastAsia="zh-TW"/>
        </w:rPr>
        <w:t>条</w:t>
      </w:r>
      <w:r>
        <w:rPr>
          <w:lang w:eastAsia="zh-TW"/>
        </w:rPr>
        <w:tab/>
      </w:r>
      <w:r w:rsidRPr="001C1F32">
        <w:rPr>
          <w:rFonts w:hint="eastAsia"/>
          <w:lang w:eastAsia="zh-TW"/>
        </w:rPr>
        <w:t>（</w:t>
      </w:r>
      <w:r>
        <w:rPr>
          <w:rFonts w:hint="eastAsia"/>
          <w:lang w:eastAsia="zh-TW"/>
        </w:rPr>
        <w:t>営業者報酬</w:t>
      </w:r>
      <w:r w:rsidRPr="001C1F32">
        <w:rPr>
          <w:rFonts w:hint="eastAsia"/>
          <w:lang w:eastAsia="zh-TW"/>
        </w:rPr>
        <w:t>）</w:t>
      </w:r>
    </w:p>
    <w:p w14:paraId="5EE0B286" w14:textId="77777777" w:rsidR="007C0372" w:rsidRPr="00EC644C" w:rsidRDefault="007C0372" w:rsidP="008D40AF">
      <w:pPr>
        <w:keepNext/>
        <w:rPr>
          <w:lang w:eastAsia="zh-TW"/>
        </w:rPr>
      </w:pPr>
    </w:p>
    <w:p w14:paraId="6D2DA40E" w14:textId="200B10A4" w:rsidR="007C0372" w:rsidRPr="00EC644C" w:rsidRDefault="007C0372" w:rsidP="003F7AE9">
      <w:pPr>
        <w:ind w:left="454" w:hanging="454"/>
      </w:pPr>
      <w:r w:rsidRPr="00EC644C">
        <w:t>1</w:t>
      </w:r>
      <w:r w:rsidRPr="00EC644C">
        <w:tab/>
        <w:t>営業者は、第3条第1項に定める本匿名組合員出資金の中から本匿名組合契約別紙</w:t>
      </w:r>
      <w:r>
        <w:rPr>
          <w:rFonts w:hint="eastAsia"/>
        </w:rPr>
        <w:t>（主要条件）</w:t>
      </w:r>
      <w:r w:rsidRPr="00EC644C">
        <w:t>記載の</w:t>
      </w:r>
      <w:r>
        <w:rPr>
          <w:rFonts w:hint="eastAsia"/>
        </w:rPr>
        <w:t>営業者報酬</w:t>
      </w:r>
      <w:r w:rsidRPr="00EC644C">
        <w:t>を分別管理したうえ、各計算期間</w:t>
      </w:r>
      <w:r>
        <w:rPr>
          <w:rFonts w:hint="eastAsia"/>
        </w:rPr>
        <w:t>ごとに営業者報酬</w:t>
      </w:r>
      <w:r w:rsidRPr="00EC644C">
        <w:t>を各計算期間開始月の翌月末までに、それぞれ受領するものとする。</w:t>
      </w:r>
    </w:p>
    <w:p w14:paraId="0AFBA413" w14:textId="638A24D7" w:rsidR="007C0372" w:rsidRPr="00EC644C" w:rsidRDefault="007C0372" w:rsidP="003F7AE9">
      <w:pPr>
        <w:ind w:left="455" w:hanging="455"/>
      </w:pPr>
      <w:r>
        <w:rPr>
          <w:rFonts w:hint="eastAsia"/>
        </w:rPr>
        <w:t>2</w:t>
      </w:r>
      <w:r w:rsidRPr="00EC644C">
        <w:tab/>
        <w:t>本匿名組合契約が、本契約期間の満了前に終了した場合には、営業者は、既に</w:t>
      </w:r>
      <w:r>
        <w:rPr>
          <w:rFonts w:hint="eastAsia"/>
        </w:rPr>
        <w:t>受領</w:t>
      </w:r>
      <w:r w:rsidRPr="00EC644C">
        <w:t>済みの</w:t>
      </w:r>
      <w:r>
        <w:rPr>
          <w:rFonts w:hint="eastAsia"/>
        </w:rPr>
        <w:t>営業者報酬</w:t>
      </w:r>
      <w:r w:rsidRPr="00EC644C">
        <w:t>を控除した金額を、本匿名組合員に返還するものとする。</w:t>
      </w:r>
    </w:p>
    <w:p w14:paraId="72D23175" w14:textId="77777777" w:rsidR="007C0372" w:rsidRPr="00EC644C" w:rsidRDefault="007C0372" w:rsidP="003F7AE9">
      <w:pPr>
        <w:ind w:left="455" w:hanging="455"/>
      </w:pPr>
    </w:p>
    <w:p w14:paraId="04C05D6E" w14:textId="77777777" w:rsidR="007C0372" w:rsidRPr="00EC644C" w:rsidRDefault="007C0372" w:rsidP="000155B6">
      <w:pPr>
        <w:pStyle w:val="20"/>
      </w:pPr>
      <w:r w:rsidRPr="00EC644C">
        <w:rPr>
          <w:rFonts w:hint="eastAsia"/>
        </w:rPr>
        <w:t>第</w:t>
      </w:r>
      <w:r w:rsidRPr="00EC644C">
        <w:t>1</w:t>
      </w:r>
      <w:r>
        <w:rPr>
          <w:rFonts w:hint="eastAsia"/>
        </w:rPr>
        <w:t>1</w:t>
      </w:r>
      <w:r w:rsidRPr="00EC644C">
        <w:t>条</w:t>
      </w:r>
      <w:r w:rsidRPr="00EC644C">
        <w:tab/>
      </w:r>
      <w:r w:rsidRPr="00EC644C">
        <w:rPr>
          <w:rFonts w:hint="eastAsia"/>
        </w:rPr>
        <w:t>（</w:t>
      </w:r>
      <w:r w:rsidRPr="00EC644C">
        <w:t>現金の分配</w:t>
      </w:r>
      <w:r w:rsidRPr="00EC644C">
        <w:rPr>
          <w:rFonts w:hint="eastAsia"/>
        </w:rPr>
        <w:t>）</w:t>
      </w:r>
    </w:p>
    <w:p w14:paraId="62CCE541" w14:textId="77777777" w:rsidR="007C0372" w:rsidRPr="00EC644C" w:rsidRDefault="007C0372" w:rsidP="00045AB8">
      <w:pPr>
        <w:keepNext/>
        <w:ind w:left="454" w:hanging="454"/>
      </w:pPr>
    </w:p>
    <w:p w14:paraId="6983D377" w14:textId="77777777" w:rsidR="007C0372" w:rsidRPr="00F958CC" w:rsidRDefault="007C0372" w:rsidP="00EE3821">
      <w:pPr>
        <w:ind w:left="454" w:hanging="454"/>
      </w:pPr>
      <w:r w:rsidRPr="00EC644C">
        <w:t>1</w:t>
      </w:r>
      <w:r w:rsidRPr="00EC644C">
        <w:tab/>
        <w:t>営業者は、処分収益、配当収益及びその他収益については各計算期間の末日から3か月以内の営業者の指定する日</w:t>
      </w:r>
      <w:r w:rsidRPr="00EC644C">
        <w:rPr>
          <w:rFonts w:hint="eastAsia"/>
        </w:rPr>
        <w:t>（</w:t>
      </w:r>
      <w:r w:rsidRPr="00EC644C">
        <w:t>以下それぞれ</w:t>
      </w:r>
      <w:r w:rsidRPr="00EC644C">
        <w:rPr>
          <w:rFonts w:hint="eastAsia"/>
        </w:rPr>
        <w:t>「</w:t>
      </w:r>
      <w:r w:rsidRPr="00EC644C">
        <w:t>現金分配日</w:t>
      </w:r>
      <w:r w:rsidRPr="00EC644C">
        <w:rPr>
          <w:rFonts w:hint="eastAsia"/>
        </w:rPr>
        <w:t>」</w:t>
      </w:r>
      <w:r w:rsidRPr="00EC644C">
        <w:t>という。</w:t>
      </w:r>
      <w:r w:rsidRPr="00EC644C">
        <w:rPr>
          <w:rFonts w:hint="eastAsia"/>
        </w:rPr>
        <w:t>）</w:t>
      </w:r>
      <w:r w:rsidRPr="00EC644C">
        <w:t>において、当該現金分配日の直前の営業日における本営業専用銀行預金口座内の現金から、当該現金分配日</w:t>
      </w:r>
      <w:r w:rsidRPr="00EC644C">
        <w:rPr>
          <w:rFonts w:hint="eastAsia"/>
        </w:rPr>
        <w:t>までに営業者が第三者に対し支払うべき金額及び</w:t>
      </w:r>
      <w:r w:rsidRPr="008017D9">
        <w:rPr>
          <w:rFonts w:hint="eastAsia"/>
        </w:rPr>
        <w:t>翌計算期間における本営業の運営費用として</w:t>
      </w:r>
      <w:r w:rsidRPr="00EC644C">
        <w:rPr>
          <w:rFonts w:hint="eastAsia"/>
        </w:rPr>
        <w:t>本営業専用銀行預金口座内に留保すべき金額（営業者が合理的に決定するものとする。）を控除した金額（もしあれば）（以下「分配可能金額」という。）を基礎として、以下の計算式で得られる金額の分配を行うものとする。現金分配日における分配可能金額が、本匿名組合員の配当利益の金額</w:t>
      </w:r>
      <w:r w:rsidRPr="00F958CC">
        <w:rPr>
          <w:rFonts w:hint="eastAsia"/>
        </w:rPr>
        <w:t>の合計額（第</w:t>
      </w:r>
      <w:r w:rsidRPr="00F958CC">
        <w:t>3項に基づき繰り延べられた未払分配金相当額を含む。</w:t>
      </w:r>
      <w:r w:rsidRPr="00F958CC">
        <w:rPr>
          <w:rFonts w:hint="eastAsia"/>
        </w:rPr>
        <w:t>）</w:t>
      </w:r>
      <w:r w:rsidRPr="00F958CC">
        <w:t>を超える場合、営業者は、その超過額を、出資の価額の一部又は全部返還として本匿名組合員に返還するものとする。</w:t>
      </w:r>
    </w:p>
    <w:p w14:paraId="015468CE" w14:textId="77777777" w:rsidR="007C0372" w:rsidRPr="00F958CC" w:rsidRDefault="007C0372" w:rsidP="00355766">
      <w:pPr>
        <w:ind w:left="454"/>
      </w:pPr>
      <w:r w:rsidRPr="00F958CC">
        <w:rPr>
          <w:rFonts w:hint="eastAsia"/>
        </w:rPr>
        <w:t>一口当り分配金額＝分配可能金額÷全匿名組合員出資口数（</w:t>
      </w:r>
      <w:r w:rsidRPr="00F958CC">
        <w:t>1円未満切捨</w:t>
      </w:r>
      <w:r w:rsidRPr="00F958CC">
        <w:rPr>
          <w:rFonts w:hint="eastAsia"/>
        </w:rPr>
        <w:t>）</w:t>
      </w:r>
    </w:p>
    <w:p w14:paraId="1E4561E2" w14:textId="77777777" w:rsidR="007C0372" w:rsidRPr="00F958CC" w:rsidRDefault="007C0372" w:rsidP="00355766">
      <w:pPr>
        <w:ind w:left="454"/>
      </w:pPr>
      <w:r w:rsidRPr="00F958CC">
        <w:rPr>
          <w:rFonts w:hint="eastAsia"/>
        </w:rPr>
        <w:t>分配金額＝一口当り分配金額×出資口数</w:t>
      </w:r>
    </w:p>
    <w:p w14:paraId="66C8D3AC" w14:textId="77777777" w:rsidR="007C0372" w:rsidRPr="00F958CC" w:rsidRDefault="007C0372" w:rsidP="00EE3821">
      <w:pPr>
        <w:ind w:left="454" w:hanging="454"/>
      </w:pPr>
      <w:r w:rsidRPr="00F958CC">
        <w:t>2</w:t>
      </w:r>
      <w:r w:rsidRPr="00F958CC">
        <w:tab/>
        <w:t>本匿名組合員出資金の返還により本匿名組合員出資金の全額を返還した場合において</w:t>
      </w:r>
      <w:r w:rsidRPr="00F958CC">
        <w:rPr>
          <w:rFonts w:hint="eastAsia"/>
        </w:rPr>
        <w:t>も、第</w:t>
      </w:r>
      <w:r w:rsidRPr="00F958CC">
        <w:t>1</w:t>
      </w:r>
      <w:r w:rsidRPr="00F958CC">
        <w:rPr>
          <w:rFonts w:hint="eastAsia"/>
        </w:rPr>
        <w:t>4</w:t>
      </w:r>
      <w:r w:rsidRPr="00F958CC">
        <w:t>条及び第1</w:t>
      </w:r>
      <w:r w:rsidRPr="00F958CC">
        <w:rPr>
          <w:rFonts w:hint="eastAsia"/>
        </w:rPr>
        <w:t>5</w:t>
      </w:r>
      <w:r w:rsidRPr="00F958CC">
        <w:t>条に基づき契約が終了する場合を除き本匿名組合契約は存続す</w:t>
      </w:r>
      <w:r w:rsidRPr="00F958CC">
        <w:lastRenderedPageBreak/>
        <w:t>るものとする。</w:t>
      </w:r>
    </w:p>
    <w:p w14:paraId="416D5825" w14:textId="77777777" w:rsidR="007C0372" w:rsidRPr="00EC644C" w:rsidRDefault="007C0372" w:rsidP="006B5A3C">
      <w:pPr>
        <w:ind w:left="454" w:hanging="454"/>
      </w:pPr>
      <w:r w:rsidRPr="00F958CC">
        <w:t>3</w:t>
      </w:r>
      <w:r w:rsidRPr="00F958CC">
        <w:tab/>
        <w:t>第1項により本匿名組合員に対し分配することができる現金の金額が、配当利益の金額に満たない場合には、当該不足した配当利益の分配は翌計算期間以降に繰り延べられるものとし</w:t>
      </w:r>
      <w:r w:rsidRPr="00F958CC">
        <w:rPr>
          <w:rFonts w:hint="eastAsia"/>
        </w:rPr>
        <w:t>（</w:t>
      </w:r>
      <w:r w:rsidRPr="00F958CC">
        <w:t>以下本項により繰り延べられた金額を</w:t>
      </w:r>
      <w:r w:rsidRPr="00F958CC">
        <w:rPr>
          <w:rFonts w:hint="eastAsia"/>
        </w:rPr>
        <w:t>「</w:t>
      </w:r>
      <w:r w:rsidRPr="00F958CC">
        <w:t>未払分配金</w:t>
      </w:r>
      <w:r w:rsidRPr="00F958CC">
        <w:rPr>
          <w:rFonts w:hint="eastAsia"/>
        </w:rPr>
        <w:t>」</w:t>
      </w:r>
      <w:r w:rsidRPr="00F958CC">
        <w:t>という。</w:t>
      </w:r>
      <w:r w:rsidRPr="00F958CC">
        <w:rPr>
          <w:rFonts w:hint="eastAsia"/>
        </w:rPr>
        <w:t>）</w:t>
      </w:r>
      <w:r w:rsidRPr="00F958CC">
        <w:t>、営業者は、翌計算期間以降において分配可能金額に対し本匿名組合員出資金割合を乗じて得られる金額の範囲内において、本匿名組合員に対し、未払分配金を</w:t>
      </w:r>
      <w:r w:rsidRPr="00967342">
        <w:rPr>
          <w:rFonts w:hint="eastAsia"/>
        </w:rPr>
        <w:t>当該翌計算期間における</w:t>
      </w:r>
      <w:r w:rsidRPr="00F958CC">
        <w:t>第1項に基</w:t>
      </w:r>
      <w:r w:rsidRPr="00EC644C">
        <w:t>づく分配に優先して分配する。</w:t>
      </w:r>
    </w:p>
    <w:p w14:paraId="1ADB5FC1" w14:textId="77777777" w:rsidR="007C0372" w:rsidRPr="00EC644C" w:rsidRDefault="007C0372" w:rsidP="00EE3821">
      <w:pPr>
        <w:ind w:left="454" w:hanging="454"/>
      </w:pPr>
      <w:r w:rsidRPr="00EC644C">
        <w:t>4</w:t>
      </w:r>
      <w:r w:rsidRPr="00EC644C">
        <w:tab/>
        <w:t>本条により全匿名組合員に対し分配を行う場合、営業者は、各匿名組合員に対し、遅滞なく、①処分収益の分配の場合には、その分配に係る金銭の明細、発行者の事業の状況、当該分配の理由その他適切と考える事項を、②その他収益又は配当収益の分配の場合には、当該収益の明細、当該分配の理由その他適切と考える事項を、書面により通知</w:t>
      </w:r>
      <w:r w:rsidRPr="00EC644C">
        <w:rPr>
          <w:rFonts w:hint="eastAsia"/>
        </w:rPr>
        <w:t>するものとする。</w:t>
      </w:r>
    </w:p>
    <w:p w14:paraId="6CF5408F" w14:textId="77777777" w:rsidR="007C0372" w:rsidRPr="00EC644C" w:rsidRDefault="007C0372" w:rsidP="006B5A3C">
      <w:pPr>
        <w:ind w:left="454" w:hanging="454"/>
      </w:pPr>
      <w:r w:rsidRPr="00EC644C">
        <w:t>5</w:t>
      </w:r>
      <w:r w:rsidRPr="00EC644C">
        <w:tab/>
        <w:t>営業者は、本条により計算された現金分配額を、現金分配日において、振込指定口座に振り替えるものとする。なお、その際の振込手数料は本匿名組合員が負担するものとする。</w:t>
      </w:r>
    </w:p>
    <w:p w14:paraId="17BA98CD" w14:textId="77777777" w:rsidR="007C0372" w:rsidRPr="00EC644C" w:rsidRDefault="007C0372" w:rsidP="006B5A3C">
      <w:pPr>
        <w:ind w:left="454" w:hanging="454"/>
      </w:pPr>
    </w:p>
    <w:p w14:paraId="6C84A4D8" w14:textId="77777777" w:rsidR="007C0372" w:rsidRPr="00EC644C" w:rsidRDefault="007C0372" w:rsidP="000155B6">
      <w:pPr>
        <w:pStyle w:val="20"/>
      </w:pPr>
      <w:r w:rsidRPr="00EC644C">
        <w:rPr>
          <w:rFonts w:hint="eastAsia"/>
        </w:rPr>
        <w:t>第</w:t>
      </w:r>
      <w:r w:rsidRPr="00EC644C">
        <w:t>1</w:t>
      </w:r>
      <w:r>
        <w:rPr>
          <w:rFonts w:hint="eastAsia"/>
        </w:rPr>
        <w:t>2</w:t>
      </w:r>
      <w:r w:rsidRPr="00EC644C">
        <w:t>条</w:t>
      </w:r>
      <w:r w:rsidRPr="00EC644C">
        <w:tab/>
      </w:r>
      <w:r w:rsidRPr="00EC644C">
        <w:rPr>
          <w:rFonts w:hint="eastAsia"/>
        </w:rPr>
        <w:t>（</w:t>
      </w:r>
      <w:r w:rsidRPr="00EC644C">
        <w:t>会</w:t>
      </w:r>
      <w:r>
        <w:rPr>
          <w:rFonts w:hint="eastAsia"/>
        </w:rPr>
        <w:t xml:space="preserve">　</w:t>
      </w:r>
      <w:r w:rsidRPr="00EC644C">
        <w:t>計</w:t>
      </w:r>
      <w:r w:rsidRPr="00EC644C">
        <w:rPr>
          <w:rFonts w:hint="eastAsia"/>
        </w:rPr>
        <w:t>）</w:t>
      </w:r>
    </w:p>
    <w:p w14:paraId="37B4F166" w14:textId="77777777" w:rsidR="007C0372" w:rsidRPr="00EC644C" w:rsidRDefault="007C0372" w:rsidP="00A02D54">
      <w:pPr>
        <w:keepNext/>
        <w:ind w:left="454" w:hanging="454"/>
      </w:pPr>
    </w:p>
    <w:p w14:paraId="339DA481" w14:textId="77777777" w:rsidR="007C0372" w:rsidRPr="00F958CC" w:rsidRDefault="007C0372" w:rsidP="00A72B25">
      <w:pPr>
        <w:ind w:left="454" w:hanging="454"/>
        <w:rPr>
          <w:lang w:val="en"/>
        </w:rPr>
      </w:pPr>
      <w:r w:rsidRPr="003C3248">
        <w:t>1</w:t>
      </w:r>
      <w:r w:rsidRPr="003C3248">
        <w:tab/>
      </w:r>
      <w:r w:rsidRPr="003C3248">
        <w:rPr>
          <w:rFonts w:hint="eastAsia"/>
        </w:rPr>
        <w:t>本匿名組合の</w:t>
      </w:r>
      <w:r w:rsidRPr="003C3248">
        <w:rPr>
          <w:rFonts w:hint="eastAsia"/>
          <w:lang w:val="en"/>
        </w:rPr>
        <w:t>上半期及び下半期</w:t>
      </w:r>
      <w:r w:rsidRPr="003C3248">
        <w:rPr>
          <w:rFonts w:hint="eastAsia"/>
        </w:rPr>
        <w:t>は、</w:t>
      </w:r>
      <w:r w:rsidRPr="003C3248">
        <w:t>本匿名組合契約別紙</w:t>
      </w:r>
      <w:r>
        <w:rPr>
          <w:rFonts w:hint="eastAsia"/>
        </w:rPr>
        <w:t>（主要条件）</w:t>
      </w:r>
      <w:r w:rsidRPr="003C3248">
        <w:t>に記載する期間をい</w:t>
      </w:r>
      <w:r w:rsidRPr="003C3248">
        <w:rPr>
          <w:rFonts w:hint="eastAsia"/>
        </w:rPr>
        <w:t>う（</w:t>
      </w:r>
      <w:r w:rsidRPr="003C3248">
        <w:rPr>
          <w:lang w:val="en"/>
        </w:rPr>
        <w:t>以下、</w:t>
      </w:r>
      <w:r w:rsidRPr="003C3248">
        <w:rPr>
          <w:rFonts w:hint="eastAsia"/>
          <w:lang w:val="en"/>
        </w:rPr>
        <w:t>上半期</w:t>
      </w:r>
      <w:r w:rsidRPr="003C3248">
        <w:rPr>
          <w:lang w:val="en"/>
        </w:rPr>
        <w:t>及び</w:t>
      </w:r>
      <w:r w:rsidRPr="003C3248">
        <w:rPr>
          <w:rFonts w:hint="eastAsia"/>
          <w:lang w:val="en"/>
        </w:rPr>
        <w:t>下半期</w:t>
      </w:r>
      <w:r w:rsidRPr="003C3248">
        <w:rPr>
          <w:lang w:val="en"/>
        </w:rPr>
        <w:t>を「半期」と総称する</w:t>
      </w:r>
      <w:r>
        <w:rPr>
          <w:rFonts w:hint="eastAsia"/>
          <w:lang w:val="en"/>
        </w:rPr>
        <w:t>。</w:t>
      </w:r>
      <w:r w:rsidRPr="003C3248">
        <w:rPr>
          <w:rFonts w:hint="eastAsia"/>
          <w:lang w:val="en"/>
        </w:rPr>
        <w:t>）</w:t>
      </w:r>
      <w:r w:rsidRPr="003C3248">
        <w:rPr>
          <w:lang w:val="en"/>
        </w:rPr>
        <w:t>。なお、最初の</w:t>
      </w:r>
      <w:r w:rsidRPr="003C3248">
        <w:rPr>
          <w:rFonts w:hint="eastAsia"/>
          <w:lang w:val="en"/>
        </w:rPr>
        <w:t>半期</w:t>
      </w:r>
      <w:r w:rsidRPr="003C3248">
        <w:rPr>
          <w:lang w:val="en"/>
        </w:rPr>
        <w:t>は</w:t>
      </w:r>
      <w:r>
        <w:rPr>
          <w:rFonts w:ascii="ＭＳ 明朝" w:eastAsia="ＭＳ 明朝" w:hAnsi="ＭＳ 明朝" w:hint="eastAsia"/>
        </w:rPr>
        <w:t>本件ファンド成立日</w:t>
      </w:r>
      <w:r w:rsidRPr="003C3248">
        <w:rPr>
          <w:lang w:val="en"/>
        </w:rPr>
        <w:t>から</w:t>
      </w:r>
      <w:r w:rsidRPr="003C3248">
        <w:rPr>
          <w:rFonts w:hint="eastAsia"/>
          <w:lang w:val="en"/>
        </w:rPr>
        <w:t>開始するもの</w:t>
      </w:r>
      <w:r w:rsidRPr="003C3248">
        <w:rPr>
          <w:lang w:val="en"/>
        </w:rPr>
        <w:t>と</w:t>
      </w:r>
      <w:r>
        <w:rPr>
          <w:rFonts w:hint="eastAsia"/>
        </w:rPr>
        <w:t>し、また、最後の半期は、本匿名組合契約が終了する日までと</w:t>
      </w:r>
      <w:r w:rsidRPr="003C3248">
        <w:rPr>
          <w:lang w:val="en"/>
        </w:rPr>
        <w:t>する。</w:t>
      </w:r>
    </w:p>
    <w:p w14:paraId="41BCC985" w14:textId="77777777" w:rsidR="007C0372" w:rsidRPr="00EC644C" w:rsidRDefault="007C0372" w:rsidP="006B5A3C">
      <w:pPr>
        <w:ind w:left="454" w:hanging="454"/>
      </w:pPr>
      <w:r>
        <w:rPr>
          <w:rFonts w:hint="eastAsia"/>
        </w:rPr>
        <w:t>2</w:t>
      </w:r>
      <w:r w:rsidRPr="00EC644C">
        <w:tab/>
        <w:t>営業者は、本営業に関連する</w:t>
      </w:r>
      <w:r>
        <w:rPr>
          <w:rFonts w:hint="eastAsia"/>
        </w:rPr>
        <w:t>全</w:t>
      </w:r>
      <w:r w:rsidRPr="00EC644C">
        <w:t>ての取引について、</w:t>
      </w:r>
      <w:r>
        <w:rPr>
          <w:rFonts w:hint="eastAsia"/>
        </w:rPr>
        <w:t>第9条第2項の規定に基づき、</w:t>
      </w:r>
      <w:r w:rsidRPr="00EC644C">
        <w:t>一般に公正妥当と認められる会計基準</w:t>
      </w:r>
      <w:r w:rsidRPr="00F958CC">
        <w:rPr>
          <w:rFonts w:hint="eastAsia"/>
        </w:rPr>
        <w:t>（</w:t>
      </w:r>
      <w:r w:rsidRPr="00F958CC">
        <w:t>但し、会計上の処理と税法上の処理が異なる場合には、税法上の処理を優先するものとする。</w:t>
      </w:r>
      <w:r w:rsidRPr="00F958CC">
        <w:rPr>
          <w:rFonts w:hint="eastAsia"/>
        </w:rPr>
        <w:t>）</w:t>
      </w:r>
      <w:r w:rsidRPr="00EC644C">
        <w:t>に従い、適切な会計帳簿及び記録を作成し、これを保持するものとする。</w:t>
      </w:r>
    </w:p>
    <w:p w14:paraId="028BD94C" w14:textId="77777777" w:rsidR="007C0372" w:rsidRPr="00EC644C" w:rsidRDefault="007C0372" w:rsidP="00150273"/>
    <w:p w14:paraId="4A1BF441" w14:textId="77777777" w:rsidR="007C0372" w:rsidRPr="00EC644C" w:rsidRDefault="007C0372" w:rsidP="008D40AF">
      <w:pPr>
        <w:pStyle w:val="20"/>
      </w:pPr>
      <w:r w:rsidRPr="00EC644C">
        <w:t>第1</w:t>
      </w:r>
      <w:r>
        <w:rPr>
          <w:rFonts w:hint="eastAsia"/>
        </w:rPr>
        <w:t>3</w:t>
      </w:r>
      <w:r w:rsidRPr="00EC644C">
        <w:t>条</w:t>
      </w:r>
      <w:r>
        <w:tab/>
      </w:r>
      <w:r w:rsidRPr="00EC644C">
        <w:rPr>
          <w:rFonts w:hint="eastAsia"/>
        </w:rPr>
        <w:t>（</w:t>
      </w:r>
      <w:r w:rsidRPr="00EC644C">
        <w:t>情報提供</w:t>
      </w:r>
      <w:r w:rsidRPr="00EC644C">
        <w:rPr>
          <w:rFonts w:hint="eastAsia"/>
        </w:rPr>
        <w:t>）</w:t>
      </w:r>
    </w:p>
    <w:p w14:paraId="2D762B92" w14:textId="77777777" w:rsidR="007C0372" w:rsidRPr="00EC644C" w:rsidRDefault="007C0372" w:rsidP="008D40AF">
      <w:pPr>
        <w:keepNext/>
      </w:pPr>
    </w:p>
    <w:p w14:paraId="2972553C" w14:textId="77777777" w:rsidR="007C0372" w:rsidRPr="00DA3075" w:rsidRDefault="007C0372" w:rsidP="00F958CC">
      <w:pPr>
        <w:ind w:left="454" w:hanging="454"/>
      </w:pPr>
      <w:r>
        <w:rPr>
          <w:rFonts w:hint="eastAsia"/>
        </w:rPr>
        <w:t>1</w:t>
      </w:r>
      <w:r w:rsidRPr="00EC644C">
        <w:tab/>
      </w:r>
      <w:r w:rsidRPr="00EC644C">
        <w:rPr>
          <w:rFonts w:hint="eastAsia"/>
        </w:rPr>
        <w:t>営業者は、</w:t>
      </w:r>
      <w:r w:rsidRPr="00500706">
        <w:rPr>
          <w:rFonts w:hint="eastAsia"/>
        </w:rPr>
        <w:t>各</w:t>
      </w:r>
      <w:r>
        <w:rPr>
          <w:rFonts w:hint="eastAsia"/>
        </w:rPr>
        <w:t>半期</w:t>
      </w:r>
      <w:r w:rsidRPr="00500706">
        <w:rPr>
          <w:rFonts w:hint="eastAsia"/>
        </w:rPr>
        <w:t>の終了より</w:t>
      </w:r>
      <w:r w:rsidRPr="00500706">
        <w:t>3か月以内</w:t>
      </w:r>
      <w:r w:rsidRPr="00EC644C">
        <w:t>に、下記の情報を全匿名組合員に提供する。但し、営業者は初回</w:t>
      </w:r>
      <w:r>
        <w:rPr>
          <w:rFonts w:hint="eastAsia"/>
        </w:rPr>
        <w:t>の半期</w:t>
      </w:r>
      <w:r w:rsidRPr="00EC644C">
        <w:t>についての提供を省略することができる。</w:t>
      </w:r>
      <w:r>
        <w:rPr>
          <w:rFonts w:hint="eastAsia"/>
        </w:rPr>
        <w:t>また、当該半期に関する金商法第42条の7第1項に基づく情報</w:t>
      </w:r>
      <w:r w:rsidRPr="00A34C67">
        <w:rPr>
          <w:rFonts w:hint="eastAsia"/>
        </w:rPr>
        <w:t>の提供をもって下記の情報</w:t>
      </w:r>
      <w:r>
        <w:rPr>
          <w:rFonts w:hint="eastAsia"/>
        </w:rPr>
        <w:t>の提供</w:t>
      </w:r>
      <w:r w:rsidRPr="00A34C67">
        <w:rPr>
          <w:rFonts w:hint="eastAsia"/>
        </w:rPr>
        <w:t>に代えることができる。</w:t>
      </w:r>
    </w:p>
    <w:p w14:paraId="223CA66E" w14:textId="77777777" w:rsidR="007C0372" w:rsidRDefault="007C0372" w:rsidP="00850D7B">
      <w:pPr>
        <w:ind w:left="909" w:hanging="455"/>
      </w:pPr>
      <w:r w:rsidRPr="00EC644C">
        <w:t>(1)</w:t>
      </w:r>
      <w:r w:rsidRPr="00EC644C">
        <w:tab/>
        <w:t>当該</w:t>
      </w:r>
      <w:r>
        <w:rPr>
          <w:rFonts w:hint="eastAsia"/>
        </w:rPr>
        <w:t>半期</w:t>
      </w:r>
      <w:r w:rsidRPr="00EC644C">
        <w:t>末日</w:t>
      </w:r>
      <w:r w:rsidRPr="00850D7B">
        <w:rPr>
          <w:rFonts w:hint="eastAsia"/>
        </w:rPr>
        <w:t>における運用財産の状況として次に掲げる事項</w:t>
      </w:r>
    </w:p>
    <w:p w14:paraId="0BC99651" w14:textId="77777777" w:rsidR="007C0372" w:rsidRDefault="007C0372" w:rsidP="00850D7B">
      <w:pPr>
        <w:ind w:left="1362" w:hanging="454"/>
      </w:pPr>
      <w:r w:rsidRPr="00850D7B">
        <w:rPr>
          <w:rFonts w:hint="eastAsia"/>
        </w:rPr>
        <w:t>①</w:t>
      </w:r>
      <w:r w:rsidRPr="00850D7B">
        <w:tab/>
      </w:r>
      <w:r w:rsidRPr="00304C3D">
        <w:rPr>
          <w:rFonts w:hint="eastAsia"/>
        </w:rPr>
        <w:t>金銭の額</w:t>
      </w:r>
    </w:p>
    <w:p w14:paraId="4F98586C" w14:textId="77777777" w:rsidR="007C0372" w:rsidRPr="00EC644C" w:rsidRDefault="007C0372" w:rsidP="00F958CC">
      <w:pPr>
        <w:ind w:left="1362" w:hanging="454"/>
      </w:pPr>
      <w:r>
        <w:rPr>
          <w:rFonts w:hint="eastAsia"/>
        </w:rPr>
        <w:t>②</w:t>
      </w:r>
      <w:r w:rsidRPr="00850D7B">
        <w:tab/>
      </w:r>
      <w:r w:rsidRPr="00304C3D">
        <w:rPr>
          <w:rFonts w:hint="eastAsia"/>
        </w:rPr>
        <w:t>有価証券の銘柄、数及び価額</w:t>
      </w:r>
    </w:p>
    <w:p w14:paraId="22850D83" w14:textId="77777777" w:rsidR="007C0372" w:rsidRDefault="007C0372" w:rsidP="00850D7B">
      <w:pPr>
        <w:ind w:left="909" w:hanging="455"/>
      </w:pPr>
      <w:r w:rsidRPr="00EC644C">
        <w:t>(2)</w:t>
      </w:r>
      <w:r w:rsidRPr="00EC644C">
        <w:tab/>
      </w:r>
      <w:r w:rsidRPr="00500706">
        <w:rPr>
          <w:rFonts w:hint="eastAsia"/>
        </w:rPr>
        <w:t>各</w:t>
      </w:r>
      <w:r>
        <w:rPr>
          <w:rFonts w:hint="eastAsia"/>
        </w:rPr>
        <w:t>半期</w:t>
      </w:r>
      <w:r w:rsidRPr="00850D7B">
        <w:rPr>
          <w:rFonts w:hint="eastAsia"/>
        </w:rPr>
        <w:t>における運用の状況として次に掲げる事項</w:t>
      </w:r>
    </w:p>
    <w:p w14:paraId="6564321B" w14:textId="77777777" w:rsidR="007C0372" w:rsidRDefault="007C0372" w:rsidP="00850D7B">
      <w:pPr>
        <w:ind w:left="1362" w:hanging="454"/>
      </w:pPr>
      <w:r w:rsidRPr="00850D7B">
        <w:rPr>
          <w:rFonts w:hint="eastAsia"/>
        </w:rPr>
        <w:lastRenderedPageBreak/>
        <w:t>①</w:t>
      </w:r>
      <w:r w:rsidRPr="00850D7B">
        <w:tab/>
      </w:r>
      <w:r w:rsidRPr="00304C3D">
        <w:rPr>
          <w:rFonts w:hint="eastAsia"/>
        </w:rPr>
        <w:t>取引を行った日</w:t>
      </w:r>
    </w:p>
    <w:p w14:paraId="4FE315A4" w14:textId="77777777" w:rsidR="007C0372" w:rsidRDefault="007C0372" w:rsidP="00850D7B">
      <w:pPr>
        <w:ind w:left="1362" w:hanging="454"/>
      </w:pPr>
      <w:r>
        <w:rPr>
          <w:rFonts w:hint="eastAsia"/>
        </w:rPr>
        <w:t>②</w:t>
      </w:r>
      <w:r w:rsidRPr="00850D7B">
        <w:tab/>
      </w:r>
      <w:r w:rsidRPr="00304C3D">
        <w:rPr>
          <w:rFonts w:hint="eastAsia"/>
        </w:rPr>
        <w:t>取引の種類</w:t>
      </w:r>
    </w:p>
    <w:p w14:paraId="55C21AA1" w14:textId="77777777" w:rsidR="007C0372" w:rsidRDefault="007C0372" w:rsidP="00850D7B">
      <w:pPr>
        <w:ind w:left="1362" w:hanging="454"/>
      </w:pPr>
      <w:r>
        <w:rPr>
          <w:rFonts w:hint="eastAsia"/>
        </w:rPr>
        <w:t>③</w:t>
      </w:r>
      <w:r w:rsidRPr="00850D7B">
        <w:tab/>
      </w:r>
      <w:r w:rsidRPr="00304C3D">
        <w:rPr>
          <w:rFonts w:hint="eastAsia"/>
        </w:rPr>
        <w:t>金融商品取引行為の相手方の商号、名称又は氏名</w:t>
      </w:r>
    </w:p>
    <w:p w14:paraId="12847B77" w14:textId="77777777" w:rsidR="007C0372" w:rsidRPr="00EC644C" w:rsidRDefault="007C0372" w:rsidP="00850D7B">
      <w:pPr>
        <w:ind w:left="1362" w:hanging="454"/>
      </w:pPr>
      <w:r>
        <w:rPr>
          <w:rFonts w:hint="eastAsia"/>
        </w:rPr>
        <w:t>④</w:t>
      </w:r>
      <w:r w:rsidRPr="00850D7B">
        <w:tab/>
      </w:r>
      <w:r w:rsidRPr="00304C3D">
        <w:rPr>
          <w:rFonts w:hint="eastAsia"/>
        </w:rPr>
        <w:t>有価証券の売買その他の取引ごとに有価証券の銘柄、数、価額及び売付け等又は買付け等の別</w:t>
      </w:r>
    </w:p>
    <w:p w14:paraId="7F814A0F" w14:textId="77777777" w:rsidR="007C0372" w:rsidRPr="00EC644C" w:rsidRDefault="007C0372" w:rsidP="00F958CC">
      <w:pPr>
        <w:ind w:left="454" w:hanging="454"/>
      </w:pPr>
      <w:r>
        <w:rPr>
          <w:rFonts w:hint="eastAsia"/>
        </w:rPr>
        <w:t>2</w:t>
      </w:r>
      <w:r>
        <w:tab/>
      </w:r>
      <w:r>
        <w:rPr>
          <w:rFonts w:hint="eastAsia"/>
        </w:rPr>
        <w:t>営業者は、前項の情報を提供する際に、</w:t>
      </w:r>
      <w:r w:rsidRPr="00EC644C">
        <w:t>全匿名組合員</w:t>
      </w:r>
      <w:r>
        <w:rPr>
          <w:rFonts w:hint="eastAsia"/>
        </w:rPr>
        <w:t>に対して本</w:t>
      </w:r>
      <w:r w:rsidRPr="00EC644C">
        <w:rPr>
          <w:rFonts w:hint="eastAsia"/>
        </w:rPr>
        <w:t>営業の貸借対照表及び損益計算書又はこれに代わる書類</w:t>
      </w:r>
      <w:r>
        <w:rPr>
          <w:rFonts w:hint="eastAsia"/>
        </w:rPr>
        <w:t>並びに本発行者の株主総会において決議された事項の概要を</w:t>
      </w:r>
      <w:r w:rsidRPr="00EC644C">
        <w:t>提供する。</w:t>
      </w:r>
    </w:p>
    <w:p w14:paraId="1E032CBE" w14:textId="77777777" w:rsidR="007C0372" w:rsidRDefault="007C0372">
      <w:pPr>
        <w:ind w:left="454" w:hanging="454"/>
      </w:pPr>
      <w:r>
        <w:rPr>
          <w:rFonts w:hint="eastAsia"/>
        </w:rPr>
        <w:t>3</w:t>
      </w:r>
      <w:r w:rsidRPr="00EC644C">
        <w:tab/>
      </w:r>
      <w:r w:rsidRPr="00EC644C">
        <w:rPr>
          <w:rFonts w:hint="eastAsia"/>
        </w:rPr>
        <w:t>営業者は、</w:t>
      </w:r>
      <w:r w:rsidRPr="00500706">
        <w:rPr>
          <w:rFonts w:hint="eastAsia"/>
        </w:rPr>
        <w:t>各</w:t>
      </w:r>
      <w:r w:rsidRPr="00AA34A8">
        <w:rPr>
          <w:lang w:val="en"/>
        </w:rPr>
        <w:t>半期</w:t>
      </w:r>
      <w:r w:rsidRPr="00500706">
        <w:rPr>
          <w:rFonts w:hint="eastAsia"/>
        </w:rPr>
        <w:t>の終了より</w:t>
      </w:r>
      <w:r w:rsidRPr="00500706">
        <w:t>3か月以内</w:t>
      </w:r>
      <w:r w:rsidRPr="00EC644C">
        <w:t>に、</w:t>
      </w:r>
      <w:r>
        <w:rPr>
          <w:rFonts w:hint="eastAsia"/>
        </w:rPr>
        <w:t>本約款</w:t>
      </w:r>
      <w:r w:rsidRPr="00F4383F">
        <w:rPr>
          <w:rFonts w:hint="eastAsia"/>
        </w:rPr>
        <w:t>別紙</w:t>
      </w:r>
      <w:r>
        <w:rPr>
          <w:rFonts w:hint="eastAsia"/>
        </w:rPr>
        <w:t>2</w:t>
      </w:r>
      <w:r w:rsidRPr="00F4383F">
        <w:rPr>
          <w:rFonts w:hint="eastAsia"/>
        </w:rPr>
        <w:t>「資産運用状況表」</w:t>
      </w:r>
      <w:r>
        <w:rPr>
          <w:rFonts w:hint="eastAsia"/>
        </w:rPr>
        <w:t>に従い、以下の</w:t>
      </w:r>
      <w:r w:rsidRPr="00EC644C">
        <w:t>情報を全匿名組合員に提供する。但し、営業者は初回</w:t>
      </w:r>
      <w:r>
        <w:rPr>
          <w:rFonts w:hint="eastAsia"/>
        </w:rPr>
        <w:t>の半期</w:t>
      </w:r>
      <w:r w:rsidRPr="00EC644C">
        <w:t>についての提供を省略することができる。</w:t>
      </w:r>
    </w:p>
    <w:p w14:paraId="7AD84245" w14:textId="77777777" w:rsidR="007C0372" w:rsidRPr="00ED5DB7" w:rsidRDefault="007C0372" w:rsidP="00F958CC">
      <w:pPr>
        <w:ind w:left="908" w:hanging="454"/>
        <w:rPr>
          <w:highlight w:val="yellow"/>
        </w:rPr>
      </w:pPr>
      <w:r w:rsidRPr="00EC644C">
        <w:t>(1)</w:t>
      </w:r>
      <w:r>
        <w:tab/>
      </w:r>
      <w:r w:rsidRPr="00EC644C">
        <w:t>運用先有価証券</w:t>
      </w:r>
      <w:r>
        <w:rPr>
          <w:rFonts w:hint="eastAsia"/>
        </w:rPr>
        <w:t>の状況</w:t>
      </w:r>
    </w:p>
    <w:p w14:paraId="55735BAF" w14:textId="77777777" w:rsidR="007C0372" w:rsidRPr="00AE014F" w:rsidRDefault="007C0372" w:rsidP="00F958CC">
      <w:pPr>
        <w:ind w:left="908" w:hanging="454"/>
      </w:pPr>
      <w:r w:rsidRPr="00EC644C">
        <w:t>(2)</w:t>
      </w:r>
      <w:r>
        <w:tab/>
      </w:r>
      <w:r>
        <w:rPr>
          <w:rFonts w:hint="eastAsia"/>
        </w:rPr>
        <w:t>本匿名組合の1口あたり純資産額</w:t>
      </w:r>
    </w:p>
    <w:p w14:paraId="459123E9" w14:textId="77777777" w:rsidR="007C0372" w:rsidRDefault="007C0372" w:rsidP="00F958CC">
      <w:pPr>
        <w:ind w:left="454" w:hanging="454"/>
      </w:pPr>
      <w:r>
        <w:rPr>
          <w:rFonts w:hint="eastAsia"/>
        </w:rPr>
        <w:t>4</w:t>
      </w:r>
      <w:r>
        <w:tab/>
      </w:r>
      <w:r>
        <w:rPr>
          <w:rFonts w:hint="eastAsia"/>
        </w:rPr>
        <w:t>営業者は、前項各号の情報提供を行うため、</w:t>
      </w:r>
      <w:r w:rsidRPr="00EC644C">
        <w:t>本発行者</w:t>
      </w:r>
      <w:r>
        <w:rPr>
          <w:rFonts w:hint="eastAsia"/>
        </w:rPr>
        <w:t>への投資を実行する際、当該</w:t>
      </w:r>
      <w:r w:rsidRPr="00EC644C">
        <w:t>本発行者</w:t>
      </w:r>
      <w:r>
        <w:rPr>
          <w:rFonts w:hint="eastAsia"/>
        </w:rPr>
        <w:t>との間で、</w:t>
      </w:r>
      <w:r w:rsidRPr="007545B2">
        <w:rPr>
          <w:rFonts w:hint="eastAsia"/>
        </w:rPr>
        <w:t>営業者が</w:t>
      </w:r>
      <w:r w:rsidRPr="00EC644C">
        <w:t>本発行者</w:t>
      </w:r>
      <w:r w:rsidRPr="007545B2">
        <w:rPr>
          <w:rFonts w:hint="eastAsia"/>
        </w:rPr>
        <w:t>から</w:t>
      </w:r>
      <w:r>
        <w:rPr>
          <w:rFonts w:hint="eastAsia"/>
        </w:rPr>
        <w:t>前項各号の情報提供に必要な</w:t>
      </w:r>
      <w:r w:rsidRPr="007545B2">
        <w:rPr>
          <w:rFonts w:hint="eastAsia"/>
        </w:rPr>
        <w:t>情報提供を受けること及び</w:t>
      </w:r>
      <w:r>
        <w:rPr>
          <w:rFonts w:hint="eastAsia"/>
        </w:rPr>
        <w:t>本匿名組合員</w:t>
      </w:r>
      <w:r w:rsidRPr="007545B2">
        <w:rPr>
          <w:rFonts w:hint="eastAsia"/>
        </w:rPr>
        <w:t>が営業者経由で情報提供を受けること</w:t>
      </w:r>
      <w:r>
        <w:rPr>
          <w:rFonts w:hint="eastAsia"/>
        </w:rPr>
        <w:t>を許容する内容の投資契約を締結するものとする。</w:t>
      </w:r>
    </w:p>
    <w:p w14:paraId="6C1B8B97" w14:textId="77777777" w:rsidR="007C0372" w:rsidRPr="00EC644C" w:rsidRDefault="007C0372" w:rsidP="00705BFA">
      <w:pPr>
        <w:ind w:left="454" w:hanging="454"/>
      </w:pPr>
      <w:r>
        <w:rPr>
          <w:rFonts w:hint="eastAsia"/>
        </w:rPr>
        <w:t>5</w:t>
      </w:r>
      <w:r w:rsidRPr="00EC644C">
        <w:tab/>
        <w:t>営業者は、以下の各場合には、速やかに当該事項及び影響の詳細、その対処方法及び営業者が必要と認めるその他の情報を本匿名組合員に対し通知するものとする。</w:t>
      </w:r>
    </w:p>
    <w:p w14:paraId="77C719E9" w14:textId="3146442F" w:rsidR="007C0372" w:rsidRPr="00EC644C" w:rsidRDefault="007C0372" w:rsidP="00705BFA">
      <w:pPr>
        <w:ind w:left="909" w:hanging="455"/>
      </w:pPr>
      <w:r w:rsidRPr="00EC644C">
        <w:t>(1)</w:t>
      </w:r>
      <w:r w:rsidRPr="00EC644C">
        <w:tab/>
        <w:t>営業者が本営業に関し保有する運用先有価証券の資産価値</w:t>
      </w:r>
      <w:r>
        <w:rPr>
          <w:rFonts w:hint="eastAsia"/>
        </w:rPr>
        <w:t>又は</w:t>
      </w:r>
      <w:r w:rsidRPr="00EC644C">
        <w:t>本営業の収益</w:t>
      </w:r>
      <w:r>
        <w:rPr>
          <w:rFonts w:hint="eastAsia"/>
        </w:rPr>
        <w:t>若しくは</w:t>
      </w:r>
      <w:r w:rsidRPr="00EC644C">
        <w:t>費用に大きな影響を与え得る事由が発生し、又は発生するおそれがあることを知った場合</w:t>
      </w:r>
    </w:p>
    <w:p w14:paraId="2C39FBCD" w14:textId="77777777" w:rsidR="007C0372" w:rsidRPr="00EC644C" w:rsidRDefault="007C0372" w:rsidP="00705BFA">
      <w:pPr>
        <w:ind w:left="909" w:hanging="455"/>
      </w:pPr>
      <w:r w:rsidRPr="00EC644C">
        <w:t>(2)</w:t>
      </w:r>
      <w:r w:rsidRPr="00EC644C">
        <w:tab/>
        <w:t>営業者に対し、訴訟、仲裁又はその他の法的手続が提起された場合</w:t>
      </w:r>
    </w:p>
    <w:p w14:paraId="477DC090" w14:textId="77777777" w:rsidR="007C0372" w:rsidRPr="00EC644C" w:rsidRDefault="007C0372" w:rsidP="00705BFA">
      <w:pPr>
        <w:ind w:left="909" w:hanging="455"/>
      </w:pPr>
      <w:r w:rsidRPr="00EC644C">
        <w:t>(3)</w:t>
      </w:r>
      <w:r w:rsidRPr="00EC644C">
        <w:tab/>
        <w:t>その他本営業に係る重要な事項が生じたことを営業者が知った場合</w:t>
      </w:r>
    </w:p>
    <w:p w14:paraId="3E512D07" w14:textId="77777777" w:rsidR="007C0372" w:rsidRPr="00EC644C" w:rsidRDefault="007C0372" w:rsidP="00CE1DFD"/>
    <w:p w14:paraId="4B3941C8" w14:textId="77777777" w:rsidR="007C0372" w:rsidRPr="00EC644C" w:rsidRDefault="007C0372" w:rsidP="00AD1570">
      <w:pPr>
        <w:pStyle w:val="20"/>
      </w:pPr>
      <w:r w:rsidRPr="00EC644C">
        <w:rPr>
          <w:rFonts w:hint="eastAsia"/>
        </w:rPr>
        <w:t>第</w:t>
      </w:r>
      <w:r w:rsidRPr="00EC644C">
        <w:t>1</w:t>
      </w:r>
      <w:r>
        <w:rPr>
          <w:rFonts w:hint="eastAsia"/>
        </w:rPr>
        <w:t>4</w:t>
      </w:r>
      <w:r w:rsidRPr="00EC644C">
        <w:t>条</w:t>
      </w:r>
      <w:r w:rsidRPr="00EC644C">
        <w:tab/>
      </w:r>
      <w:r w:rsidRPr="00EC644C">
        <w:rPr>
          <w:rFonts w:hint="eastAsia"/>
        </w:rPr>
        <w:t>（</w:t>
      </w:r>
      <w:r w:rsidRPr="00EC644C">
        <w:t>本匿名組合契約の終了</w:t>
      </w:r>
      <w:r w:rsidRPr="00EC644C">
        <w:rPr>
          <w:rFonts w:hint="eastAsia"/>
        </w:rPr>
        <w:t>）</w:t>
      </w:r>
    </w:p>
    <w:p w14:paraId="6E9D6022" w14:textId="77777777" w:rsidR="007C0372" w:rsidRPr="00EC644C" w:rsidRDefault="007C0372" w:rsidP="00CE1DFD">
      <w:pPr>
        <w:keepNext/>
      </w:pPr>
    </w:p>
    <w:p w14:paraId="267DE752" w14:textId="77777777" w:rsidR="007C0372" w:rsidRPr="00EC644C" w:rsidRDefault="007C0372" w:rsidP="006B5A3C">
      <w:pPr>
        <w:ind w:left="454" w:hanging="454"/>
      </w:pPr>
      <w:r w:rsidRPr="00EC644C">
        <w:t>1</w:t>
      </w:r>
      <w:r w:rsidRPr="00EC644C">
        <w:tab/>
        <w:t>本匿名組合契約は、</w:t>
      </w:r>
      <w:r>
        <w:rPr>
          <w:rFonts w:hint="eastAsia"/>
        </w:rPr>
        <w:t>契約期間が満了した場合、募集期間終了後6か月以内に</w:t>
      </w:r>
      <w:r w:rsidRPr="00EC644C">
        <w:t>運用先有価証券</w:t>
      </w:r>
      <w:r>
        <w:rPr>
          <w:rFonts w:hint="eastAsia"/>
        </w:rPr>
        <w:t>の取得が行われなかった場合及び</w:t>
      </w:r>
      <w:r w:rsidRPr="00EC644C">
        <w:t>本営業に基づく運用先有価証券の処分等に</w:t>
      </w:r>
      <w:r>
        <w:rPr>
          <w:rFonts w:hint="eastAsia"/>
        </w:rPr>
        <w:t>係</w:t>
      </w:r>
      <w:r w:rsidRPr="00EC644C">
        <w:t>る分配が全て完了した</w:t>
      </w:r>
      <w:r>
        <w:rPr>
          <w:rFonts w:hint="eastAsia"/>
        </w:rPr>
        <w:t>場合に</w:t>
      </w:r>
      <w:r w:rsidRPr="00EC644C">
        <w:t>終了するものとする。なお、</w:t>
      </w:r>
      <w:r w:rsidRPr="00EC644C">
        <w:rPr>
          <w:rFonts w:hint="eastAsia"/>
        </w:rPr>
        <w:t>「</w:t>
      </w:r>
      <w:r w:rsidRPr="00EC644C">
        <w:t>分配を全て完了した</w:t>
      </w:r>
      <w:r>
        <w:rPr>
          <w:rFonts w:hint="eastAsia"/>
        </w:rPr>
        <w:t>場合</w:t>
      </w:r>
      <w:r w:rsidRPr="00EC644C">
        <w:rPr>
          <w:rFonts w:hint="eastAsia"/>
        </w:rPr>
        <w:t>」</w:t>
      </w:r>
      <w:r w:rsidRPr="00EC644C">
        <w:t>には、次の各場合を含むものとする。</w:t>
      </w:r>
    </w:p>
    <w:p w14:paraId="47200F14" w14:textId="77777777" w:rsidR="007C0372" w:rsidRPr="00EC644C" w:rsidRDefault="007C0372" w:rsidP="00D4030B">
      <w:pPr>
        <w:ind w:left="908" w:hanging="454"/>
      </w:pPr>
      <w:r w:rsidRPr="00EC644C">
        <w:t>(1)</w:t>
      </w:r>
      <w:r w:rsidRPr="00EC644C">
        <w:tab/>
        <w:t>本発行者</w:t>
      </w:r>
      <w:r>
        <w:rPr>
          <w:rFonts w:hint="eastAsia"/>
        </w:rPr>
        <w:t>の全部</w:t>
      </w:r>
      <w:r w:rsidRPr="00EC644C">
        <w:t>について、破産手続開始、民事再生手続開始その他本発行者に適用ある倒産手続開始の決定がなされ、当該手続において、運用先有価証券に関する最後配当</w:t>
      </w:r>
      <w:r w:rsidRPr="00EC644C">
        <w:rPr>
          <w:rFonts w:hint="eastAsia"/>
        </w:rPr>
        <w:t>（</w:t>
      </w:r>
      <w:r>
        <w:rPr>
          <w:rFonts w:hint="eastAsia"/>
        </w:rPr>
        <w:t>又</w:t>
      </w:r>
      <w:r w:rsidRPr="00EC644C">
        <w:rPr>
          <w:rFonts w:hint="eastAsia"/>
        </w:rPr>
        <w:t>はこれに類似する手続）を受け、その分配を完了した</w:t>
      </w:r>
      <w:r>
        <w:rPr>
          <w:rFonts w:hint="eastAsia"/>
        </w:rPr>
        <w:t>場合</w:t>
      </w:r>
      <w:r w:rsidRPr="00EC644C">
        <w:rPr>
          <w:rFonts w:hint="eastAsia"/>
        </w:rPr>
        <w:t>（外国におけるこれらと同様の手続が完了した</w:t>
      </w:r>
      <w:r>
        <w:rPr>
          <w:rFonts w:hint="eastAsia"/>
        </w:rPr>
        <w:t>場合</w:t>
      </w:r>
      <w:r w:rsidRPr="00EC644C">
        <w:rPr>
          <w:rFonts w:hint="eastAsia"/>
        </w:rPr>
        <w:t>を含むものとする。）</w:t>
      </w:r>
    </w:p>
    <w:p w14:paraId="33EF4763" w14:textId="77777777" w:rsidR="007C0372" w:rsidRPr="00EC644C" w:rsidRDefault="007C0372" w:rsidP="00D4030B">
      <w:pPr>
        <w:ind w:left="908" w:hanging="454"/>
      </w:pPr>
      <w:r w:rsidRPr="00EC644C">
        <w:t>(2)</w:t>
      </w:r>
      <w:r w:rsidRPr="00EC644C">
        <w:tab/>
        <w:t>本発行者</w:t>
      </w:r>
      <w:r>
        <w:rPr>
          <w:rFonts w:hint="eastAsia"/>
        </w:rPr>
        <w:t>の全部</w:t>
      </w:r>
      <w:r w:rsidRPr="00EC644C">
        <w:t>について特定調停、私的整理その他債務整理の手続</w:t>
      </w:r>
      <w:r w:rsidRPr="00EC644C">
        <w:rPr>
          <w:rFonts w:hint="eastAsia"/>
        </w:rPr>
        <w:t>（</w:t>
      </w:r>
      <w:r w:rsidRPr="00EC644C">
        <w:t>法的手続であるか否かを問わない。</w:t>
      </w:r>
      <w:r w:rsidRPr="00EC644C">
        <w:rPr>
          <w:rFonts w:hint="eastAsia"/>
        </w:rPr>
        <w:t>）</w:t>
      </w:r>
      <w:r w:rsidRPr="00EC644C">
        <w:t>が開始され、当該手続において示された運用先有価証</w:t>
      </w:r>
      <w:r w:rsidRPr="00EC644C">
        <w:lastRenderedPageBreak/>
        <w:t>券に関する返済計画について、営業者がその合理的な判断に基づき当該返済計画を承諾し、本発行者より当該返済計画に基づく支払を受け、その分配を完了した</w:t>
      </w:r>
      <w:r>
        <w:rPr>
          <w:rFonts w:hint="eastAsia"/>
        </w:rPr>
        <w:t>場合</w:t>
      </w:r>
      <w:r w:rsidRPr="00EC644C">
        <w:rPr>
          <w:rFonts w:hint="eastAsia"/>
        </w:rPr>
        <w:t>（</w:t>
      </w:r>
      <w:r w:rsidRPr="00EC644C">
        <w:t>外国におけるこれらと同様の手続が完了した</w:t>
      </w:r>
      <w:r>
        <w:rPr>
          <w:rFonts w:hint="eastAsia"/>
        </w:rPr>
        <w:t>場合</w:t>
      </w:r>
      <w:r w:rsidRPr="00EC644C">
        <w:t>を含むものとする。</w:t>
      </w:r>
      <w:r w:rsidRPr="00EC644C">
        <w:rPr>
          <w:rFonts w:hint="eastAsia"/>
        </w:rPr>
        <w:t>）</w:t>
      </w:r>
    </w:p>
    <w:p w14:paraId="7D9261A0" w14:textId="77777777" w:rsidR="007C0372" w:rsidRPr="00EC644C" w:rsidRDefault="007C0372" w:rsidP="006B5A3C">
      <w:pPr>
        <w:ind w:left="454" w:hanging="454"/>
      </w:pPr>
      <w:r w:rsidRPr="00EC644C">
        <w:t>2</w:t>
      </w:r>
      <w:r w:rsidRPr="00EC644C">
        <w:tab/>
        <w:t>営業者又は本匿名組合員が、破産手続開始の決定を受けた場合には、本匿名組合契約は当然に終了するものとする。</w:t>
      </w:r>
    </w:p>
    <w:p w14:paraId="73B82DF5" w14:textId="77777777" w:rsidR="007C0372" w:rsidRPr="00EC644C" w:rsidRDefault="007C0372" w:rsidP="006B5A3C">
      <w:pPr>
        <w:ind w:left="454" w:hanging="454"/>
      </w:pPr>
      <w:r w:rsidRPr="00EC644C">
        <w:t>3</w:t>
      </w:r>
      <w:r w:rsidRPr="00EC644C">
        <w:tab/>
        <w:t>本匿名組合契約の終了によっても、営業者又は本匿名組合員は、かかる終了のときに既に発生していた債務若しくは責任又はかかる終了の時までに存した当該当事者の作為若しくは不作為に関して事後発生する可能性のある債務若しくは責任を免れるものではなく、また、かかる本匿名組合契約の終了は、当該終了若しくは期間満了の後も本匿名組合契約の規定に従いその効力を保持する旨明示又は黙示に意図された当事者の権利義務について影響を及ぼさないものとする。</w:t>
      </w:r>
    </w:p>
    <w:p w14:paraId="7BC81380" w14:textId="77777777" w:rsidR="007C0372" w:rsidRPr="00EC644C" w:rsidRDefault="007C0372" w:rsidP="006B5A3C">
      <w:pPr>
        <w:ind w:left="454" w:hanging="454"/>
      </w:pPr>
    </w:p>
    <w:p w14:paraId="45A10D4F" w14:textId="77777777" w:rsidR="007C0372" w:rsidRPr="00EC644C" w:rsidRDefault="007C0372" w:rsidP="000155B6">
      <w:pPr>
        <w:pStyle w:val="20"/>
      </w:pPr>
      <w:r w:rsidRPr="00EC644C">
        <w:rPr>
          <w:rFonts w:hint="eastAsia"/>
        </w:rPr>
        <w:t>第</w:t>
      </w:r>
      <w:r w:rsidRPr="00EC644C">
        <w:t>1</w:t>
      </w:r>
      <w:r>
        <w:rPr>
          <w:rFonts w:hint="eastAsia"/>
        </w:rPr>
        <w:t>5</w:t>
      </w:r>
      <w:r w:rsidRPr="00EC644C">
        <w:t>条</w:t>
      </w:r>
      <w:r w:rsidRPr="00EC644C">
        <w:tab/>
      </w:r>
      <w:r w:rsidRPr="00EC644C">
        <w:rPr>
          <w:rFonts w:hint="eastAsia"/>
        </w:rPr>
        <w:t>（</w:t>
      </w:r>
      <w:r w:rsidRPr="00EC644C">
        <w:t>本匿名組合契約の解除</w:t>
      </w:r>
      <w:r w:rsidRPr="00EC644C">
        <w:rPr>
          <w:rFonts w:hint="eastAsia"/>
        </w:rPr>
        <w:t>）</w:t>
      </w:r>
    </w:p>
    <w:p w14:paraId="4E887A9F" w14:textId="77777777" w:rsidR="007C0372" w:rsidRPr="00EC644C" w:rsidRDefault="007C0372" w:rsidP="008D40AF">
      <w:pPr>
        <w:keepNext/>
      </w:pPr>
    </w:p>
    <w:p w14:paraId="64D50751" w14:textId="77777777" w:rsidR="007C0372" w:rsidRPr="00EC644C" w:rsidRDefault="007C0372" w:rsidP="00573ED1">
      <w:r w:rsidRPr="00EC644C">
        <w:rPr>
          <w:rFonts w:hint="eastAsia"/>
        </w:rPr>
        <w:t xml:space="preserve">　</w:t>
      </w:r>
      <w:r w:rsidRPr="00EC644C">
        <w:t>前条の規定にかかわらず、以下のいずれかの事由が発生した場合には、営業者は、本匿名組合員に通知した上で、本匿名組合契約を解除することができるものとする。</w:t>
      </w:r>
    </w:p>
    <w:p w14:paraId="5B869B4C" w14:textId="77777777" w:rsidR="007C0372" w:rsidRPr="00EC644C" w:rsidRDefault="007C0372" w:rsidP="00A62D6F">
      <w:pPr>
        <w:ind w:left="908" w:hanging="454"/>
      </w:pPr>
      <w:r w:rsidRPr="00EC644C">
        <w:t>(</w:t>
      </w:r>
      <w:r>
        <w:rPr>
          <w:rFonts w:hint="eastAsia"/>
        </w:rPr>
        <w:t>1</w:t>
      </w:r>
      <w:r w:rsidRPr="00EC644C">
        <w:t>)</w:t>
      </w:r>
      <w:r w:rsidRPr="00EC644C">
        <w:tab/>
        <w:t>本匿名組合員に対し、民事再生手続、会社更生手続、特別清算手続その他適用ある倒産手続</w:t>
      </w:r>
      <w:r w:rsidRPr="00EC644C">
        <w:rPr>
          <w:rFonts w:hint="eastAsia"/>
        </w:rPr>
        <w:t>（</w:t>
      </w:r>
      <w:r w:rsidRPr="00EC644C">
        <w:t>但し、破産手続を除く。</w:t>
      </w:r>
      <w:r w:rsidRPr="00EC644C">
        <w:rPr>
          <w:rFonts w:hint="eastAsia"/>
        </w:rPr>
        <w:t>）</w:t>
      </w:r>
      <w:r w:rsidRPr="00EC644C">
        <w:t>の開始決定がなされた場合</w:t>
      </w:r>
    </w:p>
    <w:p w14:paraId="56008986" w14:textId="77777777" w:rsidR="007C0372" w:rsidRPr="00EC644C" w:rsidRDefault="007C0372" w:rsidP="00494292">
      <w:pPr>
        <w:ind w:left="908" w:hanging="454"/>
      </w:pPr>
      <w:r w:rsidRPr="00EC644C">
        <w:t>(</w:t>
      </w:r>
      <w:r>
        <w:rPr>
          <w:rFonts w:hint="eastAsia"/>
        </w:rPr>
        <w:t>2</w:t>
      </w:r>
      <w:r w:rsidRPr="00EC644C">
        <w:t>)</w:t>
      </w:r>
      <w:r w:rsidRPr="00EC644C">
        <w:tab/>
        <w:t>本匿名組合員が重大な法令違反を犯し、営業者が本匿名組合契約の維持に重大な悪影響があると判断した場合</w:t>
      </w:r>
    </w:p>
    <w:p w14:paraId="6DA8CE7E" w14:textId="77777777" w:rsidR="007C0372" w:rsidRPr="00EC644C" w:rsidRDefault="007C0372" w:rsidP="00494292">
      <w:pPr>
        <w:ind w:left="908" w:hanging="454"/>
      </w:pPr>
      <w:r w:rsidRPr="00EC644C">
        <w:rPr>
          <w:rFonts w:hint="eastAsia"/>
        </w:rPr>
        <w:t>(</w:t>
      </w:r>
      <w:r>
        <w:rPr>
          <w:rFonts w:hint="eastAsia"/>
        </w:rPr>
        <w:t>3</w:t>
      </w:r>
      <w:r w:rsidRPr="00EC644C">
        <w:rPr>
          <w:rFonts w:hint="eastAsia"/>
        </w:rPr>
        <w:t>)</w:t>
      </w:r>
      <w:r w:rsidRPr="00EC644C">
        <w:rPr>
          <w:rFonts w:hint="eastAsia"/>
        </w:rPr>
        <w:tab/>
      </w:r>
      <w:r w:rsidRPr="00EC644C">
        <w:t>本営業の継続が不可能若しくは著しく困難となったと営業者が合理的に判断し、営業者と本匿名組合員が協議の上、本営業の終了を決定した場合</w:t>
      </w:r>
    </w:p>
    <w:p w14:paraId="0006986F" w14:textId="77777777" w:rsidR="007C0372" w:rsidRPr="00EC644C" w:rsidRDefault="007C0372" w:rsidP="00494292">
      <w:pPr>
        <w:ind w:left="908" w:hanging="454"/>
      </w:pPr>
      <w:r w:rsidRPr="00EC644C">
        <w:rPr>
          <w:rFonts w:hint="eastAsia"/>
        </w:rPr>
        <w:t>(</w:t>
      </w:r>
      <w:r>
        <w:rPr>
          <w:rFonts w:hint="eastAsia"/>
        </w:rPr>
        <w:t>4</w:t>
      </w:r>
      <w:r w:rsidRPr="00EC644C">
        <w:rPr>
          <w:rFonts w:hint="eastAsia"/>
        </w:rPr>
        <w:t>)</w:t>
      </w:r>
      <w:r w:rsidRPr="00EC644C">
        <w:rPr>
          <w:rFonts w:hint="eastAsia"/>
        </w:rPr>
        <w:tab/>
      </w:r>
      <w:r w:rsidRPr="00EC644C">
        <w:t>本匿名組合員が、(a)本匿名組合契約に基づく金銭の支払義務の履行を10日以上遅滞したか、又は(b)本匿名組合契約に規定したその他の約束又は合意を履行しなかった場合</w:t>
      </w:r>
      <w:r w:rsidRPr="00EC644C">
        <w:rPr>
          <w:rFonts w:hint="eastAsia"/>
        </w:rPr>
        <w:t>（</w:t>
      </w:r>
      <w:r w:rsidRPr="00EC644C">
        <w:t>但し、その治癒が可能である場合には、かかる懈怠又は違反の治癒を求める書面による通知が営業者から本匿名組合員に対して行われた後30日間かかる懈怠又は違反が継続した場合に限る。</w:t>
      </w:r>
      <w:r w:rsidRPr="00EC644C">
        <w:rPr>
          <w:rFonts w:hint="eastAsia"/>
        </w:rPr>
        <w:t>）</w:t>
      </w:r>
    </w:p>
    <w:p w14:paraId="18129A17" w14:textId="77777777" w:rsidR="007C0372" w:rsidRPr="00EC644C" w:rsidRDefault="007C0372" w:rsidP="006B5A3C">
      <w:pPr>
        <w:ind w:left="454" w:hanging="454"/>
      </w:pPr>
    </w:p>
    <w:p w14:paraId="1CAE2DF0" w14:textId="77777777" w:rsidR="007C0372" w:rsidRPr="00EC644C" w:rsidRDefault="007C0372" w:rsidP="000155B6">
      <w:pPr>
        <w:pStyle w:val="20"/>
      </w:pPr>
      <w:r w:rsidRPr="00EC644C">
        <w:rPr>
          <w:rFonts w:hint="eastAsia"/>
        </w:rPr>
        <w:t>第</w:t>
      </w:r>
      <w:r w:rsidRPr="00EC644C">
        <w:t>1</w:t>
      </w:r>
      <w:r>
        <w:rPr>
          <w:rFonts w:hint="eastAsia"/>
        </w:rPr>
        <w:t>6</w:t>
      </w:r>
      <w:r w:rsidRPr="00EC644C">
        <w:t>条</w:t>
      </w:r>
      <w:r w:rsidRPr="00EC644C">
        <w:tab/>
      </w:r>
      <w:r w:rsidRPr="00EC644C">
        <w:rPr>
          <w:rFonts w:hint="eastAsia"/>
        </w:rPr>
        <w:t>（</w:t>
      </w:r>
      <w:r w:rsidRPr="00EC644C">
        <w:t>本匿名組合契約の終了時の処理</w:t>
      </w:r>
      <w:r w:rsidRPr="00EC644C">
        <w:rPr>
          <w:rFonts w:hint="eastAsia"/>
        </w:rPr>
        <w:t>）</w:t>
      </w:r>
    </w:p>
    <w:p w14:paraId="61251F8E" w14:textId="77777777" w:rsidR="007C0372" w:rsidRPr="00EC644C" w:rsidRDefault="007C0372" w:rsidP="008D40AF">
      <w:pPr>
        <w:keepNext/>
      </w:pPr>
    </w:p>
    <w:p w14:paraId="68386A44" w14:textId="77777777" w:rsidR="007C0372" w:rsidRPr="00EC644C" w:rsidRDefault="007C0372" w:rsidP="00E9328A">
      <w:r w:rsidRPr="00EC644C">
        <w:rPr>
          <w:rFonts w:hint="eastAsia"/>
        </w:rPr>
        <w:t xml:space="preserve">　前</w:t>
      </w:r>
      <w:r>
        <w:rPr>
          <w:rFonts w:hint="eastAsia"/>
        </w:rPr>
        <w:t>二</w:t>
      </w:r>
      <w:r w:rsidRPr="00EC644C">
        <w:rPr>
          <w:rFonts w:hint="eastAsia"/>
        </w:rPr>
        <w:t>条に基づき本匿名組合契約が終了した場合、営業者は、相当と認める方法により本営業</w:t>
      </w:r>
      <w:r>
        <w:rPr>
          <w:rFonts w:hint="eastAsia"/>
        </w:rPr>
        <w:t>（</w:t>
      </w:r>
      <w:r w:rsidRPr="00EC644C">
        <w:t>全匿名組合契約</w:t>
      </w:r>
      <w:r>
        <w:rPr>
          <w:rFonts w:hint="eastAsia"/>
        </w:rPr>
        <w:t>が終了していない場合には</w:t>
      </w:r>
      <w:r w:rsidRPr="00EC644C">
        <w:t>本匿名組合員</w:t>
      </w:r>
      <w:r>
        <w:rPr>
          <w:rFonts w:hint="eastAsia"/>
        </w:rPr>
        <w:t>に係る部分に限る。）</w:t>
      </w:r>
      <w:r w:rsidRPr="00EC644C">
        <w:rPr>
          <w:rFonts w:hint="eastAsia"/>
        </w:rPr>
        <w:t>を清算し、本匿名組合員に対して、</w:t>
      </w:r>
      <w:r>
        <w:rPr>
          <w:rFonts w:hint="eastAsia"/>
        </w:rPr>
        <w:t>残余財産</w:t>
      </w:r>
      <w:r w:rsidRPr="00EC644C">
        <w:rPr>
          <w:rFonts w:hint="eastAsia"/>
        </w:rPr>
        <w:t>を返還するものとする。但し、本匿名組合契約が終了した場合において、本匿名組合員に対する出資の価額の返還により本営業の遂行が不可能又は著しく困難になるおそれが合理的に認められる場合、営業者は、適用法令で認められる範囲において、出資金の返還を延期することができるものとし、本匿名組合員はかかる清算方法について異議なく承諾し、これを撤回しないものとする。</w:t>
      </w:r>
    </w:p>
    <w:p w14:paraId="5751B12E" w14:textId="77777777" w:rsidR="007C0372" w:rsidRPr="00E9328A" w:rsidRDefault="007C0372" w:rsidP="006F6F9A"/>
    <w:p w14:paraId="740722ED" w14:textId="77777777" w:rsidR="007C0372" w:rsidRPr="00EC644C" w:rsidRDefault="007C0372" w:rsidP="000155B6">
      <w:pPr>
        <w:pStyle w:val="20"/>
        <w:rPr>
          <w:lang w:eastAsia="zh-TW"/>
        </w:rPr>
      </w:pPr>
      <w:r w:rsidRPr="00EC644C">
        <w:rPr>
          <w:rFonts w:hint="eastAsia"/>
          <w:lang w:eastAsia="zh-TW"/>
        </w:rPr>
        <w:t>第</w:t>
      </w:r>
      <w:r w:rsidRPr="00EC644C">
        <w:rPr>
          <w:lang w:eastAsia="zh-TW"/>
        </w:rPr>
        <w:t>1</w:t>
      </w:r>
      <w:r>
        <w:rPr>
          <w:rFonts w:hint="eastAsia"/>
          <w:lang w:eastAsia="zh-TW"/>
        </w:rPr>
        <w:t>7</w:t>
      </w:r>
      <w:r w:rsidRPr="00EC644C">
        <w:rPr>
          <w:lang w:eastAsia="zh-TW"/>
        </w:rPr>
        <w:t>条</w:t>
      </w:r>
      <w:r w:rsidRPr="00EC644C">
        <w:rPr>
          <w:lang w:eastAsia="zh-TW"/>
        </w:rPr>
        <w:tab/>
      </w:r>
      <w:r w:rsidRPr="00EC644C">
        <w:rPr>
          <w:rFonts w:hint="eastAsia"/>
          <w:lang w:eastAsia="zh-TW"/>
        </w:rPr>
        <w:t>（</w:t>
      </w:r>
      <w:r w:rsidRPr="00EC644C">
        <w:rPr>
          <w:lang w:eastAsia="zh-TW"/>
        </w:rPr>
        <w:t>責任財産限定特約、強制執行不申立</w:t>
      </w:r>
      <w:r w:rsidRPr="00EC644C">
        <w:rPr>
          <w:rFonts w:hint="eastAsia"/>
          <w:lang w:eastAsia="zh-TW"/>
        </w:rPr>
        <w:t>）</w:t>
      </w:r>
    </w:p>
    <w:p w14:paraId="50D3C98B" w14:textId="77777777" w:rsidR="007C0372" w:rsidRPr="00EC644C" w:rsidRDefault="007C0372" w:rsidP="008D40AF">
      <w:pPr>
        <w:keepNext/>
        <w:rPr>
          <w:lang w:eastAsia="zh-TW"/>
        </w:rPr>
      </w:pPr>
    </w:p>
    <w:p w14:paraId="67E7C59E" w14:textId="77777777" w:rsidR="007C0372" w:rsidRPr="00EC644C" w:rsidRDefault="007C0372" w:rsidP="006B5A3C">
      <w:pPr>
        <w:ind w:left="454" w:hanging="454"/>
      </w:pPr>
      <w:r w:rsidRPr="00EC644C">
        <w:t>1</w:t>
      </w:r>
      <w:r w:rsidRPr="00EC644C">
        <w:tab/>
        <w:t>営業者による本匿名組合契約に基づく債務の支払は、営業者が本匿名組合契約に基づき取得又は受け入れた財産、その他本営業に関して取得し又は受け入れた財産</w:t>
      </w:r>
      <w:r w:rsidRPr="00EC644C">
        <w:rPr>
          <w:rFonts w:hint="eastAsia"/>
        </w:rPr>
        <w:t>（</w:t>
      </w:r>
      <w:r w:rsidRPr="00EC644C">
        <w:t>以下</w:t>
      </w:r>
      <w:r w:rsidRPr="00EC644C">
        <w:rPr>
          <w:rFonts w:hint="eastAsia"/>
        </w:rPr>
        <w:t>「</w:t>
      </w:r>
      <w:r w:rsidRPr="00EC644C">
        <w:t>責任財産</w:t>
      </w:r>
      <w:r w:rsidRPr="00EC644C">
        <w:rPr>
          <w:rFonts w:hint="eastAsia"/>
        </w:rPr>
        <w:t>」</w:t>
      </w:r>
      <w:r w:rsidRPr="00EC644C">
        <w:t>という。</w:t>
      </w:r>
      <w:r w:rsidRPr="00EC644C">
        <w:rPr>
          <w:rFonts w:hint="eastAsia"/>
        </w:rPr>
        <w:t>）</w:t>
      </w:r>
      <w:r w:rsidRPr="00EC644C">
        <w:t>のみを引当として、その範囲内でのみ行われ、営業者の有する他の資産には一切及ばないものとし、本匿名組合員はこれを異議なく承諾し、これを撤回しないものとする。</w:t>
      </w:r>
    </w:p>
    <w:p w14:paraId="41951C5C" w14:textId="77777777" w:rsidR="007C0372" w:rsidRPr="00EC644C" w:rsidRDefault="007C0372" w:rsidP="006B5A3C">
      <w:pPr>
        <w:ind w:left="454" w:hanging="454"/>
      </w:pPr>
      <w:r w:rsidRPr="00EC644C">
        <w:t>2</w:t>
      </w:r>
      <w:r w:rsidRPr="00EC644C">
        <w:tab/>
        <w:t>本匿名組合員は、本匿名組合契約に基づき営業者に対して取得する債権の回収を図るため、営業者のいかなる財産についても差押、仮差押その他の強制執行手続の開始又は保全命令の申立を行わないものとする。</w:t>
      </w:r>
    </w:p>
    <w:p w14:paraId="106DC6B9" w14:textId="77777777" w:rsidR="007C0372" w:rsidRPr="00EC644C" w:rsidRDefault="007C0372" w:rsidP="006B5A3C">
      <w:pPr>
        <w:ind w:left="454" w:hanging="454"/>
      </w:pPr>
      <w:r w:rsidRPr="00EC644C">
        <w:t>3</w:t>
      </w:r>
      <w:r w:rsidRPr="00EC644C">
        <w:tab/>
        <w:t>本匿名組合員は、</w:t>
      </w:r>
      <w:r w:rsidRPr="00F958CC">
        <w:t>第1</w:t>
      </w:r>
      <w:r w:rsidRPr="00F958CC">
        <w:rPr>
          <w:rFonts w:hint="eastAsia"/>
        </w:rPr>
        <w:t>6</w:t>
      </w:r>
      <w:r w:rsidRPr="00F958CC">
        <w:t>条に</w:t>
      </w:r>
      <w:r w:rsidRPr="00EC644C">
        <w:t>基づく清算の終了時点において、本匿名組合契約に基づく営業者の未払債務が残存する場合には、当該未払債務に係る請求権を当然に放棄したものとみなされることに同意するものとする。</w:t>
      </w:r>
    </w:p>
    <w:p w14:paraId="5E6D5DC1" w14:textId="77777777" w:rsidR="007C0372" w:rsidRPr="00EC644C" w:rsidRDefault="007C0372" w:rsidP="006B5A3C">
      <w:pPr>
        <w:ind w:left="454" w:hanging="454"/>
      </w:pPr>
    </w:p>
    <w:p w14:paraId="24B297F2" w14:textId="77777777" w:rsidR="007C0372" w:rsidRPr="00EC644C" w:rsidRDefault="007C0372" w:rsidP="000155B6">
      <w:pPr>
        <w:pStyle w:val="20"/>
      </w:pPr>
      <w:r w:rsidRPr="00EC644C">
        <w:rPr>
          <w:rFonts w:hint="eastAsia"/>
        </w:rPr>
        <w:t>第</w:t>
      </w:r>
      <w:r>
        <w:rPr>
          <w:rFonts w:hint="eastAsia"/>
        </w:rPr>
        <w:t>18</w:t>
      </w:r>
      <w:r w:rsidRPr="00EC644C">
        <w:t>条</w:t>
      </w:r>
      <w:r w:rsidRPr="00EC644C">
        <w:tab/>
      </w:r>
      <w:r w:rsidRPr="00EC644C">
        <w:rPr>
          <w:rFonts w:hint="eastAsia"/>
        </w:rPr>
        <w:t>（</w:t>
      </w:r>
      <w:r w:rsidRPr="00EC644C">
        <w:t>通</w:t>
      </w:r>
      <w:r>
        <w:rPr>
          <w:rFonts w:hint="eastAsia"/>
        </w:rPr>
        <w:t xml:space="preserve">　</w:t>
      </w:r>
      <w:r w:rsidRPr="00EC644C">
        <w:t>知</w:t>
      </w:r>
      <w:r w:rsidRPr="00EC644C">
        <w:rPr>
          <w:rFonts w:hint="eastAsia"/>
        </w:rPr>
        <w:t>）</w:t>
      </w:r>
    </w:p>
    <w:p w14:paraId="727BE8CA" w14:textId="77777777" w:rsidR="007C0372" w:rsidRPr="00EC644C" w:rsidRDefault="007C0372" w:rsidP="008D40AF">
      <w:pPr>
        <w:keepNext/>
      </w:pPr>
    </w:p>
    <w:p w14:paraId="169E9156" w14:textId="77777777" w:rsidR="007C0372" w:rsidRPr="00EC644C" w:rsidRDefault="007C0372" w:rsidP="006B5A3C">
      <w:pPr>
        <w:ind w:left="454" w:hanging="454"/>
      </w:pPr>
      <w:r w:rsidRPr="00EC644C">
        <w:t>1</w:t>
      </w:r>
      <w:r w:rsidRPr="00EC644C">
        <w:tab/>
        <w:t>本匿名組合契約に基づく通知は</w:t>
      </w:r>
      <w:r>
        <w:rPr>
          <w:rFonts w:hint="eastAsia"/>
        </w:rPr>
        <w:t>全</w:t>
      </w:r>
      <w:r w:rsidRPr="00EC644C">
        <w:t>て書面</w:t>
      </w:r>
      <w:r>
        <w:rPr>
          <w:rFonts w:hint="eastAsia"/>
        </w:rPr>
        <w:t>又は</w:t>
      </w:r>
      <w:r w:rsidRPr="00EC644C">
        <w:t>電子メールの方法によるものとし、かつ書面による場合は対面による手交、又は各当事者の住所宛の郵便により行われるものとする。</w:t>
      </w:r>
    </w:p>
    <w:p w14:paraId="5C3A3EC5" w14:textId="77777777" w:rsidR="007C0372" w:rsidRPr="00EC644C" w:rsidRDefault="007C0372" w:rsidP="006B043A">
      <w:pPr>
        <w:ind w:left="454" w:hanging="454"/>
      </w:pPr>
      <w:r w:rsidRPr="00EC644C">
        <w:t>2</w:t>
      </w:r>
      <w:r w:rsidRPr="00EC644C">
        <w:tab/>
        <w:t>本匿名組合員が営業者所定の方法により営業者に届け出たメールアドレス、住所宛に営業者からなされた本匿名組合契約に基づく諸通知が、転居、不在その他本匿名組合員の責めに帰すべき事由により延着し、又は到着しなかった場合においても、通常到達すべ</w:t>
      </w:r>
      <w:r w:rsidRPr="00EC644C">
        <w:rPr>
          <w:rFonts w:hint="eastAsia"/>
        </w:rPr>
        <w:t>き時に到達したものとする。</w:t>
      </w:r>
    </w:p>
    <w:p w14:paraId="4187040D" w14:textId="77777777" w:rsidR="007C0372" w:rsidRPr="00EC644C" w:rsidRDefault="007C0372" w:rsidP="006B043A">
      <w:pPr>
        <w:ind w:left="454" w:hanging="454"/>
      </w:pPr>
    </w:p>
    <w:p w14:paraId="73B3438E" w14:textId="77777777" w:rsidR="007C0372" w:rsidRPr="00EC644C" w:rsidRDefault="007C0372" w:rsidP="000155B6">
      <w:pPr>
        <w:pStyle w:val="20"/>
      </w:pPr>
      <w:r w:rsidRPr="00EC644C">
        <w:rPr>
          <w:rFonts w:hint="eastAsia"/>
        </w:rPr>
        <w:t>第</w:t>
      </w:r>
      <w:r>
        <w:rPr>
          <w:rFonts w:hint="eastAsia"/>
        </w:rPr>
        <w:t>19</w:t>
      </w:r>
      <w:r w:rsidRPr="00EC644C">
        <w:t>条</w:t>
      </w:r>
      <w:r w:rsidRPr="00EC644C">
        <w:tab/>
      </w:r>
      <w:r w:rsidRPr="00EC644C">
        <w:rPr>
          <w:rFonts w:hint="eastAsia"/>
        </w:rPr>
        <w:t>（</w:t>
      </w:r>
      <w:r w:rsidRPr="00EC644C">
        <w:t>譲渡制限</w:t>
      </w:r>
      <w:r w:rsidRPr="00EC644C">
        <w:rPr>
          <w:rFonts w:hint="eastAsia"/>
        </w:rPr>
        <w:t>）</w:t>
      </w:r>
    </w:p>
    <w:p w14:paraId="3F33A0D0" w14:textId="77777777" w:rsidR="007C0372" w:rsidRPr="00EC644C" w:rsidRDefault="007C0372" w:rsidP="008D40AF">
      <w:pPr>
        <w:keepNext/>
      </w:pPr>
    </w:p>
    <w:p w14:paraId="3AAD19B7" w14:textId="77777777" w:rsidR="007C0372" w:rsidRDefault="007C0372" w:rsidP="00E9328A">
      <w:pPr>
        <w:ind w:left="454" w:hanging="454"/>
      </w:pPr>
      <w:r w:rsidRPr="00EC644C">
        <w:t>1</w:t>
      </w:r>
      <w:r w:rsidRPr="00EC644C">
        <w:tab/>
        <w:t>本匿名組合員は、営業者の事前の書面</w:t>
      </w:r>
      <w:r w:rsidRPr="00EC644C">
        <w:rPr>
          <w:rFonts w:hint="eastAsia"/>
        </w:rPr>
        <w:t>（</w:t>
      </w:r>
      <w:r w:rsidRPr="00EC644C">
        <w:t>電子的手段を含む</w:t>
      </w:r>
      <w:r>
        <w:rPr>
          <w:rFonts w:hint="eastAsia"/>
        </w:rPr>
        <w:t>。</w:t>
      </w:r>
      <w:r w:rsidRPr="00EC644C">
        <w:rPr>
          <w:rFonts w:hint="eastAsia"/>
        </w:rPr>
        <w:t>）</w:t>
      </w:r>
      <w:r w:rsidRPr="00EC644C">
        <w:t>による承諾無く、本匿名組合契約、本匿名組合契約に係る出資の持分又は匿名組合員としての地位その他本匿名組合契約に基づく権利又は義務を譲渡、担保設定その他の処分をすることができないものとする。</w:t>
      </w:r>
    </w:p>
    <w:p w14:paraId="1DC04644" w14:textId="77777777" w:rsidR="007C0372" w:rsidRPr="00333E9C" w:rsidRDefault="007C0372" w:rsidP="00E9328A">
      <w:pPr>
        <w:ind w:left="454" w:hanging="454"/>
      </w:pPr>
      <w:r w:rsidRPr="00EC644C">
        <w:t>2</w:t>
      </w:r>
      <w:r w:rsidRPr="00EC644C">
        <w:tab/>
        <w:t>本匿名組合員</w:t>
      </w:r>
      <w:r>
        <w:rPr>
          <w:rFonts w:hint="eastAsia"/>
        </w:rPr>
        <w:t>が</w:t>
      </w:r>
      <w:r w:rsidRPr="00EC644C">
        <w:t>本匿名組合契約、本匿名組合契約に係る出資の持分又は匿名組合員としての地位その他本匿名組合契約に基づく権利又は義務</w:t>
      </w:r>
      <w:r>
        <w:rPr>
          <w:rFonts w:hint="eastAsia"/>
        </w:rPr>
        <w:t>を譲渡しようとする</w:t>
      </w:r>
      <w:r w:rsidRPr="00673FAB">
        <w:rPr>
          <w:rFonts w:hint="eastAsia"/>
        </w:rPr>
        <w:t>場合、</w:t>
      </w:r>
      <w:r w:rsidRPr="00EC644C">
        <w:t>本匿名組合員</w:t>
      </w:r>
      <w:r w:rsidRPr="00673FAB">
        <w:rPr>
          <w:rFonts w:hint="eastAsia"/>
        </w:rPr>
        <w:t>は速やかに</w:t>
      </w:r>
      <w:r>
        <w:rPr>
          <w:rFonts w:hint="eastAsia"/>
        </w:rPr>
        <w:t>、当該</w:t>
      </w:r>
      <w:r w:rsidRPr="00673FAB">
        <w:rPr>
          <w:rFonts w:hint="eastAsia"/>
        </w:rPr>
        <w:t>譲渡につき、</w:t>
      </w:r>
      <w:r>
        <w:rPr>
          <w:rFonts w:hint="eastAsia"/>
        </w:rPr>
        <w:t>営業者に対し書面により承諾を求める</w:t>
      </w:r>
      <w:r w:rsidRPr="00673FAB">
        <w:rPr>
          <w:rFonts w:hint="eastAsia"/>
        </w:rPr>
        <w:t>ものとする</w:t>
      </w:r>
      <w:r>
        <w:rPr>
          <w:rFonts w:hint="eastAsia"/>
        </w:rPr>
        <w:t>。</w:t>
      </w:r>
    </w:p>
    <w:p w14:paraId="74546ECC" w14:textId="77777777" w:rsidR="007C0372" w:rsidRPr="00F958CC" w:rsidRDefault="007C0372" w:rsidP="00E9328A">
      <w:pPr>
        <w:ind w:left="454" w:hanging="454"/>
        <w:rPr>
          <w:highlight w:val="cyan"/>
        </w:rPr>
      </w:pPr>
      <w:r>
        <w:rPr>
          <w:rFonts w:hint="eastAsia"/>
        </w:rPr>
        <w:t>3</w:t>
      </w:r>
      <w:r w:rsidRPr="00EC644C">
        <w:tab/>
      </w:r>
      <w:r>
        <w:rPr>
          <w:rFonts w:hint="eastAsia"/>
        </w:rPr>
        <w:t>営業者が</w:t>
      </w:r>
      <w:r w:rsidRPr="00EC644C">
        <w:t>本匿名組合契約に係る出資の持分又は匿名組合員としての地位</w:t>
      </w:r>
      <w:r>
        <w:rPr>
          <w:rFonts w:hint="eastAsia"/>
        </w:rPr>
        <w:t>の譲渡を承諾する場合、譲渡人、譲受人及び営業者において営業者の定める様式による持分譲渡契</w:t>
      </w:r>
      <w:r>
        <w:rPr>
          <w:rFonts w:hint="eastAsia"/>
        </w:rPr>
        <w:lastRenderedPageBreak/>
        <w:t>約を締結し、営業者は当該持分譲渡契約書</w:t>
      </w:r>
      <w:r w:rsidRPr="001A3A5D">
        <w:t>の原本における営業者の署名欄に譲渡日付の確定日付を付して、</w:t>
      </w:r>
      <w:r>
        <w:rPr>
          <w:rFonts w:hint="eastAsia"/>
        </w:rPr>
        <w:t>当該</w:t>
      </w:r>
      <w:r w:rsidRPr="001A3A5D">
        <w:t>原本を</w:t>
      </w:r>
      <w:r>
        <w:rPr>
          <w:rFonts w:hAnsi="ＭＳ 明朝" w:hint="eastAsia"/>
        </w:rPr>
        <w:t>買主</w:t>
      </w:r>
      <w:r w:rsidRPr="001A3A5D">
        <w:t>に交付</w:t>
      </w:r>
      <w:r>
        <w:rPr>
          <w:rFonts w:hint="eastAsia"/>
        </w:rPr>
        <w:t>する</w:t>
      </w:r>
      <w:r w:rsidRPr="00EC644C">
        <w:t>ものとする。</w:t>
      </w:r>
    </w:p>
    <w:p w14:paraId="662B8EFA" w14:textId="77777777" w:rsidR="007C0372" w:rsidRDefault="007C0372" w:rsidP="00E9328A">
      <w:pPr>
        <w:ind w:left="431" w:hanging="431"/>
      </w:pPr>
      <w:r>
        <w:rPr>
          <w:rFonts w:ascii="ＭＳ 明朝" w:eastAsia="ＭＳ 明朝" w:hAnsi="ＭＳ 明朝" w:hint="eastAsia"/>
        </w:rPr>
        <w:t>4</w:t>
      </w:r>
      <w:r>
        <w:rPr>
          <w:rFonts w:ascii="ＭＳ 明朝" w:eastAsia="ＭＳ 明朝" w:hAnsi="ＭＳ 明朝"/>
        </w:rPr>
        <w:tab/>
      </w:r>
      <w:r>
        <w:rPr>
          <w:rFonts w:ascii="ＭＳ 明朝" w:eastAsia="ＭＳ 明朝" w:hAnsi="ＭＳ 明朝" w:hint="eastAsia"/>
        </w:rPr>
        <w:t>本匿名組合員は、本匿名組合契約に基づく権利若しくは義務又は本匿名組合契約上の地位を、譲受人に一括して譲渡する場合以外には、譲渡できないものとする。</w:t>
      </w:r>
    </w:p>
    <w:p w14:paraId="30190B3A" w14:textId="77777777" w:rsidR="007C0372" w:rsidRDefault="007C0372" w:rsidP="00E9328A">
      <w:pPr>
        <w:ind w:left="431" w:hanging="431"/>
      </w:pPr>
      <w:r>
        <w:rPr>
          <w:rFonts w:ascii="ＭＳ 明朝" w:eastAsia="ＭＳ 明朝" w:hAnsi="ＭＳ 明朝" w:hint="eastAsia"/>
        </w:rPr>
        <w:t>5</w:t>
      </w:r>
      <w:r>
        <w:rPr>
          <w:rFonts w:ascii="ＭＳ 明朝" w:eastAsia="ＭＳ 明朝" w:hAnsi="ＭＳ 明朝" w:hint="eastAsia"/>
        </w:rPr>
        <w:tab/>
        <w:t>譲受人が以下の各号に該当する場合には、本匿名組合員は、かかる者に対する本匿名組合契約に基づく権利若しくは義務又は本匿名組合契約上の地位の譲渡、担保設定その他の処分を行うことができず、また、営業者は、本匿名組合員によるかかる譲渡、その他の処分を同意してはならない。</w:t>
      </w:r>
    </w:p>
    <w:p w14:paraId="4BD073F4" w14:textId="77777777" w:rsidR="007C0372" w:rsidRPr="00993B54" w:rsidRDefault="007C0372" w:rsidP="00573ED1">
      <w:pPr>
        <w:numPr>
          <w:ilvl w:val="0"/>
          <w:numId w:val="13"/>
        </w:numPr>
        <w:overflowPunct/>
        <w:adjustRightInd w:val="0"/>
        <w:textAlignment w:val="baseline"/>
      </w:pPr>
      <w:r w:rsidRPr="00993B54">
        <w:rPr>
          <w:rFonts w:hint="eastAsia"/>
        </w:rPr>
        <w:t>暴力団、暴力団員、暴力団員でなくなった時から5年を経過しない者、暴力団準構成員、暴力団関係企業、総会屋等、社会運動等標榜ゴロ又は特殊知能暴力集団等、これらに準ずる</w:t>
      </w:r>
      <w:r w:rsidRPr="00F958CC">
        <w:rPr>
          <w:rFonts w:hint="eastAsia"/>
        </w:rPr>
        <w:t>者</w:t>
      </w:r>
      <w:r w:rsidRPr="00993B54">
        <w:rPr>
          <w:rFonts w:hint="eastAsia"/>
        </w:rPr>
        <w:t>（以下総称して「暴力団員等」という。）</w:t>
      </w:r>
    </w:p>
    <w:p w14:paraId="16FD4736" w14:textId="77777777" w:rsidR="007C0372" w:rsidRPr="00993B54" w:rsidRDefault="007C0372" w:rsidP="000D506F">
      <w:pPr>
        <w:numPr>
          <w:ilvl w:val="0"/>
          <w:numId w:val="13"/>
        </w:numPr>
        <w:overflowPunct/>
        <w:adjustRightInd w:val="0"/>
        <w:textAlignment w:val="baseline"/>
      </w:pPr>
      <w:r w:rsidRPr="00993B54">
        <w:rPr>
          <w:rFonts w:hint="eastAsia"/>
        </w:rPr>
        <w:t>暴力団員等が経営を支配していると認められる関係を有する</w:t>
      </w:r>
      <w:r w:rsidRPr="00F958CC">
        <w:rPr>
          <w:rFonts w:hint="eastAsia"/>
        </w:rPr>
        <w:t>者</w:t>
      </w:r>
    </w:p>
    <w:p w14:paraId="0DA1A7DB" w14:textId="77777777" w:rsidR="007C0372" w:rsidRPr="00993B54" w:rsidRDefault="007C0372" w:rsidP="000D506F">
      <w:pPr>
        <w:numPr>
          <w:ilvl w:val="0"/>
          <w:numId w:val="13"/>
        </w:numPr>
        <w:overflowPunct/>
        <w:adjustRightInd w:val="0"/>
        <w:textAlignment w:val="baseline"/>
      </w:pPr>
      <w:r w:rsidRPr="00993B54">
        <w:rPr>
          <w:rFonts w:hint="eastAsia"/>
        </w:rPr>
        <w:t>暴力団員等が経営に実質的に関与していると認められる関係を有する</w:t>
      </w:r>
      <w:r w:rsidRPr="00F958CC">
        <w:rPr>
          <w:rFonts w:hint="eastAsia"/>
        </w:rPr>
        <w:t>者</w:t>
      </w:r>
    </w:p>
    <w:p w14:paraId="0DB129BE" w14:textId="77777777" w:rsidR="007C0372" w:rsidRPr="00993B54" w:rsidRDefault="007C0372" w:rsidP="000D506F">
      <w:pPr>
        <w:numPr>
          <w:ilvl w:val="0"/>
          <w:numId w:val="13"/>
        </w:numPr>
        <w:overflowPunct/>
        <w:adjustRightInd w:val="0"/>
        <w:textAlignment w:val="baseline"/>
      </w:pPr>
      <w:r w:rsidRPr="00993B54">
        <w:rPr>
          <w:rFonts w:hint="eastAsia"/>
        </w:rPr>
        <w:t>自己、自社若しくは第三者の不正の利益を図る目的又は第三者に損害を加える目的をもってするなど、不当に暴力団員等を利用していると認められる関係を有する</w:t>
      </w:r>
      <w:r w:rsidRPr="00F958CC">
        <w:rPr>
          <w:rFonts w:hint="eastAsia"/>
        </w:rPr>
        <w:t>者</w:t>
      </w:r>
    </w:p>
    <w:p w14:paraId="609B25CE" w14:textId="77777777" w:rsidR="007C0372" w:rsidRDefault="007C0372" w:rsidP="000D506F">
      <w:pPr>
        <w:numPr>
          <w:ilvl w:val="0"/>
          <w:numId w:val="13"/>
        </w:numPr>
        <w:overflowPunct/>
        <w:adjustRightInd w:val="0"/>
        <w:ind w:left="908" w:hanging="454"/>
        <w:textAlignment w:val="baseline"/>
      </w:pPr>
      <w:r w:rsidRPr="00993B54">
        <w:rPr>
          <w:rFonts w:hint="eastAsia"/>
        </w:rPr>
        <w:t>暴力団員等に対して資金等を提供し、又は便宜を供与するなどの関与をしていると認められる関係を有する</w:t>
      </w:r>
      <w:r w:rsidRPr="00F958CC">
        <w:rPr>
          <w:rFonts w:hint="eastAsia"/>
        </w:rPr>
        <w:t>者</w:t>
      </w:r>
    </w:p>
    <w:p w14:paraId="3B062A20" w14:textId="77777777" w:rsidR="007C0372" w:rsidRPr="00F958CC" w:rsidRDefault="007C0372" w:rsidP="00573ED1">
      <w:pPr>
        <w:numPr>
          <w:ilvl w:val="0"/>
          <w:numId w:val="13"/>
        </w:numPr>
        <w:overflowPunct/>
        <w:adjustRightInd w:val="0"/>
        <w:ind w:left="908" w:hanging="454"/>
        <w:textAlignment w:val="baseline"/>
      </w:pPr>
      <w:r w:rsidRPr="00993B54">
        <w:rPr>
          <w:rFonts w:hint="eastAsia"/>
        </w:rPr>
        <w:t>役員又は経営に実質的に関与している者が暴力団員等と社会的に非難されるべき関係を有する</w:t>
      </w:r>
      <w:r w:rsidRPr="00F958CC">
        <w:rPr>
          <w:rFonts w:hint="eastAsia"/>
        </w:rPr>
        <w:t>者</w:t>
      </w:r>
    </w:p>
    <w:p w14:paraId="768AE2BE" w14:textId="6FB28F05" w:rsidR="007C0372" w:rsidRPr="00F958CC" w:rsidRDefault="007C0372" w:rsidP="00E9328A">
      <w:pPr>
        <w:ind w:left="454" w:hanging="454"/>
        <w:rPr>
          <w:highlight w:val="cyan"/>
        </w:rPr>
      </w:pPr>
      <w:r>
        <w:rPr>
          <w:rFonts w:hint="eastAsia"/>
        </w:rPr>
        <w:t>6</w:t>
      </w:r>
      <w:r w:rsidRPr="00EC644C">
        <w:tab/>
        <w:t>相続によ</w:t>
      </w:r>
      <w:r>
        <w:rPr>
          <w:rFonts w:hint="eastAsia"/>
        </w:rPr>
        <w:t>り</w:t>
      </w:r>
      <w:r w:rsidRPr="00EC644C">
        <w:t>本匿名組合契約上の本匿名組合員の地位を承継する者は、</w:t>
      </w:r>
      <w:r>
        <w:rPr>
          <w:rFonts w:hint="eastAsia"/>
        </w:rPr>
        <w:t>前</w:t>
      </w:r>
      <w:r w:rsidRPr="00F958CC">
        <w:t>項</w:t>
      </w:r>
      <w:r w:rsidRPr="00F958CC">
        <w:rPr>
          <w:rFonts w:hint="eastAsia"/>
        </w:rPr>
        <w:t>各号</w:t>
      </w:r>
      <w:r w:rsidRPr="00F958CC">
        <w:t>に</w:t>
      </w:r>
      <w:r>
        <w:rPr>
          <w:rFonts w:hint="eastAsia"/>
        </w:rPr>
        <w:t>該当しない</w:t>
      </w:r>
      <w:r w:rsidRPr="00EC644C">
        <w:t>者1名に限り、営業者の書面による承諾を得て、当該地位を承継するものとする。</w:t>
      </w:r>
    </w:p>
    <w:p w14:paraId="49297A0D" w14:textId="77777777" w:rsidR="007C0372" w:rsidRPr="00E9328A" w:rsidRDefault="007C0372" w:rsidP="006B5A3C">
      <w:pPr>
        <w:ind w:left="454" w:hanging="454"/>
      </w:pPr>
    </w:p>
    <w:p w14:paraId="573C1545" w14:textId="77777777" w:rsidR="007C0372" w:rsidRPr="00EC644C" w:rsidRDefault="007C0372" w:rsidP="000155B6">
      <w:pPr>
        <w:pStyle w:val="20"/>
      </w:pPr>
      <w:r w:rsidRPr="00EC644C">
        <w:rPr>
          <w:rFonts w:hint="eastAsia"/>
        </w:rPr>
        <w:t>第</w:t>
      </w:r>
      <w:r>
        <w:rPr>
          <w:rFonts w:hint="eastAsia"/>
        </w:rPr>
        <w:t>20</w:t>
      </w:r>
      <w:r w:rsidRPr="00EC644C">
        <w:t>条</w:t>
      </w:r>
      <w:r w:rsidRPr="00EC644C">
        <w:tab/>
      </w:r>
      <w:r w:rsidRPr="00EC644C">
        <w:rPr>
          <w:rFonts w:hint="eastAsia"/>
        </w:rPr>
        <w:t>（</w:t>
      </w:r>
      <w:r w:rsidRPr="00EC644C">
        <w:t>秘密保持義務</w:t>
      </w:r>
      <w:r w:rsidRPr="00EC644C">
        <w:rPr>
          <w:rFonts w:hint="eastAsia"/>
        </w:rPr>
        <w:t>）</w:t>
      </w:r>
    </w:p>
    <w:p w14:paraId="3708DC06" w14:textId="77777777" w:rsidR="007C0372" w:rsidRPr="00EC644C" w:rsidRDefault="007C0372" w:rsidP="008D40AF">
      <w:pPr>
        <w:keepNext/>
      </w:pPr>
    </w:p>
    <w:p w14:paraId="69ED917E" w14:textId="77777777" w:rsidR="007C0372" w:rsidRPr="00EC644C" w:rsidRDefault="007C0372" w:rsidP="00F958CC">
      <w:pPr>
        <w:ind w:left="454" w:hanging="454"/>
      </w:pPr>
      <w:r>
        <w:rPr>
          <w:rFonts w:hint="eastAsia"/>
        </w:rPr>
        <w:t>1</w:t>
      </w:r>
      <w:r>
        <w:tab/>
      </w:r>
      <w:r w:rsidRPr="00EC644C">
        <w:rPr>
          <w:rFonts w:hint="eastAsia"/>
        </w:rPr>
        <w:t>営業者及び本匿名組合員は、本匿名組合契約に基づき、又はこれらに関して知り得た関係当事者に関する情報（但し、次の各号に掲げる情報を除く。）を第三者に開示せず、かつ、本匿名組合契約の目的以外に使用しないものとする。本条に基づく義務は本匿名組合契約終了後も契約終了の日から</w:t>
      </w:r>
      <w:r w:rsidRPr="00EC644C">
        <w:t>2年間は存続するものとする。</w:t>
      </w:r>
    </w:p>
    <w:p w14:paraId="59F37B45" w14:textId="77777777" w:rsidR="007C0372" w:rsidRPr="00EC644C" w:rsidRDefault="007C0372" w:rsidP="008E1B08">
      <w:pPr>
        <w:ind w:left="908" w:hanging="454"/>
      </w:pPr>
      <w:r w:rsidRPr="00EC644C">
        <w:t>(1)</w:t>
      </w:r>
      <w:r w:rsidRPr="00EC644C">
        <w:tab/>
        <w:t>開示された時点で、すでに公知となっている情報</w:t>
      </w:r>
    </w:p>
    <w:p w14:paraId="6CCCE081" w14:textId="77777777" w:rsidR="007C0372" w:rsidRPr="00EC644C" w:rsidRDefault="007C0372" w:rsidP="008E1B08">
      <w:pPr>
        <w:ind w:left="908" w:hanging="454"/>
      </w:pPr>
      <w:r w:rsidRPr="00EC644C">
        <w:t>(2)</w:t>
      </w:r>
      <w:r w:rsidRPr="00EC644C">
        <w:tab/>
        <w:t>開示された後に、自らの責めに帰すべき事由によらず公知となった情報</w:t>
      </w:r>
    </w:p>
    <w:p w14:paraId="0ACD97EC" w14:textId="77777777" w:rsidR="007C0372" w:rsidRPr="00EC644C" w:rsidRDefault="007C0372" w:rsidP="008E1B08">
      <w:pPr>
        <w:ind w:left="908" w:hanging="454"/>
      </w:pPr>
      <w:r w:rsidRPr="00EC644C">
        <w:t>(3)</w:t>
      </w:r>
      <w:r w:rsidRPr="00EC644C">
        <w:tab/>
        <w:t>開示された時点で、すでに自ら保有していた情報</w:t>
      </w:r>
    </w:p>
    <w:p w14:paraId="0C49F14F" w14:textId="77777777" w:rsidR="007C0372" w:rsidRPr="00EC644C" w:rsidRDefault="007C0372" w:rsidP="008E1B08">
      <w:pPr>
        <w:ind w:left="908" w:hanging="454"/>
      </w:pPr>
      <w:r w:rsidRPr="00EC644C">
        <w:rPr>
          <w:rFonts w:hint="eastAsia"/>
        </w:rPr>
        <w:t>(4)</w:t>
      </w:r>
      <w:r w:rsidRPr="00EC644C">
        <w:rPr>
          <w:rFonts w:hint="eastAsia"/>
        </w:rPr>
        <w:tab/>
      </w:r>
      <w:r w:rsidRPr="00EC644C">
        <w:t>正当な権限を有する第三者から開示された情報</w:t>
      </w:r>
    </w:p>
    <w:p w14:paraId="0BBB1C80" w14:textId="3025ABC1" w:rsidR="007C0372" w:rsidRDefault="007C0372" w:rsidP="00F958CC">
      <w:pPr>
        <w:ind w:left="454" w:hanging="454"/>
      </w:pPr>
      <w:r>
        <w:rPr>
          <w:rFonts w:hint="eastAsia"/>
        </w:rPr>
        <w:t>2</w:t>
      </w:r>
      <w:r>
        <w:tab/>
      </w:r>
      <w:r w:rsidRPr="00A4775C">
        <w:t>前項にかかわらず、</w:t>
      </w:r>
      <w:r w:rsidRPr="00EC644C">
        <w:rPr>
          <w:rFonts w:hint="eastAsia"/>
        </w:rPr>
        <w:t>営業者</w:t>
      </w:r>
      <w:r>
        <w:rPr>
          <w:rFonts w:hint="eastAsia"/>
        </w:rPr>
        <w:t>又は</w:t>
      </w:r>
      <w:r w:rsidRPr="00EC644C">
        <w:rPr>
          <w:rFonts w:hint="eastAsia"/>
        </w:rPr>
        <w:t>本匿名組合員</w:t>
      </w:r>
      <w:r w:rsidRPr="00A4775C">
        <w:t>は、適用法令、行政官庁</w:t>
      </w:r>
      <w:r w:rsidRPr="000F7D61">
        <w:rPr>
          <w:rFonts w:hint="eastAsia"/>
        </w:rPr>
        <w:t>、金融商品取引所、自主規制機関</w:t>
      </w:r>
      <w:r w:rsidRPr="00A4775C">
        <w:t>その他法令に基づく権限のある当局の要請ある場合、弁護士、公認会計士その他の法律上の守秘義務を負う外部専門家に開示する場合又は営業者</w:t>
      </w:r>
      <w:r>
        <w:rPr>
          <w:rFonts w:hint="eastAsia"/>
        </w:rPr>
        <w:t>、</w:t>
      </w:r>
      <w:r w:rsidRPr="00A4775C">
        <w:t>私募</w:t>
      </w:r>
      <w:r w:rsidRPr="00A4775C">
        <w:lastRenderedPageBreak/>
        <w:t>取扱業者</w:t>
      </w:r>
      <w:r>
        <w:rPr>
          <w:rFonts w:hint="eastAsia"/>
        </w:rPr>
        <w:t>、</w:t>
      </w:r>
      <w:r w:rsidRPr="00A4775C">
        <w:t>運用会社</w:t>
      </w:r>
      <w:r>
        <w:rPr>
          <w:rFonts w:hint="eastAsia"/>
        </w:rPr>
        <w:t>若しくは純投資目的により</w:t>
      </w:r>
      <w:r w:rsidRPr="00EC644C">
        <w:t>本匿名組合契約上の各当事者の地位、権利</w:t>
      </w:r>
      <w:r>
        <w:rPr>
          <w:rFonts w:hint="eastAsia"/>
        </w:rPr>
        <w:t>若しくは</w:t>
      </w:r>
      <w:r w:rsidRPr="00EC644C">
        <w:t>義務の譲受を検討する者</w:t>
      </w:r>
      <w:r w:rsidRPr="00A4775C">
        <w:t>に対して開示する場合、当該情報を開示することができる。</w:t>
      </w:r>
    </w:p>
    <w:p w14:paraId="244101D7" w14:textId="77777777" w:rsidR="007C0372" w:rsidRPr="00677BA8" w:rsidRDefault="007C0372" w:rsidP="00F958CC">
      <w:pPr>
        <w:ind w:left="454" w:hanging="454"/>
      </w:pPr>
      <w:r>
        <w:rPr>
          <w:rFonts w:hint="eastAsia"/>
        </w:rPr>
        <w:t>3</w:t>
      </w:r>
      <w:r>
        <w:tab/>
      </w:r>
      <w:r w:rsidRPr="00677BA8">
        <w:rPr>
          <w:rFonts w:hint="eastAsia"/>
        </w:rPr>
        <w:t>前</w:t>
      </w:r>
      <w:r w:rsidRPr="00677BA8">
        <w:t>項に</w:t>
      </w:r>
      <w:r>
        <w:rPr>
          <w:rFonts w:hint="eastAsia"/>
        </w:rPr>
        <w:t>基づき秘密情報を第三者に開示する</w:t>
      </w:r>
      <w:r w:rsidRPr="00677BA8">
        <w:t>場合、</w:t>
      </w:r>
      <w:r w:rsidRPr="00EC644C">
        <w:rPr>
          <w:rFonts w:hint="eastAsia"/>
        </w:rPr>
        <w:t>営業者</w:t>
      </w:r>
      <w:r>
        <w:rPr>
          <w:rFonts w:hint="eastAsia"/>
        </w:rPr>
        <w:t>又は</w:t>
      </w:r>
      <w:r w:rsidRPr="00EC644C">
        <w:rPr>
          <w:rFonts w:hint="eastAsia"/>
        </w:rPr>
        <w:t>本匿名組合員</w:t>
      </w:r>
      <w:r w:rsidRPr="00677BA8">
        <w:t>は、</w:t>
      </w:r>
      <w:r>
        <w:rPr>
          <w:rFonts w:hint="eastAsia"/>
        </w:rPr>
        <w:t>当該第三者が</w:t>
      </w:r>
      <w:r w:rsidRPr="00FE41E2">
        <w:rPr>
          <w:rFonts w:hint="eastAsia"/>
        </w:rPr>
        <w:t>法令に基づく権限のある当局</w:t>
      </w:r>
      <w:r>
        <w:rPr>
          <w:rFonts w:hint="eastAsia"/>
        </w:rPr>
        <w:t>又は</w:t>
      </w:r>
      <w:r w:rsidRPr="00FE41E2">
        <w:rPr>
          <w:rFonts w:hint="eastAsia"/>
        </w:rPr>
        <w:t>法律上の守秘義務を負う外部専門家</w:t>
      </w:r>
      <w:r>
        <w:rPr>
          <w:rFonts w:hint="eastAsia"/>
        </w:rPr>
        <w:t>である場合を除き</w:t>
      </w:r>
      <w:r w:rsidRPr="00FE41E2">
        <w:rPr>
          <w:rFonts w:hint="eastAsia"/>
        </w:rPr>
        <w:t>、</w:t>
      </w:r>
      <w:r>
        <w:rPr>
          <w:rFonts w:hint="eastAsia"/>
        </w:rPr>
        <w:t>当該第三者</w:t>
      </w:r>
      <w:r w:rsidRPr="00677BA8">
        <w:t>に対し、</w:t>
      </w:r>
      <w:r>
        <w:rPr>
          <w:rFonts w:hint="eastAsia"/>
        </w:rPr>
        <w:t>本条の</w:t>
      </w:r>
      <w:r w:rsidRPr="00677BA8">
        <w:t>義務と同等の義務を遵守させ、</w:t>
      </w:r>
      <w:r>
        <w:rPr>
          <w:rFonts w:hint="eastAsia"/>
        </w:rPr>
        <w:t>当該第三者</w:t>
      </w:r>
      <w:r w:rsidRPr="00677BA8">
        <w:t>による秘密情報の取扱いに関して</w:t>
      </w:r>
      <w:r>
        <w:rPr>
          <w:rFonts w:hint="eastAsia"/>
        </w:rPr>
        <w:t>相手方</w:t>
      </w:r>
      <w:r w:rsidRPr="00677BA8">
        <w:t>に対し一切の責任を負うものとする</w:t>
      </w:r>
      <w:r w:rsidRPr="00677BA8">
        <w:rPr>
          <w:rFonts w:hint="eastAsia"/>
        </w:rPr>
        <w:t>。</w:t>
      </w:r>
    </w:p>
    <w:p w14:paraId="6CF05671" w14:textId="77777777" w:rsidR="007C0372" w:rsidRDefault="007C0372" w:rsidP="008E1B08"/>
    <w:p w14:paraId="5B3115E0" w14:textId="77777777" w:rsidR="007C0372" w:rsidRPr="00EC644C" w:rsidRDefault="007C0372" w:rsidP="00C2523C">
      <w:pPr>
        <w:pStyle w:val="20"/>
      </w:pPr>
      <w:r w:rsidRPr="00EC644C">
        <w:t>第</w:t>
      </w:r>
      <w:r>
        <w:rPr>
          <w:rFonts w:hint="eastAsia"/>
        </w:rPr>
        <w:t>21</w:t>
      </w:r>
      <w:r w:rsidRPr="00EC644C">
        <w:t>条</w:t>
      </w:r>
      <w:r>
        <w:tab/>
      </w:r>
      <w:r w:rsidRPr="00EC644C">
        <w:rPr>
          <w:rFonts w:hint="eastAsia"/>
        </w:rPr>
        <w:t>（</w:t>
      </w:r>
      <w:r w:rsidRPr="001C6501">
        <w:rPr>
          <w:rFonts w:hint="eastAsia"/>
        </w:rPr>
        <w:t>金融商品取引法に係る確認事項</w:t>
      </w:r>
      <w:r w:rsidRPr="00EC644C">
        <w:rPr>
          <w:rFonts w:hint="eastAsia"/>
        </w:rPr>
        <w:t>）</w:t>
      </w:r>
    </w:p>
    <w:p w14:paraId="052110B7" w14:textId="303AC52F" w:rsidR="007C0372" w:rsidRPr="00EC644C" w:rsidRDefault="007C0372" w:rsidP="00C2523C">
      <w:pPr>
        <w:ind w:left="454" w:hanging="454"/>
      </w:pPr>
      <w:r>
        <w:rPr>
          <w:rFonts w:hint="eastAsia"/>
        </w:rPr>
        <w:t>1</w:t>
      </w:r>
      <w:r w:rsidRPr="00EC644C">
        <w:tab/>
        <w:t>本匿名組合契約は、金商法</w:t>
      </w:r>
      <w:r w:rsidRPr="00EC644C">
        <w:rPr>
          <w:rFonts w:hint="eastAsia"/>
        </w:rPr>
        <w:t>第</w:t>
      </w:r>
      <w:r w:rsidRPr="00EC644C">
        <w:t>37条の3第1項</w:t>
      </w:r>
      <w:r w:rsidRPr="00967342">
        <w:rPr>
          <w:rFonts w:hint="eastAsia"/>
        </w:rPr>
        <w:t>、</w:t>
      </w:r>
      <w:r>
        <w:rPr>
          <w:rFonts w:hint="eastAsia"/>
        </w:rPr>
        <w:t>業府令</w:t>
      </w:r>
      <w:r w:rsidRPr="00967342">
        <w:rPr>
          <w:rFonts w:hint="eastAsia"/>
        </w:rPr>
        <w:t>第</w:t>
      </w:r>
      <w:r w:rsidRPr="00967342">
        <w:t>79条第1項第1号イ</w:t>
      </w:r>
      <w:r w:rsidRPr="00EC644C">
        <w:t>の書面及び金商法第37条の4</w:t>
      </w:r>
      <w:r w:rsidRPr="00967342">
        <w:rPr>
          <w:rFonts w:hint="eastAsia"/>
        </w:rPr>
        <w:t>、</w:t>
      </w:r>
      <w:r>
        <w:rPr>
          <w:rFonts w:hint="eastAsia"/>
        </w:rPr>
        <w:t>業府令</w:t>
      </w:r>
      <w:r w:rsidRPr="00967342">
        <w:rPr>
          <w:rFonts w:hint="eastAsia"/>
        </w:rPr>
        <w:t>第</w:t>
      </w:r>
      <w:r w:rsidRPr="00967342">
        <w:t>98条の2第1項第1号イ</w:t>
      </w:r>
      <w:r w:rsidRPr="00EC644C">
        <w:t>の書面の一部をなすものとする。</w:t>
      </w:r>
    </w:p>
    <w:p w14:paraId="608AE3E4" w14:textId="77777777" w:rsidR="007C0372" w:rsidRDefault="007C0372" w:rsidP="00C2523C">
      <w:pPr>
        <w:ind w:left="454" w:hanging="454"/>
      </w:pPr>
      <w:r>
        <w:rPr>
          <w:rFonts w:hint="eastAsia"/>
        </w:rPr>
        <w:t>2</w:t>
      </w:r>
      <w:r w:rsidRPr="00EC644C">
        <w:tab/>
        <w:t>本匿名組合員及び営業者は、本匿名組合契約に基づく出資の申込みの勧誘に際し、私募取扱業者から本匿名組合員に対し、書面の交付を行った上で、</w:t>
      </w:r>
      <w:r w:rsidRPr="00EC644C">
        <w:rPr>
          <w:rFonts w:hint="eastAsia"/>
        </w:rPr>
        <w:t>(ⅰ)</w:t>
      </w:r>
      <w:r w:rsidRPr="00EC644C">
        <w:t>当該取得の申込みの勧誘が金商法第23条の13第4項第2号イに該当することにより当該勧誘に関し金商法第4条第1項の規定によ</w:t>
      </w:r>
      <w:r w:rsidRPr="00EC644C">
        <w:rPr>
          <w:rFonts w:hint="eastAsia"/>
        </w:rPr>
        <w:t>る届出は行われていないこと、及び(ⅱ)</w:t>
      </w:r>
      <w:r w:rsidRPr="00EC644C">
        <w:t>本匿名組合契約に基づく出資持分は金商法第2条第2項第5号に掲げる権利に該当することを告知済みであることを確認する。</w:t>
      </w:r>
    </w:p>
    <w:p w14:paraId="4B55907F" w14:textId="77777777" w:rsidR="007C0372" w:rsidRPr="00EC644C" w:rsidRDefault="007C0372" w:rsidP="00C2523C">
      <w:pPr>
        <w:ind w:left="454" w:hanging="454"/>
      </w:pPr>
    </w:p>
    <w:p w14:paraId="2C953CD8" w14:textId="77777777" w:rsidR="007C0372" w:rsidRPr="00EC644C" w:rsidRDefault="007C0372" w:rsidP="008D40AF">
      <w:pPr>
        <w:pStyle w:val="20"/>
      </w:pPr>
      <w:r w:rsidRPr="00EC644C">
        <w:t>第</w:t>
      </w:r>
      <w:r>
        <w:rPr>
          <w:rFonts w:hint="eastAsia"/>
        </w:rPr>
        <w:t>22</w:t>
      </w:r>
      <w:r w:rsidRPr="00EC644C">
        <w:t>条</w:t>
      </w:r>
      <w:r>
        <w:tab/>
      </w:r>
      <w:r w:rsidRPr="00EC644C">
        <w:rPr>
          <w:rFonts w:hint="eastAsia"/>
        </w:rPr>
        <w:t>（</w:t>
      </w:r>
      <w:r w:rsidRPr="00EC644C">
        <w:t>改訂・変更</w:t>
      </w:r>
      <w:r w:rsidRPr="00EC644C">
        <w:rPr>
          <w:rFonts w:hint="eastAsia"/>
        </w:rPr>
        <w:t>）</w:t>
      </w:r>
    </w:p>
    <w:p w14:paraId="744BE2BD" w14:textId="77777777" w:rsidR="007C0372" w:rsidRPr="00EC644C" w:rsidRDefault="007C0372" w:rsidP="008D40AF">
      <w:pPr>
        <w:keepNext/>
      </w:pPr>
    </w:p>
    <w:p w14:paraId="1E465650" w14:textId="77777777" w:rsidR="007C0372" w:rsidRPr="00EC644C" w:rsidRDefault="007C0372" w:rsidP="006B5A3C">
      <w:pPr>
        <w:ind w:left="454" w:hanging="454"/>
      </w:pPr>
      <w:r w:rsidRPr="00EC644C">
        <w:t>1</w:t>
      </w:r>
      <w:r w:rsidRPr="00EC644C">
        <w:tab/>
        <w:t>本約款は、法令の変更、監督官庁の指示その他必要が生じた場合には、個別に本匿名組合員の同意を得ることなく、営業者の裁量により変更されるものとする。</w:t>
      </w:r>
      <w:r>
        <w:rPr>
          <w:rFonts w:hint="eastAsia"/>
        </w:rPr>
        <w:t>但</w:t>
      </w:r>
      <w:r w:rsidRPr="00EC644C">
        <w:t>し、係る変更が、(</w:t>
      </w:r>
      <w:r w:rsidRPr="00EC644C">
        <w:rPr>
          <w:rFonts w:hint="eastAsia"/>
        </w:rPr>
        <w:t>ⅰ)</w:t>
      </w:r>
      <w:r w:rsidRPr="00EC644C">
        <w:t>本匿名組合員の利益に適合し、(</w:t>
      </w:r>
      <w:r w:rsidRPr="00EC644C">
        <w:rPr>
          <w:rFonts w:hint="eastAsia"/>
        </w:rPr>
        <w:t>ⅱ)</w:t>
      </w:r>
      <w:r w:rsidRPr="00EC644C">
        <w:t>契約をした目的に反せず、かつ、変更の必要性、変更後の内容の相当性及びその内容その他の変更に係る事情に照らして合理的なものであるときに限る。</w:t>
      </w:r>
    </w:p>
    <w:p w14:paraId="0B69F30A" w14:textId="77777777" w:rsidR="007C0372" w:rsidRPr="00EC644C" w:rsidRDefault="007C0372" w:rsidP="006B5A3C">
      <w:pPr>
        <w:ind w:left="454" w:hanging="454"/>
      </w:pPr>
      <w:r w:rsidRPr="00EC644C">
        <w:t>2</w:t>
      </w:r>
      <w:r w:rsidRPr="00EC644C">
        <w:tab/>
        <w:t>本約款が改訂・変更される場合、営業者はその効力発生時期を定め、かつ、本約款を変更する旨及び変更後の本約款の内容並びにその効力発生時期を、事前に書面又は電子メールにより通知するものとする。</w:t>
      </w:r>
    </w:p>
    <w:p w14:paraId="7A9D6E0B" w14:textId="77777777" w:rsidR="007C0372" w:rsidRPr="00EC644C" w:rsidRDefault="007C0372" w:rsidP="006B5A3C">
      <w:pPr>
        <w:ind w:left="454" w:hanging="454"/>
      </w:pPr>
    </w:p>
    <w:p w14:paraId="04938AAB" w14:textId="77777777" w:rsidR="007C0372" w:rsidRPr="00EC644C" w:rsidRDefault="007C0372" w:rsidP="000155B6">
      <w:pPr>
        <w:pStyle w:val="20"/>
      </w:pPr>
      <w:r w:rsidRPr="00EC644C">
        <w:rPr>
          <w:rFonts w:hint="eastAsia"/>
        </w:rPr>
        <w:t>第</w:t>
      </w:r>
      <w:r w:rsidRPr="00EC644C">
        <w:t>2</w:t>
      </w:r>
      <w:r>
        <w:rPr>
          <w:rFonts w:hint="eastAsia"/>
        </w:rPr>
        <w:t>3</w:t>
      </w:r>
      <w:r w:rsidRPr="00EC644C">
        <w:t>条</w:t>
      </w:r>
      <w:r w:rsidRPr="00EC644C">
        <w:tab/>
      </w:r>
      <w:r w:rsidRPr="00EC644C">
        <w:rPr>
          <w:rFonts w:hint="eastAsia"/>
        </w:rPr>
        <w:t>（</w:t>
      </w:r>
      <w:r>
        <w:rPr>
          <w:rFonts w:hint="eastAsia"/>
        </w:rPr>
        <w:t>不保証・営業者の</w:t>
      </w:r>
      <w:r w:rsidRPr="00EC644C">
        <w:t>免責</w:t>
      </w:r>
      <w:r w:rsidRPr="00EC644C">
        <w:rPr>
          <w:rFonts w:hint="eastAsia"/>
        </w:rPr>
        <w:t>）</w:t>
      </w:r>
    </w:p>
    <w:p w14:paraId="2B3B808A" w14:textId="77777777" w:rsidR="007C0372" w:rsidRPr="00EC644C" w:rsidRDefault="007C0372" w:rsidP="008D40AF">
      <w:pPr>
        <w:keepNext/>
      </w:pPr>
    </w:p>
    <w:p w14:paraId="24BEED60" w14:textId="77777777" w:rsidR="007C0372" w:rsidRPr="00EC644C" w:rsidRDefault="007C0372" w:rsidP="00993BBF">
      <w:pPr>
        <w:ind w:left="454" w:hanging="454"/>
      </w:pPr>
      <w:r w:rsidRPr="00EC644C">
        <w:t>1</w:t>
      </w:r>
      <w:r w:rsidRPr="00EC644C">
        <w:tab/>
        <w:t>本匿名組合員は、本匿名組合契約に関する</w:t>
      </w:r>
      <w:r w:rsidRPr="00EC644C">
        <w:rPr>
          <w:rFonts w:hint="eastAsia"/>
        </w:rPr>
        <w:t>「</w:t>
      </w:r>
      <w:r w:rsidRPr="00EC644C">
        <w:t>匿名組合契約締結にあたってのリスクについて</w:t>
      </w:r>
      <w:r w:rsidRPr="00EC644C">
        <w:rPr>
          <w:rFonts w:hint="eastAsia"/>
        </w:rPr>
        <w:t>」</w:t>
      </w:r>
      <w:r w:rsidRPr="00EC644C">
        <w:t>の項を含む契約締結前交付書面を熟読し、その内容を理解した上で自らの判断と責任において本匿名組合契約に基づく出資を行うものであり、営業者は、本匿名組合員に対する出資金の返還及び本営業の結果について何ら保証しないものとする。</w:t>
      </w:r>
    </w:p>
    <w:p w14:paraId="4BA53B0A" w14:textId="77777777" w:rsidR="007C0372" w:rsidRPr="00EC644C" w:rsidRDefault="007C0372" w:rsidP="00F958CC">
      <w:pPr>
        <w:ind w:left="454" w:hanging="454"/>
      </w:pPr>
      <w:r>
        <w:rPr>
          <w:rFonts w:hint="eastAsia"/>
        </w:rPr>
        <w:t>2</w:t>
      </w:r>
      <w:r>
        <w:tab/>
      </w:r>
      <w:r w:rsidRPr="00EC644C">
        <w:rPr>
          <w:rFonts w:hint="eastAsia"/>
        </w:rPr>
        <w:t>営業者は、故意又は重大な過失ある場合を除き、次の各号から生じる事由から本匿名</w:t>
      </w:r>
      <w:r w:rsidRPr="00EC644C">
        <w:rPr>
          <w:rFonts w:hint="eastAsia"/>
        </w:rPr>
        <w:lastRenderedPageBreak/>
        <w:t>組合員に直接又は間接的に生じる一切の損失、損害、費用について免責されるものとする。</w:t>
      </w:r>
    </w:p>
    <w:p w14:paraId="1CD6CD32" w14:textId="77777777" w:rsidR="007C0372" w:rsidRPr="00EC644C" w:rsidRDefault="007C0372" w:rsidP="00B415AB">
      <w:pPr>
        <w:ind w:left="908" w:hanging="454"/>
      </w:pPr>
      <w:r w:rsidRPr="00EC644C">
        <w:t>(1)</w:t>
      </w:r>
      <w:r w:rsidRPr="00EC644C">
        <w:tab/>
        <w:t>天災地変</w:t>
      </w:r>
      <w:r w:rsidRPr="00EC644C">
        <w:rPr>
          <w:rFonts w:hint="eastAsia"/>
        </w:rPr>
        <w:t>（</w:t>
      </w:r>
      <w:r w:rsidRPr="00EC644C">
        <w:t>火災、地震、洪水、落雷等を含むがこれらに限られない</w:t>
      </w:r>
      <w:r>
        <w:rPr>
          <w:rFonts w:hint="eastAsia"/>
        </w:rPr>
        <w:t>。</w:t>
      </w:r>
      <w:r w:rsidRPr="00EC644C">
        <w:rPr>
          <w:rFonts w:hint="eastAsia"/>
        </w:rPr>
        <w:t>）</w:t>
      </w:r>
      <w:r w:rsidRPr="00EC644C">
        <w:t>、疫病、戦争、暴動、内乱、テロ行為、ストライキその他の不可抗力</w:t>
      </w:r>
    </w:p>
    <w:p w14:paraId="778AB37A" w14:textId="77777777" w:rsidR="007C0372" w:rsidRPr="00EC644C" w:rsidRDefault="007C0372" w:rsidP="00B415AB">
      <w:pPr>
        <w:ind w:left="908" w:hanging="454"/>
      </w:pPr>
      <w:r w:rsidRPr="00EC644C">
        <w:t>(2)</w:t>
      </w:r>
      <w:r w:rsidRPr="00EC644C">
        <w:tab/>
        <w:t>本匿名組合契約及び本約款に違反することなく行った本営業に関する活動</w:t>
      </w:r>
    </w:p>
    <w:p w14:paraId="1F1457FE" w14:textId="77777777" w:rsidR="007C0372" w:rsidRPr="00EC644C" w:rsidRDefault="007C0372" w:rsidP="00B415AB">
      <w:pPr>
        <w:ind w:left="908" w:hanging="454"/>
      </w:pPr>
      <w:r w:rsidRPr="00EC644C">
        <w:t>(3)</w:t>
      </w:r>
      <w:r w:rsidRPr="00EC644C">
        <w:tab/>
        <w:t>本匿名組合員の口座番号、本匿名組合員の設定したログインパスワードその他のセキュリティ事項の第三者による悪用</w:t>
      </w:r>
    </w:p>
    <w:p w14:paraId="6A806ABC" w14:textId="77777777" w:rsidR="007C0372" w:rsidRPr="00EC644C" w:rsidRDefault="007C0372" w:rsidP="00B415AB">
      <w:pPr>
        <w:ind w:left="908" w:hanging="454"/>
      </w:pPr>
      <w:r w:rsidRPr="00EC644C">
        <w:rPr>
          <w:rFonts w:hint="eastAsia"/>
        </w:rPr>
        <w:t>(4)</w:t>
      </w:r>
      <w:r w:rsidRPr="00EC644C">
        <w:rPr>
          <w:rFonts w:hint="eastAsia"/>
        </w:rPr>
        <w:tab/>
      </w:r>
      <w:r w:rsidRPr="00EC644C">
        <w:t>本匿名組合員、本発行者、営業者又は第三者が使用する通信システム、インターネット又はコンピューターシステムの故障、誤作動又は第三者による悪用</w:t>
      </w:r>
    </w:p>
    <w:p w14:paraId="5B8BA8BA" w14:textId="77777777" w:rsidR="007C0372" w:rsidRPr="00EC644C" w:rsidRDefault="007C0372" w:rsidP="00B415AB">
      <w:pPr>
        <w:ind w:left="908" w:hanging="454"/>
      </w:pPr>
      <w:r w:rsidRPr="00EC644C">
        <w:rPr>
          <w:rFonts w:hint="eastAsia"/>
        </w:rPr>
        <w:t>(5)</w:t>
      </w:r>
      <w:r w:rsidRPr="00EC644C">
        <w:rPr>
          <w:rFonts w:hint="eastAsia"/>
        </w:rPr>
        <w:tab/>
      </w:r>
      <w:r w:rsidRPr="00EC644C">
        <w:t>営業者が第三者から導入しているコンピューターウイルス対策ソフトについて、当該第三者からウイルスパターン、ウイルス定義ファイル等を提供されていない種類のコンピューターウイルスの侵入</w:t>
      </w:r>
    </w:p>
    <w:p w14:paraId="17D4E022" w14:textId="77777777" w:rsidR="007C0372" w:rsidRPr="00EC644C" w:rsidRDefault="007C0372" w:rsidP="00B415AB">
      <w:pPr>
        <w:ind w:left="908" w:hanging="454"/>
      </w:pPr>
      <w:r w:rsidRPr="00EC644C">
        <w:rPr>
          <w:rFonts w:hint="eastAsia"/>
        </w:rPr>
        <w:t>(6)</w:t>
      </w:r>
      <w:r w:rsidRPr="00EC644C">
        <w:rPr>
          <w:rFonts w:hint="eastAsia"/>
        </w:rPr>
        <w:tab/>
      </w:r>
      <w:r w:rsidRPr="00EC644C">
        <w:t>取引慣行上通常要求される注意をもってしても防御しえない第三者による不正アクセス又は通信経路上での傍受</w:t>
      </w:r>
    </w:p>
    <w:p w14:paraId="5CA735CB" w14:textId="77777777" w:rsidR="007C0372" w:rsidRPr="00EC644C" w:rsidRDefault="007C0372" w:rsidP="00B415AB">
      <w:pPr>
        <w:ind w:left="908" w:hanging="454"/>
      </w:pPr>
      <w:r w:rsidRPr="00EC644C">
        <w:rPr>
          <w:rFonts w:hint="eastAsia"/>
        </w:rPr>
        <w:t>(7)</w:t>
      </w:r>
      <w:r w:rsidRPr="00EC644C">
        <w:rPr>
          <w:rFonts w:hint="eastAsia"/>
        </w:rPr>
        <w:tab/>
      </w:r>
      <w:r w:rsidRPr="00EC644C">
        <w:t>電気通信事業者の提供する電気通信役務の不具合その他電気通信事業者の責めに帰すべき事由によるもの</w:t>
      </w:r>
    </w:p>
    <w:p w14:paraId="15C7847D" w14:textId="77777777" w:rsidR="007C0372" w:rsidRDefault="007C0372" w:rsidP="00B415AB">
      <w:pPr>
        <w:ind w:left="908" w:hanging="454"/>
      </w:pPr>
      <w:r w:rsidRPr="00EC644C">
        <w:rPr>
          <w:rFonts w:hint="eastAsia"/>
        </w:rPr>
        <w:t>(8)</w:t>
      </w:r>
      <w:r w:rsidRPr="00EC644C">
        <w:rPr>
          <w:rFonts w:hint="eastAsia"/>
        </w:rPr>
        <w:tab/>
      </w:r>
      <w:r w:rsidRPr="00EC644C">
        <w:t>本匿名組合員の匿名組合契約申込みに関する虚偽の事実の告知</w:t>
      </w:r>
    </w:p>
    <w:p w14:paraId="22327DCA" w14:textId="77777777" w:rsidR="007C0372" w:rsidRPr="00EC644C" w:rsidRDefault="007C0372" w:rsidP="00B415AB">
      <w:pPr>
        <w:ind w:left="908" w:hanging="454"/>
      </w:pPr>
      <w:r>
        <w:rPr>
          <w:rFonts w:hint="eastAsia"/>
        </w:rPr>
        <w:t>(9)</w:t>
      </w:r>
      <w:r>
        <w:tab/>
      </w:r>
      <w:r w:rsidRPr="00EC644C">
        <w:t>本発行者による運用先有価証券に関する虚偽の事実の告知、又は虚偽の文書の提出</w:t>
      </w:r>
    </w:p>
    <w:p w14:paraId="061061B6" w14:textId="77777777" w:rsidR="007C0372" w:rsidRPr="00EC644C" w:rsidRDefault="007C0372" w:rsidP="00705BFA">
      <w:pPr>
        <w:ind w:left="454" w:hanging="454"/>
      </w:pPr>
    </w:p>
    <w:p w14:paraId="3D8146DA" w14:textId="77777777" w:rsidR="007C0372" w:rsidRPr="00EC644C" w:rsidRDefault="007C0372" w:rsidP="000155B6">
      <w:pPr>
        <w:pStyle w:val="20"/>
      </w:pPr>
      <w:r w:rsidRPr="00EC644C">
        <w:rPr>
          <w:rFonts w:hint="eastAsia"/>
        </w:rPr>
        <w:t>第</w:t>
      </w:r>
      <w:r w:rsidRPr="00EC644C">
        <w:t>2</w:t>
      </w:r>
      <w:r>
        <w:rPr>
          <w:rFonts w:hint="eastAsia"/>
        </w:rPr>
        <w:t>4</w:t>
      </w:r>
      <w:r w:rsidRPr="00EC644C">
        <w:t>条</w:t>
      </w:r>
      <w:r w:rsidRPr="00EC644C">
        <w:tab/>
      </w:r>
      <w:r w:rsidRPr="00EC644C">
        <w:rPr>
          <w:rFonts w:hint="eastAsia"/>
        </w:rPr>
        <w:t>（</w:t>
      </w:r>
      <w:r w:rsidRPr="00EC644C">
        <w:t>準拠法</w:t>
      </w:r>
      <w:r w:rsidRPr="00EC644C">
        <w:rPr>
          <w:rFonts w:hint="eastAsia"/>
        </w:rPr>
        <w:t>）</w:t>
      </w:r>
    </w:p>
    <w:p w14:paraId="2387FAD4" w14:textId="77777777" w:rsidR="007C0372" w:rsidRPr="00EC644C" w:rsidRDefault="007C0372" w:rsidP="008D40AF">
      <w:pPr>
        <w:keepNext/>
      </w:pPr>
    </w:p>
    <w:p w14:paraId="32AE647E" w14:textId="77777777" w:rsidR="007C0372" w:rsidRPr="00EC644C" w:rsidRDefault="007C0372" w:rsidP="00832BAE">
      <w:r w:rsidRPr="00EC644C">
        <w:rPr>
          <w:rFonts w:hint="eastAsia"/>
        </w:rPr>
        <w:t xml:space="preserve">　本匿名組合契約及び本約款は、日本法を準拠法とし、日本法に従い解釈されるものとする。</w:t>
      </w:r>
    </w:p>
    <w:p w14:paraId="67520891" w14:textId="77777777" w:rsidR="007C0372" w:rsidRPr="00EC644C" w:rsidRDefault="007C0372" w:rsidP="00832BAE"/>
    <w:p w14:paraId="511F97DD" w14:textId="77777777" w:rsidR="007C0372" w:rsidRPr="00EC644C" w:rsidRDefault="007C0372" w:rsidP="000155B6">
      <w:pPr>
        <w:pStyle w:val="20"/>
      </w:pPr>
      <w:r w:rsidRPr="00EC644C">
        <w:rPr>
          <w:rFonts w:hint="eastAsia"/>
        </w:rPr>
        <w:t>第</w:t>
      </w:r>
      <w:r w:rsidRPr="00EC644C">
        <w:t>2</w:t>
      </w:r>
      <w:r>
        <w:rPr>
          <w:rFonts w:hint="eastAsia"/>
        </w:rPr>
        <w:t>5</w:t>
      </w:r>
      <w:r w:rsidRPr="00EC644C">
        <w:t>条</w:t>
      </w:r>
      <w:r w:rsidRPr="00EC644C">
        <w:tab/>
      </w:r>
      <w:r w:rsidRPr="00EC644C">
        <w:rPr>
          <w:rFonts w:hint="eastAsia"/>
        </w:rPr>
        <w:t>（</w:t>
      </w:r>
      <w:r w:rsidRPr="00EC644C">
        <w:t>管</w:t>
      </w:r>
      <w:r>
        <w:rPr>
          <w:rFonts w:hint="eastAsia"/>
        </w:rPr>
        <w:t xml:space="preserve">　</w:t>
      </w:r>
      <w:r w:rsidRPr="00EC644C">
        <w:t>轄</w:t>
      </w:r>
      <w:r w:rsidRPr="00EC644C">
        <w:rPr>
          <w:rFonts w:hint="eastAsia"/>
        </w:rPr>
        <w:t>）</w:t>
      </w:r>
    </w:p>
    <w:p w14:paraId="4411D66C" w14:textId="77777777" w:rsidR="007C0372" w:rsidRPr="00EC644C" w:rsidRDefault="007C0372" w:rsidP="008D40AF">
      <w:pPr>
        <w:keepNext/>
      </w:pPr>
    </w:p>
    <w:p w14:paraId="7B5BBE9A" w14:textId="77777777" w:rsidR="007C0372" w:rsidRPr="00EC644C" w:rsidRDefault="007C0372" w:rsidP="00832BAE">
      <w:r w:rsidRPr="00EC644C">
        <w:rPr>
          <w:rFonts w:hint="eastAsia"/>
        </w:rPr>
        <w:t xml:space="preserve">　営業者及び本匿名組合員は、本匿名組合契約及び本約款に関連する紛争につき、東京地方裁判所を第一審の専属的合意管轄裁判所とすることに同意するものとする。</w:t>
      </w:r>
    </w:p>
    <w:p w14:paraId="09AC2431" w14:textId="77777777" w:rsidR="007C0372" w:rsidRPr="00EC644C" w:rsidRDefault="007C0372" w:rsidP="00832BAE"/>
    <w:p w14:paraId="2BF52439" w14:textId="77777777" w:rsidR="007C0372" w:rsidRPr="00EC644C" w:rsidRDefault="007C0372" w:rsidP="000155B6">
      <w:pPr>
        <w:pStyle w:val="20"/>
      </w:pPr>
      <w:r w:rsidRPr="00EC644C">
        <w:rPr>
          <w:rFonts w:hint="eastAsia"/>
        </w:rPr>
        <w:t>第</w:t>
      </w:r>
      <w:r w:rsidRPr="00EC644C">
        <w:t>2</w:t>
      </w:r>
      <w:r>
        <w:rPr>
          <w:rFonts w:hint="eastAsia"/>
        </w:rPr>
        <w:t>6</w:t>
      </w:r>
      <w:r w:rsidRPr="00EC644C">
        <w:t>条</w:t>
      </w:r>
      <w:r w:rsidRPr="00EC644C">
        <w:tab/>
      </w:r>
      <w:r w:rsidRPr="00EC644C">
        <w:rPr>
          <w:rFonts w:hint="eastAsia"/>
        </w:rPr>
        <w:t>（</w:t>
      </w:r>
      <w:r w:rsidRPr="00EC644C">
        <w:t>規定外事項</w:t>
      </w:r>
      <w:r w:rsidRPr="00EC644C">
        <w:rPr>
          <w:rFonts w:hint="eastAsia"/>
        </w:rPr>
        <w:t>）</w:t>
      </w:r>
    </w:p>
    <w:p w14:paraId="767B6FED" w14:textId="77777777" w:rsidR="007C0372" w:rsidRPr="00EC644C" w:rsidRDefault="007C0372" w:rsidP="008D40AF">
      <w:pPr>
        <w:keepNext/>
      </w:pPr>
    </w:p>
    <w:p w14:paraId="7881D367" w14:textId="77777777" w:rsidR="007C0372" w:rsidRPr="00EC644C" w:rsidRDefault="007C0372" w:rsidP="00AD1FCE">
      <w:r w:rsidRPr="00EC644C">
        <w:rPr>
          <w:rFonts w:hint="eastAsia"/>
        </w:rPr>
        <w:t xml:space="preserve">　本匿名組合契約又は本約款に定めのない事項については、民法、その他関係法令・条例及び商取引の慣行に従い、営業者及び本匿名組合員との間で誠実に協議の</w:t>
      </w:r>
      <w:r>
        <w:rPr>
          <w:rFonts w:hint="eastAsia"/>
        </w:rPr>
        <w:t>上</w:t>
      </w:r>
      <w:r w:rsidRPr="00EC644C">
        <w:rPr>
          <w:rFonts w:hint="eastAsia"/>
        </w:rPr>
        <w:t>決定するものとする。</w:t>
      </w:r>
    </w:p>
    <w:p w14:paraId="2797FD72" w14:textId="77777777" w:rsidR="007C0372" w:rsidRPr="00EC644C" w:rsidRDefault="007C0372" w:rsidP="00AD1FCE"/>
    <w:p w14:paraId="0CE2CEF7" w14:textId="77777777" w:rsidR="007C0372" w:rsidRPr="00EC644C" w:rsidRDefault="007C0372" w:rsidP="00AD1FCE">
      <w:pPr>
        <w:jc w:val="center"/>
      </w:pPr>
      <w:r w:rsidRPr="00EC644C">
        <w:rPr>
          <w:rFonts w:hint="eastAsia"/>
        </w:rPr>
        <w:t>（以下余白）</w:t>
      </w:r>
    </w:p>
    <w:p w14:paraId="742A9752" w14:textId="77777777" w:rsidR="007C0372" w:rsidRPr="00EC644C" w:rsidRDefault="007C0372" w:rsidP="000155B6">
      <w:pPr>
        <w:ind w:left="907"/>
      </w:pPr>
      <w:r w:rsidRPr="00EC644C">
        <w:lastRenderedPageBreak/>
        <w:br w:type="page"/>
      </w:r>
    </w:p>
    <w:p w14:paraId="20FC0A78" w14:textId="77777777" w:rsidR="007C0372" w:rsidRPr="00EC644C" w:rsidRDefault="007C0372" w:rsidP="00D0173C">
      <w:pPr>
        <w:outlineLvl w:val="0"/>
      </w:pPr>
      <w:r w:rsidRPr="00EC644C">
        <w:rPr>
          <w:rFonts w:hint="eastAsia"/>
        </w:rPr>
        <w:lastRenderedPageBreak/>
        <w:t>別紙</w:t>
      </w:r>
      <w:r>
        <w:rPr>
          <w:rFonts w:hint="eastAsia"/>
        </w:rPr>
        <w:t>1</w:t>
      </w:r>
    </w:p>
    <w:p w14:paraId="002A63CE" w14:textId="77777777" w:rsidR="007C0372" w:rsidRPr="00EC644C" w:rsidRDefault="007C0372" w:rsidP="00D0173C"/>
    <w:p w14:paraId="754390E0" w14:textId="77777777" w:rsidR="007C0372" w:rsidRPr="00EC644C" w:rsidRDefault="007C0372" w:rsidP="00D0173C">
      <w:pPr>
        <w:jc w:val="center"/>
      </w:pPr>
      <w:r w:rsidRPr="00EC644C">
        <w:rPr>
          <w:rFonts w:hint="eastAsia"/>
        </w:rPr>
        <w:t>投資一任契約の概要</w:t>
      </w:r>
    </w:p>
    <w:p w14:paraId="3C19E6AD" w14:textId="77777777" w:rsidR="007C0372" w:rsidRPr="00EC644C" w:rsidRDefault="007C0372" w:rsidP="00D0173C"/>
    <w:p w14:paraId="48B3421B" w14:textId="77777777" w:rsidR="007C0372" w:rsidRPr="00EC644C" w:rsidRDefault="007C0372" w:rsidP="00D0173C">
      <w:pPr>
        <w:keepNext/>
        <w:keepLines/>
        <w:ind w:left="454" w:hanging="454"/>
      </w:pPr>
      <w:r w:rsidRPr="00EC644C">
        <w:t>1.</w:t>
      </w:r>
      <w:r w:rsidRPr="00EC644C">
        <w:tab/>
        <w:t>投資判断の一任の範囲及び投資の実行に関する事項</w:t>
      </w:r>
      <w:r w:rsidRPr="00EC644C">
        <w:rPr>
          <w:rFonts w:hint="eastAsia"/>
        </w:rPr>
        <w:t>（</w:t>
      </w:r>
      <w:r w:rsidRPr="00EC644C">
        <w:t>投資判断及び投資の実行に係る権限の全部又は一部の委託をする場合にお</w:t>
      </w:r>
      <w:r w:rsidRPr="00CD694E">
        <w:t>ける当該委託を受けた者の名称及び当該委託の範囲を含む。</w:t>
      </w:r>
      <w:r w:rsidRPr="00CD694E">
        <w:rPr>
          <w:rFonts w:hint="eastAsia"/>
        </w:rPr>
        <w:t>）</w:t>
      </w:r>
    </w:p>
    <w:p w14:paraId="1FFBD5AF" w14:textId="77777777" w:rsidR="007C0372" w:rsidRPr="00EC644C" w:rsidRDefault="007C0372" w:rsidP="00D0173C">
      <w:pPr>
        <w:keepNext/>
        <w:ind w:left="454" w:hanging="454"/>
      </w:pPr>
    </w:p>
    <w:p w14:paraId="1B41662E" w14:textId="77777777" w:rsidR="007C0372" w:rsidRPr="00EC644C" w:rsidRDefault="007C0372" w:rsidP="00D0173C">
      <w:pPr>
        <w:ind w:left="454"/>
      </w:pPr>
      <w:r w:rsidRPr="00EC644C">
        <w:rPr>
          <w:rFonts w:hint="eastAsia"/>
        </w:rPr>
        <w:t>運用会社に対し、本匿名組合契約に係る出資持分に関する金融商品の価値等の分析に基づく投資判断の全部を一任するとともに、当該投資判断に基づき投資を行うのに必要な権限を委任し、本匿名組合員のために本匿名組合契約に基づき本匿名組合員から出資を受けた金銭その他本匿名組合員のために運用を行う金銭その他の財産の運用を行う権限の全部を委託する。</w:t>
      </w:r>
    </w:p>
    <w:p w14:paraId="36F9B0C1" w14:textId="77777777" w:rsidR="007C0372" w:rsidRPr="00EC644C" w:rsidRDefault="007C0372" w:rsidP="00D0173C">
      <w:pPr>
        <w:ind w:left="454"/>
      </w:pPr>
      <w:r w:rsidRPr="00EC644C">
        <w:rPr>
          <w:rFonts w:hint="eastAsia"/>
        </w:rPr>
        <w:t>なお、投資判断の実行に係る権限の全部又は一部の再委託は行われていない。</w:t>
      </w:r>
    </w:p>
    <w:p w14:paraId="23FE9EE0" w14:textId="77777777" w:rsidR="007C0372" w:rsidRPr="00EC644C" w:rsidRDefault="007C0372" w:rsidP="00D0173C">
      <w:pPr>
        <w:ind w:left="454" w:hanging="454"/>
      </w:pPr>
    </w:p>
    <w:p w14:paraId="7A21CB24" w14:textId="77777777" w:rsidR="007C0372" w:rsidRPr="00EC644C" w:rsidRDefault="007C0372" w:rsidP="00D0173C">
      <w:pPr>
        <w:keepNext/>
        <w:ind w:left="454" w:hanging="454"/>
      </w:pPr>
      <w:r w:rsidRPr="00EC644C">
        <w:t>2.</w:t>
      </w:r>
      <w:r w:rsidRPr="00EC644C">
        <w:tab/>
        <w:t>報酬の額及び支払の時期</w:t>
      </w:r>
    </w:p>
    <w:p w14:paraId="7D7B2720" w14:textId="77777777" w:rsidR="007C0372" w:rsidRPr="00EC644C" w:rsidRDefault="007C0372" w:rsidP="00D0173C">
      <w:pPr>
        <w:keepNext/>
        <w:ind w:left="454"/>
      </w:pPr>
    </w:p>
    <w:p w14:paraId="7898EAFC" w14:textId="77777777" w:rsidR="007C0372" w:rsidRPr="00EC644C" w:rsidRDefault="007C0372" w:rsidP="00D0173C">
      <w:pPr>
        <w:ind w:left="454"/>
      </w:pPr>
      <w:r w:rsidRPr="00EC644C">
        <w:rPr>
          <w:rFonts w:hint="eastAsia"/>
        </w:rPr>
        <w:t>営業者は、運用会社に対して、業務の対価として、以下の金額の報酬を、以下に定める期限までに支払うものとする。</w:t>
      </w:r>
    </w:p>
    <w:p w14:paraId="1D7BC933" w14:textId="77777777" w:rsidR="007C0372" w:rsidRPr="00EC644C" w:rsidRDefault="007C0372" w:rsidP="00F958CC">
      <w:pPr>
        <w:keepNext/>
        <w:ind w:left="454"/>
      </w:pPr>
      <w:r w:rsidRPr="00EC644C">
        <w:t>(1)</w:t>
      </w:r>
      <w:r w:rsidRPr="00EC644C">
        <w:tab/>
      </w:r>
      <w:r>
        <w:rPr>
          <w:rFonts w:hint="eastAsia"/>
        </w:rPr>
        <w:t>[●]</w:t>
      </w:r>
    </w:p>
    <w:p w14:paraId="30E2628D" w14:textId="77777777" w:rsidR="007C0372" w:rsidRPr="00EC644C" w:rsidRDefault="007C0372" w:rsidP="00D0173C">
      <w:pPr>
        <w:keepNext/>
        <w:ind w:left="454"/>
      </w:pPr>
      <w:r w:rsidRPr="00EC644C">
        <w:t>(2)</w:t>
      </w:r>
      <w:r w:rsidRPr="00EC644C">
        <w:tab/>
      </w:r>
      <w:r>
        <w:rPr>
          <w:rFonts w:hint="eastAsia"/>
        </w:rPr>
        <w:t>[●]</w:t>
      </w:r>
    </w:p>
    <w:p w14:paraId="77EB7776" w14:textId="77777777" w:rsidR="007C0372" w:rsidRDefault="007C0372" w:rsidP="00F958CC">
      <w:pPr>
        <w:ind w:left="1362"/>
      </w:pPr>
    </w:p>
    <w:p w14:paraId="1F52EB92" w14:textId="77777777" w:rsidR="007C0372" w:rsidRPr="00EC644C" w:rsidRDefault="007C0372" w:rsidP="00D0173C">
      <w:pPr>
        <w:keepNext/>
        <w:ind w:left="454" w:hanging="454"/>
      </w:pPr>
      <w:r w:rsidRPr="00EC644C">
        <w:t>3.</w:t>
      </w:r>
      <w:r w:rsidRPr="00EC644C">
        <w:tab/>
        <w:t>投資一任契約の解除に関する事項</w:t>
      </w:r>
    </w:p>
    <w:p w14:paraId="4B2403B3" w14:textId="77777777" w:rsidR="007C0372" w:rsidRPr="00EC644C" w:rsidRDefault="007C0372" w:rsidP="00D0173C">
      <w:pPr>
        <w:keepNext/>
        <w:ind w:left="454"/>
      </w:pPr>
    </w:p>
    <w:p w14:paraId="3FAEC4B1" w14:textId="77777777" w:rsidR="007C0372" w:rsidRPr="00EC644C" w:rsidRDefault="007C0372" w:rsidP="00D0173C">
      <w:pPr>
        <w:ind w:left="454"/>
      </w:pPr>
      <w:r w:rsidRPr="00EC644C">
        <w:rPr>
          <w:rFonts w:hint="eastAsia"/>
        </w:rPr>
        <w:t>営業者又は運用会社は、以下の事由が発生した場合には、本契約を解除することがで</w:t>
      </w:r>
      <w:r w:rsidRPr="00EC644C">
        <w:t>きる。</w:t>
      </w:r>
    </w:p>
    <w:p w14:paraId="2EBC8BE6" w14:textId="77777777" w:rsidR="007C0372" w:rsidRDefault="007C0372" w:rsidP="00F958CC">
      <w:pPr>
        <w:keepNext/>
        <w:ind w:left="454"/>
      </w:pPr>
      <w:r w:rsidRPr="00EC644C">
        <w:t>(1)</w:t>
      </w:r>
      <w:r w:rsidRPr="00EC644C">
        <w:tab/>
      </w:r>
      <w:r>
        <w:rPr>
          <w:rFonts w:hint="eastAsia"/>
        </w:rPr>
        <w:t>[●]</w:t>
      </w:r>
    </w:p>
    <w:p w14:paraId="124FC8FB" w14:textId="77777777" w:rsidR="007C0372" w:rsidRPr="00EC644C" w:rsidRDefault="007C0372" w:rsidP="00F958CC">
      <w:pPr>
        <w:keepNext/>
        <w:ind w:left="454"/>
      </w:pPr>
      <w:r w:rsidRPr="00EC644C">
        <w:t>(2)</w:t>
      </w:r>
      <w:r w:rsidRPr="00EC644C">
        <w:tab/>
      </w:r>
      <w:r>
        <w:rPr>
          <w:rFonts w:hint="eastAsia"/>
        </w:rPr>
        <w:t>[●]</w:t>
      </w:r>
    </w:p>
    <w:p w14:paraId="19DDF12B" w14:textId="77777777" w:rsidR="007C0372" w:rsidRPr="00EC644C" w:rsidRDefault="007C0372" w:rsidP="00D0173C">
      <w:pPr>
        <w:ind w:left="454" w:hanging="454"/>
      </w:pPr>
    </w:p>
    <w:p w14:paraId="7279C9FF" w14:textId="77777777" w:rsidR="007C0372" w:rsidRPr="00EC644C" w:rsidRDefault="007C0372" w:rsidP="00D0173C">
      <w:pPr>
        <w:keepNext/>
        <w:ind w:left="454" w:hanging="454"/>
      </w:pPr>
      <w:r w:rsidRPr="00EC644C">
        <w:t>4.</w:t>
      </w:r>
      <w:r w:rsidRPr="00EC644C">
        <w:tab/>
        <w:t>損害賠償額の予定</w:t>
      </w:r>
      <w:r w:rsidRPr="00EC644C">
        <w:rPr>
          <w:rFonts w:hint="eastAsia"/>
        </w:rPr>
        <w:t>（</w:t>
      </w:r>
      <w:r w:rsidRPr="00EC644C">
        <w:t>違約金を含む。</w:t>
      </w:r>
      <w:r w:rsidRPr="00EC644C">
        <w:rPr>
          <w:rFonts w:hint="eastAsia"/>
        </w:rPr>
        <w:t>）</w:t>
      </w:r>
      <w:r w:rsidRPr="00EC644C">
        <w:t>に関する定めがあるときは、その内容</w:t>
      </w:r>
    </w:p>
    <w:p w14:paraId="45473180" w14:textId="77777777" w:rsidR="007C0372" w:rsidRPr="00EC644C" w:rsidRDefault="007C0372" w:rsidP="00D0173C">
      <w:pPr>
        <w:keepNext/>
        <w:ind w:left="908" w:hanging="454"/>
      </w:pPr>
    </w:p>
    <w:p w14:paraId="5742CAB3" w14:textId="77777777" w:rsidR="007C0372" w:rsidRPr="00EC644C" w:rsidRDefault="007C0372" w:rsidP="00D0173C">
      <w:pPr>
        <w:ind w:left="908" w:hanging="454"/>
      </w:pPr>
      <w:r>
        <w:rPr>
          <w:rFonts w:hint="eastAsia"/>
        </w:rPr>
        <w:t>[●]</w:t>
      </w:r>
    </w:p>
    <w:p w14:paraId="38670EA4" w14:textId="77777777" w:rsidR="007C0372" w:rsidRPr="00EC644C" w:rsidRDefault="007C0372" w:rsidP="00D0173C"/>
    <w:p w14:paraId="64A98CB5" w14:textId="77777777" w:rsidR="007C0372" w:rsidRPr="00EC644C" w:rsidRDefault="007C0372" w:rsidP="00D0173C">
      <w:pPr>
        <w:keepNext/>
        <w:ind w:left="454" w:hanging="454"/>
      </w:pPr>
      <w:r w:rsidRPr="00EC644C">
        <w:t>5.</w:t>
      </w:r>
      <w:r w:rsidRPr="00EC644C">
        <w:tab/>
        <w:t>契約期間</w:t>
      </w:r>
    </w:p>
    <w:p w14:paraId="5787E181" w14:textId="77777777" w:rsidR="007C0372" w:rsidRPr="00EC644C" w:rsidRDefault="007C0372" w:rsidP="00D0173C">
      <w:pPr>
        <w:keepNext/>
        <w:ind w:left="454"/>
      </w:pPr>
    </w:p>
    <w:p w14:paraId="12E30555" w14:textId="77777777" w:rsidR="007C0372" w:rsidRPr="00EC644C" w:rsidRDefault="007C0372" w:rsidP="00D0173C">
      <w:pPr>
        <w:ind w:left="454"/>
      </w:pPr>
      <w:r w:rsidRPr="00EC644C">
        <w:rPr>
          <w:rFonts w:hint="eastAsia"/>
        </w:rPr>
        <w:t>投資一任契約は、</w:t>
      </w:r>
      <w:r>
        <w:rPr>
          <w:rFonts w:hint="eastAsia"/>
        </w:rPr>
        <w:t>[</w:t>
      </w:r>
      <w:r w:rsidRPr="00EC644C">
        <w:rPr>
          <w:rFonts w:hint="eastAsia"/>
        </w:rPr>
        <w:t>同契約締結日</w:t>
      </w:r>
      <w:r>
        <w:rPr>
          <w:rFonts w:hint="eastAsia"/>
        </w:rPr>
        <w:t>]</w:t>
      </w:r>
      <w:r w:rsidRPr="00EC644C">
        <w:rPr>
          <w:rFonts w:hint="eastAsia"/>
        </w:rPr>
        <w:t>より開始し、</w:t>
      </w:r>
      <w:r>
        <w:rPr>
          <w:rFonts w:hint="eastAsia"/>
        </w:rPr>
        <w:t>[</w:t>
      </w:r>
      <w:r w:rsidRPr="00EC644C">
        <w:rPr>
          <w:rFonts w:hint="eastAsia"/>
        </w:rPr>
        <w:t>本匿名組合契約の全てが解除され又は終</w:t>
      </w:r>
      <w:r w:rsidRPr="00EC644C">
        <w:t>了した時点</w:t>
      </w:r>
      <w:r>
        <w:rPr>
          <w:rFonts w:hint="eastAsia"/>
        </w:rPr>
        <w:t>]</w:t>
      </w:r>
      <w:r w:rsidRPr="00EC644C">
        <w:t>で終了する。</w:t>
      </w:r>
    </w:p>
    <w:p w14:paraId="2A503DD6" w14:textId="77777777" w:rsidR="007C0372" w:rsidRPr="00EC644C" w:rsidRDefault="007C0372" w:rsidP="00D0173C"/>
    <w:p w14:paraId="6360F7CF" w14:textId="77777777" w:rsidR="007C0372" w:rsidRPr="00EC644C" w:rsidRDefault="007C0372" w:rsidP="00D0173C">
      <w:pPr>
        <w:keepNext/>
        <w:ind w:left="454" w:hanging="454"/>
      </w:pPr>
      <w:r w:rsidRPr="00EC644C">
        <w:t>6.</w:t>
      </w:r>
      <w:r w:rsidRPr="00EC644C">
        <w:tab/>
        <w:t>投資一任契約に</w:t>
      </w:r>
      <w:r>
        <w:rPr>
          <w:rFonts w:hint="eastAsia"/>
        </w:rPr>
        <w:t>係</w:t>
      </w:r>
      <w:r w:rsidRPr="00EC644C">
        <w:t>る営業者の資産の内容及び金額</w:t>
      </w:r>
    </w:p>
    <w:p w14:paraId="1A0F9B77" w14:textId="77777777" w:rsidR="007C0372" w:rsidRPr="00EC644C" w:rsidRDefault="007C0372" w:rsidP="00D0173C">
      <w:pPr>
        <w:keepNext/>
        <w:ind w:left="454"/>
      </w:pPr>
    </w:p>
    <w:p w14:paraId="63CBE0D8" w14:textId="77777777" w:rsidR="007C0372" w:rsidRPr="00EC644C" w:rsidRDefault="007C0372" w:rsidP="00D0173C">
      <w:pPr>
        <w:ind w:left="454"/>
      </w:pPr>
      <w:r>
        <w:rPr>
          <w:rFonts w:hint="eastAsia"/>
        </w:rPr>
        <w:t>[●]</w:t>
      </w:r>
    </w:p>
    <w:p w14:paraId="1F7DBCA6" w14:textId="77777777" w:rsidR="007C0372" w:rsidRPr="00EC644C" w:rsidRDefault="007C0372" w:rsidP="00D0173C">
      <w:pPr>
        <w:ind w:left="454" w:hanging="454"/>
      </w:pPr>
    </w:p>
    <w:p w14:paraId="35BB01A6" w14:textId="77777777" w:rsidR="007C0372" w:rsidRPr="00EC644C" w:rsidRDefault="007C0372" w:rsidP="00D0173C">
      <w:pPr>
        <w:keepNext/>
        <w:keepLines/>
        <w:ind w:left="454" w:hanging="454"/>
      </w:pPr>
      <w:r w:rsidRPr="00EC644C">
        <w:t>7.</w:t>
      </w:r>
      <w:r w:rsidRPr="00EC644C">
        <w:tab/>
        <w:t>投資一任契約に基づき営業者のために投資判断を行い、又は当該投資判断を行うとともに、これに基づく投資を行う者の氏名</w:t>
      </w:r>
    </w:p>
    <w:p w14:paraId="623B12DF" w14:textId="77777777" w:rsidR="007C0372" w:rsidRPr="00EC644C" w:rsidRDefault="007C0372" w:rsidP="00D0173C">
      <w:pPr>
        <w:keepNext/>
        <w:ind w:left="454"/>
      </w:pPr>
    </w:p>
    <w:p w14:paraId="0F4FDF7D" w14:textId="77777777" w:rsidR="007C0372" w:rsidRPr="00EC644C" w:rsidRDefault="007C0372" w:rsidP="00D0173C">
      <w:pPr>
        <w:ind w:left="454"/>
      </w:pPr>
      <w:r w:rsidRPr="00EC644C">
        <w:rPr>
          <w:rFonts w:hint="eastAsia"/>
        </w:rPr>
        <w:t>本匿名組合契約別紙</w:t>
      </w:r>
      <w:r>
        <w:rPr>
          <w:rFonts w:hint="eastAsia"/>
        </w:rPr>
        <w:t>（主要条件）</w:t>
      </w:r>
      <w:r w:rsidRPr="00EC644C">
        <w:rPr>
          <w:rFonts w:hint="eastAsia"/>
        </w:rPr>
        <w:t>記載の運用責任者</w:t>
      </w:r>
    </w:p>
    <w:p w14:paraId="063D7629" w14:textId="77777777" w:rsidR="007C0372" w:rsidRPr="00EC644C" w:rsidRDefault="007C0372" w:rsidP="00D0173C">
      <w:pPr>
        <w:ind w:left="454" w:hanging="454"/>
      </w:pPr>
    </w:p>
    <w:p w14:paraId="7EEABBC3" w14:textId="77777777" w:rsidR="007C0372" w:rsidRPr="00EC644C" w:rsidRDefault="007C0372" w:rsidP="00D0173C">
      <w:pPr>
        <w:keepNext/>
        <w:keepLines/>
        <w:ind w:left="454" w:hanging="454"/>
      </w:pPr>
      <w:r w:rsidRPr="00EC644C">
        <w:t>8.</w:t>
      </w:r>
      <w:r w:rsidRPr="00EC644C">
        <w:tab/>
        <w:t>投資一任契約に基づき営業者のために行う当該顧客の資産に係る投資の方法及び取引の種類</w:t>
      </w:r>
    </w:p>
    <w:p w14:paraId="0E3222E0" w14:textId="77777777" w:rsidR="007C0372" w:rsidRPr="00EC644C" w:rsidRDefault="007C0372" w:rsidP="00D0173C">
      <w:pPr>
        <w:keepNext/>
        <w:ind w:left="454"/>
      </w:pPr>
    </w:p>
    <w:p w14:paraId="3470A8BE" w14:textId="77777777" w:rsidR="007C0372" w:rsidRPr="00EC644C" w:rsidRDefault="007C0372" w:rsidP="00D0173C">
      <w:pPr>
        <w:ind w:left="454"/>
      </w:pPr>
      <w:r w:rsidRPr="00EC644C">
        <w:rPr>
          <w:rFonts w:hint="eastAsia"/>
        </w:rPr>
        <w:t>金商法第</w:t>
      </w:r>
      <w:r w:rsidRPr="00EC644C">
        <w:t>2条第1項及び第2項に規定する有価証券の取得及び売却</w:t>
      </w:r>
    </w:p>
    <w:p w14:paraId="610651CB" w14:textId="77777777" w:rsidR="007C0372" w:rsidRDefault="007C0372" w:rsidP="00D0173C">
      <w:pPr>
        <w:ind w:left="454" w:hanging="454"/>
      </w:pPr>
    </w:p>
    <w:p w14:paraId="4A7CD19B" w14:textId="77777777" w:rsidR="007C0372" w:rsidRPr="00EC644C" w:rsidRDefault="007C0372" w:rsidP="00D0173C">
      <w:pPr>
        <w:keepNext/>
        <w:ind w:left="454" w:hanging="454"/>
      </w:pPr>
      <w:r>
        <w:rPr>
          <w:rFonts w:hint="eastAsia"/>
        </w:rPr>
        <w:t>9</w:t>
      </w:r>
      <w:r w:rsidRPr="00EC644C">
        <w:t>.</w:t>
      </w:r>
      <w:r w:rsidRPr="00EC644C">
        <w:tab/>
        <w:t>運用財産の運用状況について</w:t>
      </w:r>
    </w:p>
    <w:p w14:paraId="318200A0" w14:textId="77777777" w:rsidR="007C0372" w:rsidRPr="00EC644C" w:rsidRDefault="007C0372" w:rsidP="00D0173C">
      <w:pPr>
        <w:keepNext/>
        <w:ind w:left="454"/>
      </w:pPr>
    </w:p>
    <w:p w14:paraId="635EC161" w14:textId="59AB6D25" w:rsidR="007C0372" w:rsidRPr="00EC644C" w:rsidRDefault="007C0372" w:rsidP="00D0173C">
      <w:pPr>
        <w:ind w:left="454"/>
      </w:pPr>
      <w:r w:rsidRPr="00EC644C">
        <w:rPr>
          <w:rFonts w:hint="eastAsia"/>
        </w:rPr>
        <w:t>運用会社は、運用財産の運用状況について、</w:t>
      </w:r>
      <w:r>
        <w:rPr>
          <w:rFonts w:hint="eastAsia"/>
        </w:rPr>
        <w:t>[●]</w:t>
      </w:r>
      <w:r w:rsidRPr="00EC644C">
        <w:t>か月に1回報告する。</w:t>
      </w:r>
    </w:p>
    <w:p w14:paraId="452D9C7A" w14:textId="77777777" w:rsidR="007C0372" w:rsidRDefault="007C0372" w:rsidP="00D0173C"/>
    <w:p w14:paraId="01D8BFED" w14:textId="77777777" w:rsidR="007C0372" w:rsidRPr="00A62D6F" w:rsidRDefault="007C0372" w:rsidP="00974E31">
      <w:pPr>
        <w:keepNext/>
        <w:ind w:left="454" w:hanging="454"/>
      </w:pPr>
      <w:r w:rsidRPr="00A62D6F">
        <w:t>10.</w:t>
      </w:r>
      <w:r w:rsidRPr="00A62D6F">
        <w:tab/>
      </w:r>
      <w:r w:rsidRPr="00A62D6F">
        <w:rPr>
          <w:rFonts w:hint="eastAsia"/>
        </w:rPr>
        <w:t>【運用基本方針及び</w:t>
      </w:r>
      <w:r w:rsidRPr="00A62D6F">
        <w:t>運用</w:t>
      </w:r>
      <w:r w:rsidRPr="00A62D6F">
        <w:rPr>
          <w:rFonts w:hint="eastAsia"/>
        </w:rPr>
        <w:t>ガイドライン】</w:t>
      </w:r>
    </w:p>
    <w:p w14:paraId="7347A523" w14:textId="77777777" w:rsidR="007C0372" w:rsidRPr="00A62D6F" w:rsidRDefault="007C0372" w:rsidP="00974E31">
      <w:pPr>
        <w:keepNext/>
        <w:ind w:left="454"/>
      </w:pPr>
    </w:p>
    <w:p w14:paraId="1E9718D8" w14:textId="77777777" w:rsidR="007C0372" w:rsidRPr="00A62D6F" w:rsidRDefault="007C0372" w:rsidP="00573ED1">
      <w:pPr>
        <w:ind w:left="454"/>
      </w:pPr>
      <w:r w:rsidRPr="00A62D6F">
        <w:rPr>
          <w:rFonts w:hint="eastAsia"/>
        </w:rPr>
        <w:t>別紙のとおり</w:t>
      </w:r>
    </w:p>
    <w:p w14:paraId="25A0DAE1" w14:textId="77777777" w:rsidR="007C0372" w:rsidRDefault="007C0372" w:rsidP="00D0173C">
      <w:pPr>
        <w:outlineLvl w:val="0"/>
      </w:pPr>
      <w:r>
        <w:br w:type="page"/>
      </w:r>
    </w:p>
    <w:p w14:paraId="26F9BD5C" w14:textId="77777777" w:rsidR="007C0372" w:rsidRDefault="007C0372" w:rsidP="00D0173C">
      <w:pPr>
        <w:outlineLvl w:val="0"/>
      </w:pPr>
      <w:r>
        <w:rPr>
          <w:rFonts w:hint="eastAsia"/>
        </w:rPr>
        <w:lastRenderedPageBreak/>
        <w:t>別紙2</w:t>
      </w:r>
    </w:p>
    <w:p w14:paraId="55E2412C" w14:textId="77777777" w:rsidR="007C0372" w:rsidRPr="00EC644C" w:rsidRDefault="007C0372" w:rsidP="003C4998"/>
    <w:p w14:paraId="63EB0B26" w14:textId="77777777" w:rsidR="007C0372" w:rsidRPr="003C4998" w:rsidRDefault="007C0372" w:rsidP="003C4998">
      <w:pPr>
        <w:jc w:val="center"/>
        <w:rPr>
          <w:rFonts w:ascii="ＭＳ 明朝" w:eastAsia="ＭＳ 明朝" w:hAnsi="ＭＳ 明朝" w:cs="Times New Roman"/>
        </w:rPr>
      </w:pPr>
      <w:r w:rsidRPr="003C4998">
        <w:rPr>
          <w:rFonts w:ascii="ＭＳ 明朝" w:eastAsia="ＭＳ 明朝" w:hAnsi="ＭＳ 明朝" w:cs="Times New Roman" w:hint="eastAsia"/>
        </w:rPr>
        <w:t>資産運用状況表</w:t>
      </w:r>
    </w:p>
    <w:p w14:paraId="4B17ACA9" w14:textId="77777777" w:rsidR="007C0372" w:rsidRPr="003C4998" w:rsidRDefault="007C0372" w:rsidP="003C4998">
      <w:pPr>
        <w:rPr>
          <w:rFonts w:ascii="ＭＳ 明朝" w:eastAsia="ＭＳ 明朝" w:hAnsi="ＭＳ 明朝" w:cs="Times New Roman"/>
        </w:rPr>
      </w:pPr>
      <w:r w:rsidRPr="003C4998">
        <w:rPr>
          <w:rFonts w:ascii="ＭＳ 明朝" w:eastAsia="ＭＳ 明朝" w:hAnsi="ＭＳ 明朝" w:cs="Times New Roman" w:hint="eastAsia"/>
        </w:rPr>
        <w:t>各位</w:t>
      </w:r>
    </w:p>
    <w:p w14:paraId="6647B2E6" w14:textId="77777777" w:rsidR="007C0372" w:rsidRPr="003C4998" w:rsidRDefault="007C0372" w:rsidP="003C4998">
      <w:pPr>
        <w:jc w:val="right"/>
        <w:rPr>
          <w:rFonts w:ascii="ＭＳ 明朝" w:eastAsia="ＭＳ 明朝" w:hAnsi="ＭＳ 明朝" w:cs="Times New Roman"/>
        </w:rPr>
      </w:pPr>
      <w:r w:rsidRPr="003C4998">
        <w:rPr>
          <w:rFonts w:ascii="ＭＳ 明朝" w:eastAsia="ＭＳ 明朝" w:hAnsi="ＭＳ 明朝" w:cs="Times New Roman" w:hint="eastAsia"/>
        </w:rPr>
        <w:t>●年●月●日</w:t>
      </w:r>
    </w:p>
    <w:p w14:paraId="67A703C9" w14:textId="77777777" w:rsidR="007C0372" w:rsidRPr="003C4998" w:rsidRDefault="007C0372" w:rsidP="00942A38">
      <w:pPr>
        <w:ind w:left="4395"/>
        <w:jc w:val="left"/>
        <w:rPr>
          <w:rFonts w:ascii="ＭＳ 明朝" w:eastAsia="ＭＳ 明朝" w:hAnsi="ＭＳ 明朝" w:cs="Times New Roman"/>
        </w:rPr>
      </w:pPr>
      <w:r w:rsidRPr="00F958CC">
        <w:rPr>
          <w:rFonts w:hint="eastAsia"/>
        </w:rPr>
        <w:t>匿名組合</w:t>
      </w:r>
      <w:r>
        <w:rPr>
          <w:rFonts w:hint="eastAsia"/>
        </w:rPr>
        <w:t>（</w:t>
      </w:r>
      <w:r w:rsidRPr="003C4998">
        <w:rPr>
          <w:rFonts w:ascii="ＭＳ 明朝" w:eastAsia="ＭＳ 明朝" w:hAnsi="ＭＳ 明朝" w:cs="Times New Roman" w:hint="eastAsia"/>
        </w:rPr>
        <w:t>ファンド</w:t>
      </w:r>
      <w:r>
        <w:rPr>
          <w:rFonts w:ascii="ＭＳ 明朝" w:eastAsia="ＭＳ 明朝" w:hAnsi="ＭＳ 明朝" w:cs="Times New Roman" w:hint="eastAsia"/>
        </w:rPr>
        <w:t>）</w:t>
      </w:r>
      <w:r w:rsidRPr="003C4998">
        <w:rPr>
          <w:rFonts w:ascii="ＭＳ 明朝" w:eastAsia="ＭＳ 明朝" w:hAnsi="ＭＳ 明朝" w:cs="Times New Roman" w:hint="eastAsia"/>
        </w:rPr>
        <w:t>名</w:t>
      </w:r>
    </w:p>
    <w:p w14:paraId="0D4914E2" w14:textId="77777777" w:rsidR="007C0372" w:rsidRPr="003C4998" w:rsidRDefault="007C0372" w:rsidP="003C4998">
      <w:pPr>
        <w:ind w:left="4395"/>
        <w:jc w:val="left"/>
        <w:rPr>
          <w:rFonts w:ascii="ＭＳ 明朝" w:eastAsia="ＭＳ 明朝" w:hAnsi="ＭＳ 明朝" w:cs="Times New Roman"/>
        </w:rPr>
      </w:pPr>
      <w:r w:rsidRPr="003C4998">
        <w:rPr>
          <w:rFonts w:ascii="ＭＳ 明朝" w:eastAsia="ＭＳ 明朝" w:hAnsi="ＭＳ 明朝" w:cs="Times New Roman" w:hint="eastAsia"/>
        </w:rPr>
        <w:t>営業者名</w:t>
      </w:r>
    </w:p>
    <w:p w14:paraId="47B2D3EE" w14:textId="77777777" w:rsidR="007C0372" w:rsidRPr="003C4998" w:rsidRDefault="007C0372" w:rsidP="003C4998">
      <w:pPr>
        <w:ind w:left="4395"/>
        <w:jc w:val="left"/>
        <w:rPr>
          <w:rFonts w:ascii="ＭＳ 明朝" w:eastAsia="ＭＳ 明朝" w:hAnsi="ＭＳ 明朝" w:cs="Times New Roman"/>
        </w:rPr>
      </w:pPr>
      <w:r w:rsidRPr="003C4998">
        <w:rPr>
          <w:rFonts w:ascii="ＭＳ 明朝" w:eastAsia="ＭＳ 明朝" w:hAnsi="ＭＳ 明朝" w:cs="Times New Roman" w:hint="eastAsia"/>
        </w:rPr>
        <w:t>代表者の役職・氏名</w:t>
      </w:r>
    </w:p>
    <w:p w14:paraId="32792349" w14:textId="77777777" w:rsidR="007C0372" w:rsidRPr="003C4998" w:rsidRDefault="007C0372" w:rsidP="003C4998">
      <w:pPr>
        <w:ind w:left="4395"/>
        <w:jc w:val="left"/>
        <w:rPr>
          <w:rFonts w:ascii="ＭＳ 明朝" w:eastAsia="ＭＳ 明朝" w:hAnsi="ＭＳ 明朝" w:cs="Times New Roman"/>
          <w:lang w:eastAsia="zh-TW"/>
        </w:rPr>
      </w:pPr>
      <w:r w:rsidRPr="003C4998">
        <w:rPr>
          <w:rFonts w:ascii="ＭＳ 明朝" w:eastAsia="ＭＳ 明朝" w:hAnsi="ＭＳ 明朝" w:cs="Times New Roman" w:hint="eastAsia"/>
          <w:lang w:eastAsia="zh-TW"/>
        </w:rPr>
        <w:t>連絡先担当者名</w:t>
      </w:r>
    </w:p>
    <w:p w14:paraId="6C4B687B" w14:textId="77777777" w:rsidR="007C0372" w:rsidRPr="003C4998" w:rsidRDefault="007C0372" w:rsidP="003C4998">
      <w:pPr>
        <w:ind w:left="4395"/>
        <w:jc w:val="left"/>
        <w:rPr>
          <w:rFonts w:ascii="ＭＳ 明朝" w:eastAsia="ＭＳ 明朝" w:hAnsi="ＭＳ 明朝" w:cs="Times New Roman"/>
          <w:lang w:eastAsia="zh-TW"/>
        </w:rPr>
      </w:pPr>
      <w:r w:rsidRPr="003C4998">
        <w:rPr>
          <w:rFonts w:ascii="ＭＳ 明朝" w:eastAsia="ＭＳ 明朝" w:hAnsi="ＭＳ 明朝" w:cs="Times New Roman" w:hint="eastAsia"/>
          <w:lang w:eastAsia="zh-TW"/>
        </w:rPr>
        <w:t>連絡先電話番号</w:t>
      </w:r>
    </w:p>
    <w:p w14:paraId="23F42308" w14:textId="77777777" w:rsidR="007C0372" w:rsidRPr="003C4998" w:rsidRDefault="007C0372" w:rsidP="003C4998">
      <w:pPr>
        <w:rPr>
          <w:rFonts w:ascii="ＭＳ 明朝" w:eastAsia="ＭＳ 明朝" w:hAnsi="ＭＳ 明朝" w:cs="Times New Roman"/>
          <w:lang w:eastAsia="zh-TW"/>
        </w:rPr>
      </w:pPr>
    </w:p>
    <w:p w14:paraId="67F0B68E" w14:textId="77777777" w:rsidR="007C0372" w:rsidRPr="003C4998" w:rsidRDefault="007C0372" w:rsidP="003C4998">
      <w:pPr>
        <w:rPr>
          <w:rFonts w:ascii="ＭＳ 明朝" w:eastAsia="ＭＳ 明朝" w:hAnsi="ＭＳ 明朝" w:cs="Times New Roman"/>
        </w:rPr>
      </w:pPr>
      <w:r w:rsidRPr="003C4998">
        <w:rPr>
          <w:rFonts w:ascii="ＭＳ 明朝" w:eastAsia="ＭＳ 明朝" w:hAnsi="ＭＳ 明朝" w:cs="Times New Roman" w:hint="eastAsia"/>
        </w:rPr>
        <w:t>●年度第●半期中の</w:t>
      </w:r>
      <w:r>
        <w:rPr>
          <w:rFonts w:ascii="ＭＳ 明朝" w:eastAsia="ＭＳ 明朝" w:hAnsi="ＭＳ 明朝" w:cs="Times New Roman" w:hint="eastAsia"/>
        </w:rPr>
        <w:t>[</w:t>
      </w:r>
      <w:r w:rsidRPr="00F958CC">
        <w:rPr>
          <w:rFonts w:hint="eastAsia"/>
        </w:rPr>
        <w:t>匿名組合</w:t>
      </w:r>
      <w:r>
        <w:rPr>
          <w:rFonts w:hint="eastAsia"/>
        </w:rPr>
        <w:t>（</w:t>
      </w:r>
      <w:r w:rsidRPr="003C4998">
        <w:rPr>
          <w:rFonts w:ascii="ＭＳ 明朝" w:eastAsia="ＭＳ 明朝" w:hAnsi="ＭＳ 明朝" w:cs="Times New Roman" w:hint="eastAsia"/>
        </w:rPr>
        <w:t>ファンド</w:t>
      </w:r>
      <w:r>
        <w:rPr>
          <w:rFonts w:ascii="ＭＳ 明朝" w:eastAsia="ＭＳ 明朝" w:hAnsi="ＭＳ 明朝" w:cs="Times New Roman" w:hint="eastAsia"/>
        </w:rPr>
        <w:t>）名]</w:t>
      </w:r>
      <w:r w:rsidRPr="003C4998">
        <w:rPr>
          <w:rFonts w:ascii="ＭＳ 明朝" w:eastAsia="ＭＳ 明朝" w:hAnsi="ＭＳ 明朝" w:cs="Times New Roman" w:hint="eastAsia"/>
        </w:rPr>
        <w:t>に属する資産の運用状況は、下記のとおりです。</w:t>
      </w:r>
    </w:p>
    <w:p w14:paraId="18985ED3" w14:textId="77777777" w:rsidR="007C0372" w:rsidRPr="003C4998" w:rsidRDefault="007C0372" w:rsidP="003C4998">
      <w:pPr>
        <w:rPr>
          <w:rFonts w:ascii="ＭＳ 明朝" w:eastAsia="ＭＳ 明朝" w:hAnsi="ＭＳ 明朝" w:cs="Times New Roman"/>
        </w:rPr>
      </w:pPr>
    </w:p>
    <w:p w14:paraId="287A7415" w14:textId="77777777" w:rsidR="007C0372" w:rsidRPr="003C4998" w:rsidRDefault="007C0372" w:rsidP="001A4BC7">
      <w:pPr>
        <w:keepNext/>
        <w:jc w:val="center"/>
        <w:rPr>
          <w:rFonts w:ascii="ＭＳ 明朝" w:eastAsia="ＭＳ 明朝" w:hAnsi="ＭＳ 明朝" w:cs="Times New Roman"/>
        </w:rPr>
      </w:pPr>
      <w:r w:rsidRPr="003C4998">
        <w:rPr>
          <w:rFonts w:ascii="ＭＳ 明朝" w:eastAsia="ＭＳ 明朝" w:hAnsi="ＭＳ 明朝" w:cs="Times New Roman" w:hint="eastAsia"/>
        </w:rPr>
        <w:t>記</w:t>
      </w:r>
    </w:p>
    <w:p w14:paraId="7CC422A4" w14:textId="77777777" w:rsidR="007C0372" w:rsidRPr="003C4998" w:rsidRDefault="007C0372" w:rsidP="001A4BC7">
      <w:pPr>
        <w:pStyle w:val="20"/>
        <w:numPr>
          <w:ilvl w:val="0"/>
          <w:numId w:val="9"/>
        </w:numPr>
      </w:pPr>
      <w:r w:rsidRPr="003C4998">
        <w:rPr>
          <w:rFonts w:hint="eastAsia"/>
        </w:rPr>
        <w:t>運用資産の状況（●年●月末現在）</w:t>
      </w:r>
    </w:p>
    <w:p w14:paraId="0B71E5B1" w14:textId="77777777" w:rsidR="007C0372" w:rsidRPr="003C4998" w:rsidRDefault="007C0372" w:rsidP="001A4BC7">
      <w:pPr>
        <w:pStyle w:val="3"/>
        <w:numPr>
          <w:ilvl w:val="0"/>
          <w:numId w:val="10"/>
        </w:numPr>
      </w:pPr>
      <w:bookmarkStart w:id="0" w:name="_Hlk219911176"/>
      <w:r w:rsidRPr="003C4998">
        <w:rPr>
          <w:rFonts w:hint="eastAsia"/>
        </w:rPr>
        <w:t>発行体が開示義務を負う株券等</w:t>
      </w:r>
      <w:bookmarkEnd w:id="0"/>
      <w:r w:rsidRPr="003C4998">
        <w:rPr>
          <w:vertAlign w:val="superscript"/>
        </w:rPr>
        <w:footnoteReference w:id="1"/>
      </w:r>
    </w:p>
    <w:p w14:paraId="2B85715F" w14:textId="77777777" w:rsidR="007C0372" w:rsidRPr="003C4998" w:rsidRDefault="007C0372" w:rsidP="003C4998">
      <w:pPr>
        <w:keepNext/>
        <w:ind w:left="650"/>
        <w:rPr>
          <w:rFonts w:ascii="ＭＳ 明朝" w:eastAsia="ＭＳ 明朝" w:hAnsi="ＭＳ 明朝" w:cs="Times New Roman"/>
        </w:rPr>
      </w:pPr>
    </w:p>
    <w:tbl>
      <w:tblPr>
        <w:tblStyle w:val="13"/>
        <w:tblW w:w="0" w:type="auto"/>
        <w:tblInd w:w="0" w:type="dxa"/>
        <w:tblLook w:val="04A0" w:firstRow="1" w:lastRow="0" w:firstColumn="1" w:lastColumn="0" w:noHBand="0" w:noVBand="1"/>
      </w:tblPr>
      <w:tblGrid>
        <w:gridCol w:w="1213"/>
        <w:gridCol w:w="1213"/>
        <w:gridCol w:w="1213"/>
        <w:gridCol w:w="1213"/>
        <w:gridCol w:w="1214"/>
        <w:gridCol w:w="1214"/>
        <w:gridCol w:w="1214"/>
      </w:tblGrid>
      <w:tr w:rsidR="007C0372" w:rsidRPr="003C4998" w14:paraId="7A9B4A14" w14:textId="77777777">
        <w:trPr>
          <w:cantSplit/>
        </w:trPr>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95B1A96" w14:textId="77777777" w:rsidR="007C0372" w:rsidRPr="003C4998" w:rsidRDefault="007C0372" w:rsidP="003C4998">
            <w:pPr>
              <w:keepNext/>
            </w:pPr>
            <w:r w:rsidRPr="003C4998">
              <w:rPr>
                <w:rFonts w:hint="eastAsia"/>
              </w:rPr>
              <w:t>銘柄名</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17B47F" w14:textId="77777777" w:rsidR="007C0372" w:rsidRPr="003C4998" w:rsidRDefault="007C0372" w:rsidP="003C4998">
            <w:r w:rsidRPr="003C4998">
              <w:rPr>
                <w:rFonts w:hint="eastAsia"/>
              </w:rPr>
              <w:t>上場日</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3745B54" w14:textId="77777777" w:rsidR="007C0372" w:rsidRPr="003C4998" w:rsidRDefault="007C0372" w:rsidP="003C4998">
            <w:r w:rsidRPr="003C4998">
              <w:rPr>
                <w:rFonts w:hint="eastAsia"/>
              </w:rPr>
              <w:t>取得日</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E094A3" w14:textId="77777777" w:rsidR="007C0372" w:rsidRPr="003C4998" w:rsidRDefault="007C0372" w:rsidP="003C4998">
            <w:r w:rsidRPr="003C4998">
              <w:rPr>
                <w:rFonts w:hint="eastAsia"/>
              </w:rPr>
              <w:t>取得価額</w:t>
            </w:r>
          </w:p>
        </w:tc>
        <w:tc>
          <w:tcPr>
            <w:tcW w:w="12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FB2F301" w14:textId="77777777" w:rsidR="007C0372" w:rsidRPr="003C4998" w:rsidRDefault="007C0372" w:rsidP="003C4998">
            <w:r w:rsidRPr="003C4998">
              <w:rPr>
                <w:rFonts w:hint="eastAsia"/>
              </w:rPr>
              <w:t>所有する数量</w:t>
            </w:r>
          </w:p>
        </w:tc>
        <w:tc>
          <w:tcPr>
            <w:tcW w:w="12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F213346" w14:textId="77777777" w:rsidR="007C0372" w:rsidRPr="003C4998" w:rsidRDefault="007C0372" w:rsidP="003C4998">
            <w:r w:rsidRPr="003C4998">
              <w:rPr>
                <w:rFonts w:hint="eastAsia"/>
              </w:rPr>
              <w:t>記載日の前半期の末日における時価</w:t>
            </w:r>
          </w:p>
        </w:tc>
        <w:tc>
          <w:tcPr>
            <w:tcW w:w="12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7B8E0F8" w14:textId="77777777" w:rsidR="007C0372" w:rsidRPr="003C4998" w:rsidRDefault="007C0372" w:rsidP="003C4998">
            <w:r w:rsidRPr="003C4998">
              <w:rPr>
                <w:rFonts w:hint="eastAsia"/>
              </w:rPr>
              <w:t>備考</w:t>
            </w:r>
            <w:r w:rsidRPr="003C4998">
              <w:rPr>
                <w:vertAlign w:val="superscript"/>
              </w:rPr>
              <w:footnoteReference w:id="2"/>
            </w:r>
          </w:p>
        </w:tc>
      </w:tr>
      <w:tr w:rsidR="007C0372" w:rsidRPr="003C4998" w14:paraId="7B1055A2" w14:textId="77777777">
        <w:trPr>
          <w:cantSplit/>
        </w:trPr>
        <w:tc>
          <w:tcPr>
            <w:tcW w:w="1213" w:type="dxa"/>
            <w:tcBorders>
              <w:top w:val="single" w:sz="4" w:space="0" w:color="auto"/>
              <w:left w:val="single" w:sz="4" w:space="0" w:color="auto"/>
              <w:bottom w:val="single" w:sz="4" w:space="0" w:color="auto"/>
              <w:right w:val="single" w:sz="4" w:space="0" w:color="auto"/>
            </w:tcBorders>
          </w:tcPr>
          <w:p w14:paraId="3275E61D"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7009C252" w14:textId="77777777" w:rsidR="007C0372" w:rsidRPr="003C4998" w:rsidRDefault="007C0372" w:rsidP="003C4998"/>
        </w:tc>
        <w:tc>
          <w:tcPr>
            <w:tcW w:w="1213" w:type="dxa"/>
            <w:tcBorders>
              <w:top w:val="single" w:sz="4" w:space="0" w:color="auto"/>
              <w:left w:val="single" w:sz="4" w:space="0" w:color="auto"/>
              <w:bottom w:val="single" w:sz="4" w:space="0" w:color="auto"/>
              <w:right w:val="single" w:sz="4" w:space="0" w:color="auto"/>
            </w:tcBorders>
          </w:tcPr>
          <w:p w14:paraId="4170B12F" w14:textId="77777777" w:rsidR="007C0372" w:rsidRPr="003C4998" w:rsidRDefault="007C0372" w:rsidP="003C4998"/>
        </w:tc>
        <w:tc>
          <w:tcPr>
            <w:tcW w:w="1213" w:type="dxa"/>
            <w:tcBorders>
              <w:top w:val="single" w:sz="4" w:space="0" w:color="auto"/>
              <w:left w:val="single" w:sz="4" w:space="0" w:color="auto"/>
              <w:bottom w:val="single" w:sz="4" w:space="0" w:color="auto"/>
              <w:right w:val="single" w:sz="4" w:space="0" w:color="auto"/>
            </w:tcBorders>
          </w:tcPr>
          <w:p w14:paraId="1B4A3969"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098922C0"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6D06DCAA"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3B4C5973" w14:textId="77777777" w:rsidR="007C0372" w:rsidRPr="003C4998" w:rsidRDefault="007C0372" w:rsidP="003C4998"/>
        </w:tc>
      </w:tr>
      <w:tr w:rsidR="007C0372" w:rsidRPr="003C4998" w14:paraId="30CF4AB6" w14:textId="77777777">
        <w:trPr>
          <w:cantSplit/>
        </w:trPr>
        <w:tc>
          <w:tcPr>
            <w:tcW w:w="1213" w:type="dxa"/>
            <w:tcBorders>
              <w:top w:val="single" w:sz="4" w:space="0" w:color="auto"/>
              <w:left w:val="single" w:sz="4" w:space="0" w:color="auto"/>
              <w:bottom w:val="single" w:sz="4" w:space="0" w:color="auto"/>
              <w:right w:val="single" w:sz="4" w:space="0" w:color="auto"/>
            </w:tcBorders>
          </w:tcPr>
          <w:p w14:paraId="3CB22548"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194D17B2" w14:textId="77777777" w:rsidR="007C0372" w:rsidRPr="003C4998" w:rsidRDefault="007C0372" w:rsidP="003C4998"/>
        </w:tc>
        <w:tc>
          <w:tcPr>
            <w:tcW w:w="1213" w:type="dxa"/>
            <w:tcBorders>
              <w:top w:val="single" w:sz="4" w:space="0" w:color="auto"/>
              <w:left w:val="single" w:sz="4" w:space="0" w:color="auto"/>
              <w:bottom w:val="single" w:sz="4" w:space="0" w:color="auto"/>
              <w:right w:val="single" w:sz="4" w:space="0" w:color="auto"/>
            </w:tcBorders>
          </w:tcPr>
          <w:p w14:paraId="3D92C7A7" w14:textId="77777777" w:rsidR="007C0372" w:rsidRPr="003C4998" w:rsidRDefault="007C0372" w:rsidP="003C4998"/>
        </w:tc>
        <w:tc>
          <w:tcPr>
            <w:tcW w:w="1213" w:type="dxa"/>
            <w:tcBorders>
              <w:top w:val="single" w:sz="4" w:space="0" w:color="auto"/>
              <w:left w:val="single" w:sz="4" w:space="0" w:color="auto"/>
              <w:bottom w:val="single" w:sz="4" w:space="0" w:color="auto"/>
              <w:right w:val="single" w:sz="4" w:space="0" w:color="auto"/>
            </w:tcBorders>
          </w:tcPr>
          <w:p w14:paraId="43023027"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45FE23E1"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41B3552A"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17D711B7" w14:textId="77777777" w:rsidR="007C0372" w:rsidRPr="003C4998" w:rsidRDefault="007C0372" w:rsidP="003C4998"/>
        </w:tc>
      </w:tr>
      <w:tr w:rsidR="007C0372" w:rsidRPr="003C4998" w14:paraId="27E4A350" w14:textId="77777777">
        <w:trPr>
          <w:cantSplit/>
        </w:trPr>
        <w:tc>
          <w:tcPr>
            <w:tcW w:w="1213" w:type="dxa"/>
            <w:tcBorders>
              <w:top w:val="single" w:sz="4" w:space="0" w:color="auto"/>
              <w:left w:val="single" w:sz="4" w:space="0" w:color="auto"/>
              <w:bottom w:val="single" w:sz="4" w:space="0" w:color="auto"/>
              <w:right w:val="single" w:sz="4" w:space="0" w:color="auto"/>
            </w:tcBorders>
          </w:tcPr>
          <w:p w14:paraId="1B71E88F"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7BF37184" w14:textId="77777777" w:rsidR="007C0372" w:rsidRPr="003C4998" w:rsidRDefault="007C0372" w:rsidP="003C4998"/>
        </w:tc>
        <w:tc>
          <w:tcPr>
            <w:tcW w:w="1213" w:type="dxa"/>
            <w:tcBorders>
              <w:top w:val="single" w:sz="4" w:space="0" w:color="auto"/>
              <w:left w:val="single" w:sz="4" w:space="0" w:color="auto"/>
              <w:bottom w:val="single" w:sz="4" w:space="0" w:color="auto"/>
              <w:right w:val="single" w:sz="4" w:space="0" w:color="auto"/>
            </w:tcBorders>
          </w:tcPr>
          <w:p w14:paraId="4556BE4D" w14:textId="77777777" w:rsidR="007C0372" w:rsidRPr="003C4998" w:rsidRDefault="007C0372" w:rsidP="003C4998"/>
        </w:tc>
        <w:tc>
          <w:tcPr>
            <w:tcW w:w="1213" w:type="dxa"/>
            <w:tcBorders>
              <w:top w:val="single" w:sz="4" w:space="0" w:color="auto"/>
              <w:left w:val="single" w:sz="4" w:space="0" w:color="auto"/>
              <w:bottom w:val="single" w:sz="4" w:space="0" w:color="auto"/>
              <w:right w:val="single" w:sz="4" w:space="0" w:color="auto"/>
            </w:tcBorders>
          </w:tcPr>
          <w:p w14:paraId="2BCF78CD"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515A085E"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05FFEB53" w14:textId="77777777" w:rsidR="007C0372" w:rsidRPr="003C4998" w:rsidRDefault="007C0372" w:rsidP="003C4998"/>
        </w:tc>
        <w:tc>
          <w:tcPr>
            <w:tcW w:w="1214" w:type="dxa"/>
            <w:tcBorders>
              <w:top w:val="single" w:sz="4" w:space="0" w:color="auto"/>
              <w:left w:val="single" w:sz="4" w:space="0" w:color="auto"/>
              <w:bottom w:val="single" w:sz="4" w:space="0" w:color="auto"/>
              <w:right w:val="single" w:sz="4" w:space="0" w:color="auto"/>
            </w:tcBorders>
          </w:tcPr>
          <w:p w14:paraId="45F37537" w14:textId="77777777" w:rsidR="007C0372" w:rsidRPr="003C4998" w:rsidRDefault="007C0372" w:rsidP="003C4998"/>
        </w:tc>
      </w:tr>
    </w:tbl>
    <w:p w14:paraId="0959EFDC" w14:textId="77777777" w:rsidR="007C0372" w:rsidRPr="003C4998" w:rsidRDefault="007C0372" w:rsidP="003C4998">
      <w:pPr>
        <w:rPr>
          <w:rFonts w:ascii="ＭＳ 明朝" w:eastAsia="ＭＳ 明朝" w:hAnsi="ＭＳ 明朝" w:cs="Times New Roman"/>
        </w:rPr>
      </w:pPr>
    </w:p>
    <w:p w14:paraId="5A537C73" w14:textId="77777777" w:rsidR="007C0372" w:rsidRPr="003C4998" w:rsidRDefault="007C0372" w:rsidP="001A4BC7">
      <w:pPr>
        <w:pStyle w:val="3"/>
        <w:numPr>
          <w:ilvl w:val="0"/>
          <w:numId w:val="10"/>
        </w:numPr>
        <w:rPr>
          <w:rFonts w:ascii="ＭＳ 明朝" w:eastAsia="ＭＳ 明朝" w:hAnsi="ＭＳ 明朝" w:cs="Times New Roman"/>
        </w:rPr>
      </w:pPr>
      <w:r w:rsidRPr="003C4998">
        <w:rPr>
          <w:rFonts w:ascii="ＭＳ 明朝" w:eastAsia="ＭＳ 明朝" w:hAnsi="ＭＳ 明朝" w:cs="Times New Roman" w:hint="eastAsia"/>
        </w:rPr>
        <w:lastRenderedPageBreak/>
        <w:t>発行体が開示義務を負わない、未公開株</w:t>
      </w:r>
      <w:r w:rsidRPr="003C4998">
        <w:rPr>
          <w:rFonts w:ascii="ＭＳ 明朝" w:eastAsia="ＭＳ 明朝" w:hAnsi="ＭＳ 明朝" w:cs="Times New Roman"/>
          <w:vertAlign w:val="superscript"/>
        </w:rPr>
        <w:footnoteReference w:id="3"/>
      </w:r>
      <w:r w:rsidRPr="003C4998">
        <w:rPr>
          <w:rFonts w:ascii="ＭＳ 明朝" w:eastAsia="ＭＳ 明朝" w:hAnsi="ＭＳ 明朝" w:cs="Times New Roman" w:hint="eastAsia"/>
        </w:rPr>
        <w:t>及び未公開株等関連資産</w:t>
      </w:r>
      <w:r w:rsidRPr="003C4998">
        <w:rPr>
          <w:rFonts w:ascii="ＭＳ 明朝" w:eastAsia="ＭＳ 明朝" w:hAnsi="ＭＳ 明朝" w:cs="Times New Roman"/>
          <w:vertAlign w:val="superscript"/>
        </w:rPr>
        <w:footnoteReference w:id="4"/>
      </w:r>
    </w:p>
    <w:p w14:paraId="4FDA2417" w14:textId="77777777" w:rsidR="007C0372" w:rsidRPr="003C4998" w:rsidRDefault="007C0372" w:rsidP="003C4998">
      <w:pPr>
        <w:keepNext/>
        <w:numPr>
          <w:ilvl w:val="2"/>
          <w:numId w:val="3"/>
        </w:numPr>
        <w:ind w:left="426"/>
        <w:rPr>
          <w:rFonts w:ascii="ＭＳ 明朝" w:eastAsia="ＭＳ 明朝" w:hAnsi="ＭＳ 明朝" w:cs="Times New Roman"/>
        </w:rPr>
      </w:pPr>
      <w:r w:rsidRPr="003C4998">
        <w:rPr>
          <w:rFonts w:ascii="ＭＳ 明朝" w:eastAsia="ＭＳ 明朝" w:hAnsi="ＭＳ 明朝" w:cs="Times New Roman" w:hint="eastAsia"/>
        </w:rPr>
        <w:t>未公開株及び未公開株等関連資産に関する事項</w:t>
      </w:r>
    </w:p>
    <w:p w14:paraId="7EA757CD" w14:textId="77777777" w:rsidR="007C0372" w:rsidRPr="003C4998" w:rsidRDefault="007C0372" w:rsidP="003C4998">
      <w:pPr>
        <w:keepNext/>
        <w:ind w:left="1090"/>
        <w:rPr>
          <w:rFonts w:ascii="ＭＳ 明朝" w:eastAsia="ＭＳ 明朝" w:hAnsi="ＭＳ 明朝" w:cs="Times New Roman"/>
        </w:rPr>
      </w:pPr>
    </w:p>
    <w:tbl>
      <w:tblPr>
        <w:tblStyle w:val="13"/>
        <w:tblW w:w="5000" w:type="pct"/>
        <w:tblInd w:w="0" w:type="dxa"/>
        <w:tblLook w:val="04A0" w:firstRow="1" w:lastRow="0" w:firstColumn="1" w:lastColumn="0" w:noHBand="0" w:noVBand="1"/>
      </w:tblPr>
      <w:tblGrid>
        <w:gridCol w:w="1415"/>
        <w:gridCol w:w="1415"/>
        <w:gridCol w:w="1415"/>
        <w:gridCol w:w="1417"/>
        <w:gridCol w:w="1417"/>
        <w:gridCol w:w="1415"/>
      </w:tblGrid>
      <w:tr w:rsidR="007C0372" w:rsidRPr="003C4998" w14:paraId="3FEC354D" w14:textId="77777777">
        <w:trPr>
          <w:cantSplit/>
        </w:trPr>
        <w:tc>
          <w:tcPr>
            <w:tcW w:w="833"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4E03E51" w14:textId="77777777" w:rsidR="007C0372" w:rsidRPr="003C4998" w:rsidRDefault="007C0372" w:rsidP="003C4998">
            <w:pPr>
              <w:keepNext/>
            </w:pPr>
            <w:r w:rsidRPr="003C4998">
              <w:rPr>
                <w:rFonts w:hint="eastAsia"/>
              </w:rPr>
              <w:t>銘柄名</w:t>
            </w:r>
          </w:p>
        </w:tc>
        <w:tc>
          <w:tcPr>
            <w:tcW w:w="833"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9C3AA87" w14:textId="77777777" w:rsidR="007C0372" w:rsidRPr="003C4998" w:rsidRDefault="007C0372" w:rsidP="003C4998">
            <w:pPr>
              <w:keepNext/>
            </w:pPr>
            <w:r w:rsidRPr="003C4998">
              <w:rPr>
                <w:rFonts w:hint="eastAsia"/>
              </w:rPr>
              <w:t>取得日</w:t>
            </w:r>
          </w:p>
        </w:tc>
        <w:tc>
          <w:tcPr>
            <w:tcW w:w="833"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271D5AF" w14:textId="77777777" w:rsidR="007C0372" w:rsidRPr="003C4998" w:rsidRDefault="007C0372" w:rsidP="003C4998">
            <w:pPr>
              <w:keepNext/>
            </w:pPr>
            <w:r w:rsidRPr="003C4998">
              <w:rPr>
                <w:rFonts w:hint="eastAsia"/>
              </w:rPr>
              <w:t>取得価額</w:t>
            </w:r>
          </w:p>
        </w:tc>
        <w:tc>
          <w:tcPr>
            <w:tcW w:w="83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41F6FD8" w14:textId="77777777" w:rsidR="007C0372" w:rsidRPr="003C4998" w:rsidRDefault="007C0372" w:rsidP="003C4998">
            <w:pPr>
              <w:keepNext/>
            </w:pPr>
            <w:r w:rsidRPr="003C4998">
              <w:rPr>
                <w:rFonts w:hint="eastAsia"/>
              </w:rPr>
              <w:t>所有する数量</w:t>
            </w:r>
          </w:p>
        </w:tc>
        <w:tc>
          <w:tcPr>
            <w:tcW w:w="83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5128011" w14:textId="77777777" w:rsidR="007C0372" w:rsidRPr="003C4998" w:rsidRDefault="007C0372" w:rsidP="003C4998">
            <w:pPr>
              <w:keepNext/>
            </w:pPr>
            <w:r w:rsidRPr="003C4998">
              <w:rPr>
                <w:rFonts w:hint="eastAsia"/>
              </w:rPr>
              <w:t>記載日の直前の</w:t>
            </w:r>
            <w:r>
              <w:rPr>
                <w:rFonts w:hint="eastAsia"/>
              </w:rPr>
              <w:t>事業年度又は計算期間</w:t>
            </w:r>
            <w:r w:rsidRPr="003C4998">
              <w:rPr>
                <w:rFonts w:hint="eastAsia"/>
              </w:rPr>
              <w:t>の末日における貸借対照表計上額</w:t>
            </w:r>
          </w:p>
        </w:tc>
        <w:tc>
          <w:tcPr>
            <w:tcW w:w="83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C7FAC6" w14:textId="77777777" w:rsidR="007C0372" w:rsidRPr="003C4998" w:rsidRDefault="007C0372" w:rsidP="003C4998">
            <w:pPr>
              <w:keepNext/>
            </w:pPr>
            <w:r w:rsidRPr="003C4998">
              <w:rPr>
                <w:rFonts w:hint="eastAsia"/>
              </w:rPr>
              <w:t>備考</w:t>
            </w:r>
            <w:r w:rsidRPr="003C4998">
              <w:rPr>
                <w:vertAlign w:val="superscript"/>
              </w:rPr>
              <w:footnoteReference w:id="5"/>
            </w:r>
          </w:p>
        </w:tc>
      </w:tr>
      <w:tr w:rsidR="007C0372" w:rsidRPr="003C4998" w14:paraId="16BE72F1" w14:textId="77777777">
        <w:trPr>
          <w:cantSplit/>
        </w:trPr>
        <w:tc>
          <w:tcPr>
            <w:tcW w:w="833" w:type="pct"/>
            <w:tcBorders>
              <w:top w:val="single" w:sz="4" w:space="0" w:color="auto"/>
              <w:left w:val="single" w:sz="4" w:space="0" w:color="auto"/>
              <w:bottom w:val="single" w:sz="4" w:space="0" w:color="auto"/>
              <w:right w:val="single" w:sz="4" w:space="0" w:color="auto"/>
            </w:tcBorders>
          </w:tcPr>
          <w:p w14:paraId="63C5ADBA" w14:textId="77777777" w:rsidR="007C0372" w:rsidRPr="003C4998" w:rsidRDefault="007C0372" w:rsidP="003C4998">
            <w:pPr>
              <w:keepNext/>
            </w:pPr>
          </w:p>
        </w:tc>
        <w:tc>
          <w:tcPr>
            <w:tcW w:w="833" w:type="pct"/>
            <w:tcBorders>
              <w:top w:val="single" w:sz="4" w:space="0" w:color="auto"/>
              <w:left w:val="single" w:sz="4" w:space="0" w:color="auto"/>
              <w:bottom w:val="single" w:sz="4" w:space="0" w:color="auto"/>
              <w:right w:val="single" w:sz="4" w:space="0" w:color="auto"/>
            </w:tcBorders>
          </w:tcPr>
          <w:p w14:paraId="31A6A1D9" w14:textId="77777777" w:rsidR="007C0372" w:rsidRPr="003C4998" w:rsidRDefault="007C0372" w:rsidP="003C4998">
            <w:pPr>
              <w:keepNext/>
            </w:pPr>
          </w:p>
        </w:tc>
        <w:tc>
          <w:tcPr>
            <w:tcW w:w="833" w:type="pct"/>
            <w:tcBorders>
              <w:top w:val="single" w:sz="4" w:space="0" w:color="auto"/>
              <w:left w:val="single" w:sz="4" w:space="0" w:color="auto"/>
              <w:bottom w:val="single" w:sz="4" w:space="0" w:color="auto"/>
              <w:right w:val="single" w:sz="4" w:space="0" w:color="auto"/>
            </w:tcBorders>
          </w:tcPr>
          <w:p w14:paraId="609BBD2C"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51B53BCB"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30C3A96C"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5D47636F" w14:textId="77777777" w:rsidR="007C0372" w:rsidRPr="003C4998" w:rsidRDefault="007C0372" w:rsidP="003C4998">
            <w:pPr>
              <w:keepNext/>
            </w:pPr>
          </w:p>
        </w:tc>
      </w:tr>
      <w:tr w:rsidR="007C0372" w:rsidRPr="003C4998" w14:paraId="6AEA8F14" w14:textId="77777777">
        <w:trPr>
          <w:cantSplit/>
        </w:trPr>
        <w:tc>
          <w:tcPr>
            <w:tcW w:w="833" w:type="pct"/>
            <w:tcBorders>
              <w:top w:val="single" w:sz="4" w:space="0" w:color="auto"/>
              <w:left w:val="single" w:sz="4" w:space="0" w:color="auto"/>
              <w:bottom w:val="single" w:sz="4" w:space="0" w:color="auto"/>
              <w:right w:val="single" w:sz="4" w:space="0" w:color="auto"/>
            </w:tcBorders>
          </w:tcPr>
          <w:p w14:paraId="234C4452" w14:textId="77777777" w:rsidR="007C0372" w:rsidRPr="003C4998" w:rsidRDefault="007C0372" w:rsidP="003C4998">
            <w:pPr>
              <w:keepNext/>
            </w:pPr>
          </w:p>
        </w:tc>
        <w:tc>
          <w:tcPr>
            <w:tcW w:w="833" w:type="pct"/>
            <w:tcBorders>
              <w:top w:val="single" w:sz="4" w:space="0" w:color="auto"/>
              <w:left w:val="single" w:sz="4" w:space="0" w:color="auto"/>
              <w:bottom w:val="single" w:sz="4" w:space="0" w:color="auto"/>
              <w:right w:val="single" w:sz="4" w:space="0" w:color="auto"/>
            </w:tcBorders>
          </w:tcPr>
          <w:p w14:paraId="3FE5BD2E" w14:textId="77777777" w:rsidR="007C0372" w:rsidRPr="003C4998" w:rsidRDefault="007C0372" w:rsidP="003C4998">
            <w:pPr>
              <w:keepNext/>
            </w:pPr>
          </w:p>
        </w:tc>
        <w:tc>
          <w:tcPr>
            <w:tcW w:w="833" w:type="pct"/>
            <w:tcBorders>
              <w:top w:val="single" w:sz="4" w:space="0" w:color="auto"/>
              <w:left w:val="single" w:sz="4" w:space="0" w:color="auto"/>
              <w:bottom w:val="single" w:sz="4" w:space="0" w:color="auto"/>
              <w:right w:val="single" w:sz="4" w:space="0" w:color="auto"/>
            </w:tcBorders>
          </w:tcPr>
          <w:p w14:paraId="6B975ACF"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2883B3E2"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5F98A22B"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7D9226E1" w14:textId="77777777" w:rsidR="007C0372" w:rsidRPr="003C4998" w:rsidRDefault="007C0372" w:rsidP="003C4998">
            <w:pPr>
              <w:keepNext/>
            </w:pPr>
          </w:p>
        </w:tc>
      </w:tr>
      <w:tr w:rsidR="007C0372" w:rsidRPr="003C4998" w14:paraId="18F5F4DC" w14:textId="77777777">
        <w:trPr>
          <w:cantSplit/>
        </w:trPr>
        <w:tc>
          <w:tcPr>
            <w:tcW w:w="833" w:type="pct"/>
            <w:tcBorders>
              <w:top w:val="single" w:sz="4" w:space="0" w:color="auto"/>
              <w:left w:val="single" w:sz="4" w:space="0" w:color="auto"/>
              <w:bottom w:val="single" w:sz="4" w:space="0" w:color="auto"/>
              <w:right w:val="single" w:sz="4" w:space="0" w:color="auto"/>
            </w:tcBorders>
          </w:tcPr>
          <w:p w14:paraId="437FF085" w14:textId="77777777" w:rsidR="007C0372" w:rsidRPr="003C4998" w:rsidRDefault="007C0372" w:rsidP="003C4998">
            <w:pPr>
              <w:keepNext/>
            </w:pPr>
          </w:p>
        </w:tc>
        <w:tc>
          <w:tcPr>
            <w:tcW w:w="833" w:type="pct"/>
            <w:tcBorders>
              <w:top w:val="single" w:sz="4" w:space="0" w:color="auto"/>
              <w:left w:val="single" w:sz="4" w:space="0" w:color="auto"/>
              <w:bottom w:val="single" w:sz="4" w:space="0" w:color="auto"/>
              <w:right w:val="single" w:sz="4" w:space="0" w:color="auto"/>
            </w:tcBorders>
          </w:tcPr>
          <w:p w14:paraId="1E3AFAB5" w14:textId="77777777" w:rsidR="007C0372" w:rsidRPr="003C4998" w:rsidRDefault="007C0372" w:rsidP="003C4998">
            <w:pPr>
              <w:keepNext/>
            </w:pPr>
          </w:p>
        </w:tc>
        <w:tc>
          <w:tcPr>
            <w:tcW w:w="833" w:type="pct"/>
            <w:tcBorders>
              <w:top w:val="single" w:sz="4" w:space="0" w:color="auto"/>
              <w:left w:val="single" w:sz="4" w:space="0" w:color="auto"/>
              <w:bottom w:val="single" w:sz="4" w:space="0" w:color="auto"/>
              <w:right w:val="single" w:sz="4" w:space="0" w:color="auto"/>
            </w:tcBorders>
          </w:tcPr>
          <w:p w14:paraId="57B0A3CE"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2E88FC90"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584DFB46" w14:textId="77777777" w:rsidR="007C0372" w:rsidRPr="003C4998" w:rsidRDefault="007C0372" w:rsidP="003C4998">
            <w:pPr>
              <w:keepNext/>
            </w:pPr>
          </w:p>
        </w:tc>
        <w:tc>
          <w:tcPr>
            <w:tcW w:w="834" w:type="pct"/>
            <w:tcBorders>
              <w:top w:val="single" w:sz="4" w:space="0" w:color="auto"/>
              <w:left w:val="single" w:sz="4" w:space="0" w:color="auto"/>
              <w:bottom w:val="single" w:sz="4" w:space="0" w:color="auto"/>
              <w:right w:val="single" w:sz="4" w:space="0" w:color="auto"/>
            </w:tcBorders>
          </w:tcPr>
          <w:p w14:paraId="42AD99E6" w14:textId="77777777" w:rsidR="007C0372" w:rsidRPr="003C4998" w:rsidRDefault="007C0372" w:rsidP="003C4998">
            <w:pPr>
              <w:keepNext/>
            </w:pPr>
          </w:p>
        </w:tc>
      </w:tr>
    </w:tbl>
    <w:p w14:paraId="2EBF4968" w14:textId="77777777" w:rsidR="007C0372" w:rsidRPr="003C4998" w:rsidRDefault="007C0372" w:rsidP="003C4998">
      <w:pPr>
        <w:rPr>
          <w:rFonts w:ascii="ＭＳ 明朝" w:eastAsia="ＭＳ 明朝" w:hAnsi="ＭＳ 明朝" w:cs="Times New Roman"/>
        </w:rPr>
      </w:pPr>
    </w:p>
    <w:p w14:paraId="7B6FD812" w14:textId="77777777" w:rsidR="007C0372" w:rsidRPr="003C4998" w:rsidRDefault="007C0372" w:rsidP="003C4998">
      <w:pPr>
        <w:numPr>
          <w:ilvl w:val="2"/>
          <w:numId w:val="3"/>
        </w:numPr>
        <w:ind w:left="426"/>
        <w:rPr>
          <w:rFonts w:ascii="ＭＳ 明朝" w:eastAsia="ＭＳ 明朝" w:hAnsi="ＭＳ 明朝" w:cs="Times New Roman"/>
        </w:rPr>
      </w:pPr>
      <w:r w:rsidRPr="003C4998">
        <w:rPr>
          <w:rFonts w:ascii="ＭＳ 明朝" w:eastAsia="ＭＳ 明朝" w:hAnsi="ＭＳ 明朝" w:cs="Times New Roman" w:hint="eastAsia"/>
        </w:rPr>
        <w:t>発行体が開示義務を負わない未公開株及び未公開株等関連資産の発行者（以下「未公</w:t>
      </w:r>
      <w:r w:rsidRPr="003C4998">
        <w:rPr>
          <w:rFonts w:ascii="ＭＳ 明朝" w:eastAsia="ＭＳ 明朝" w:hAnsi="ＭＳ 明朝" w:cs="Times New Roman" w:hint="eastAsia"/>
        </w:rPr>
        <w:lastRenderedPageBreak/>
        <w:t>開企業等」</w:t>
      </w:r>
      <w:r>
        <w:rPr>
          <w:rFonts w:ascii="ＭＳ 明朝" w:eastAsia="ＭＳ 明朝" w:hAnsi="ＭＳ 明朝" w:cs="Times New Roman" w:hint="eastAsia"/>
        </w:rPr>
        <w:t>という。</w:t>
      </w:r>
      <w:r w:rsidRPr="003C4998">
        <w:rPr>
          <w:rFonts w:ascii="ＭＳ 明朝" w:eastAsia="ＭＳ 明朝" w:hAnsi="ＭＳ 明朝" w:cs="Times New Roman" w:hint="eastAsia"/>
        </w:rPr>
        <w:t>）に関する事項</w:t>
      </w:r>
    </w:p>
    <w:p w14:paraId="0CC11AB6" w14:textId="77777777" w:rsidR="007C0372" w:rsidRPr="003C4998" w:rsidRDefault="007C0372" w:rsidP="003C4998">
      <w:pPr>
        <w:rPr>
          <w:rFonts w:ascii="ＭＳ 明朝" w:eastAsia="ＭＳ 明朝" w:hAnsi="ＭＳ 明朝" w:cs="Times New Roman"/>
        </w:rPr>
      </w:pPr>
    </w:p>
    <w:p w14:paraId="672A6872" w14:textId="77777777" w:rsidR="007C0372" w:rsidRPr="003C4998" w:rsidRDefault="007C0372" w:rsidP="001A4BC7">
      <w:pPr>
        <w:pStyle w:val="4"/>
        <w:numPr>
          <w:ilvl w:val="0"/>
          <w:numId w:val="11"/>
        </w:numPr>
      </w:pPr>
      <w:r w:rsidRPr="003C4998">
        <w:rPr>
          <w:rFonts w:hint="eastAsia"/>
        </w:rPr>
        <w:t>記載日の前半期末における未公開企業等の概要</w:t>
      </w:r>
    </w:p>
    <w:tbl>
      <w:tblPr>
        <w:tblStyle w:val="13"/>
        <w:tblW w:w="0" w:type="auto"/>
        <w:tblInd w:w="0" w:type="dxa"/>
        <w:tblLook w:val="04A0" w:firstRow="1" w:lastRow="0" w:firstColumn="1" w:lastColumn="0" w:noHBand="0" w:noVBand="1"/>
      </w:tblPr>
      <w:tblGrid>
        <w:gridCol w:w="1213"/>
        <w:gridCol w:w="1213"/>
        <w:gridCol w:w="1213"/>
        <w:gridCol w:w="1213"/>
        <w:gridCol w:w="1214"/>
        <w:gridCol w:w="1214"/>
        <w:gridCol w:w="1214"/>
      </w:tblGrid>
      <w:tr w:rsidR="007C0372" w:rsidRPr="003C4998" w14:paraId="6B1AFB82" w14:textId="77777777">
        <w:trPr>
          <w:cantSplit/>
        </w:trPr>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0F5BD52" w14:textId="77777777" w:rsidR="007C0372" w:rsidRPr="003C4998" w:rsidRDefault="007C0372" w:rsidP="003C4998">
            <w:pPr>
              <w:keepNext/>
            </w:pPr>
            <w:r w:rsidRPr="003C4998">
              <w:rPr>
                <w:rFonts w:hint="eastAsia"/>
              </w:rPr>
              <w:t>未公開企業等の商号・名称</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6CDFCF" w14:textId="77777777" w:rsidR="007C0372" w:rsidRPr="003C4998" w:rsidRDefault="007C0372" w:rsidP="003C4998">
            <w:pPr>
              <w:keepNext/>
            </w:pPr>
            <w:r w:rsidRPr="003C4998">
              <w:rPr>
                <w:rFonts w:hint="eastAsia"/>
              </w:rPr>
              <w:t>設立年月日</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1D2ED0E" w14:textId="77777777" w:rsidR="007C0372" w:rsidRPr="003C4998" w:rsidRDefault="007C0372" w:rsidP="003C4998">
            <w:pPr>
              <w:keepNext/>
            </w:pPr>
            <w:r w:rsidRPr="003C4998">
              <w:rPr>
                <w:rFonts w:hint="eastAsia"/>
              </w:rPr>
              <w:t>本店所在地</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3DCF84B" w14:textId="77777777" w:rsidR="007C0372" w:rsidRPr="003C4998" w:rsidRDefault="007C0372" w:rsidP="003C4998">
            <w:pPr>
              <w:keepNext/>
            </w:pPr>
            <w:r w:rsidRPr="003C4998">
              <w:rPr>
                <w:rFonts w:hint="eastAsia"/>
              </w:rPr>
              <w:t>代表者の役職</w:t>
            </w:r>
            <w:r>
              <w:rPr>
                <w:rFonts w:hint="eastAsia"/>
              </w:rPr>
              <w:t>・</w:t>
            </w:r>
            <w:r w:rsidRPr="003C4998">
              <w:rPr>
                <w:rFonts w:hint="eastAsia"/>
              </w:rPr>
              <w:t>氏名</w:t>
            </w:r>
          </w:p>
        </w:tc>
        <w:tc>
          <w:tcPr>
            <w:tcW w:w="12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2E36A7" w14:textId="77777777" w:rsidR="007C0372" w:rsidRPr="003C4998" w:rsidRDefault="007C0372" w:rsidP="003C4998">
            <w:pPr>
              <w:keepNext/>
            </w:pPr>
            <w:r w:rsidRPr="003C4998">
              <w:rPr>
                <w:rFonts w:hint="eastAsia"/>
              </w:rPr>
              <w:t>事業の内容</w:t>
            </w:r>
          </w:p>
        </w:tc>
        <w:tc>
          <w:tcPr>
            <w:tcW w:w="12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AF3839B" w14:textId="77777777" w:rsidR="007C0372" w:rsidRPr="003C4998" w:rsidRDefault="007C0372" w:rsidP="003C4998">
            <w:pPr>
              <w:keepNext/>
            </w:pPr>
            <w:r w:rsidRPr="003C4998">
              <w:rPr>
                <w:rFonts w:hint="eastAsia"/>
              </w:rPr>
              <w:t>資本金</w:t>
            </w:r>
          </w:p>
        </w:tc>
        <w:tc>
          <w:tcPr>
            <w:tcW w:w="12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0C8A1B" w14:textId="77777777" w:rsidR="007C0372" w:rsidRPr="003C4998" w:rsidRDefault="007C0372" w:rsidP="003C4998">
            <w:pPr>
              <w:keepNext/>
            </w:pPr>
            <w:r w:rsidRPr="003C4998">
              <w:rPr>
                <w:rFonts w:hint="eastAsia"/>
              </w:rPr>
              <w:t>発行済株式総数</w:t>
            </w:r>
          </w:p>
        </w:tc>
      </w:tr>
      <w:tr w:rsidR="007C0372" w:rsidRPr="003C4998" w14:paraId="706B38B9" w14:textId="77777777">
        <w:trPr>
          <w:cantSplit/>
        </w:trPr>
        <w:tc>
          <w:tcPr>
            <w:tcW w:w="1213" w:type="dxa"/>
            <w:tcBorders>
              <w:top w:val="single" w:sz="4" w:space="0" w:color="auto"/>
              <w:left w:val="single" w:sz="4" w:space="0" w:color="auto"/>
              <w:bottom w:val="single" w:sz="4" w:space="0" w:color="auto"/>
              <w:right w:val="single" w:sz="4" w:space="0" w:color="auto"/>
            </w:tcBorders>
          </w:tcPr>
          <w:p w14:paraId="052F91EE"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0CFE19ED"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0B3550FF"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17710D72"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671D9AD7"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75CA0E6E"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63989A7A" w14:textId="77777777" w:rsidR="007C0372" w:rsidRPr="003C4998" w:rsidRDefault="007C0372" w:rsidP="003C4998">
            <w:pPr>
              <w:keepNext/>
            </w:pPr>
          </w:p>
        </w:tc>
      </w:tr>
      <w:tr w:rsidR="007C0372" w:rsidRPr="003C4998" w14:paraId="079CFE56" w14:textId="77777777">
        <w:trPr>
          <w:cantSplit/>
        </w:trPr>
        <w:tc>
          <w:tcPr>
            <w:tcW w:w="1213" w:type="dxa"/>
            <w:tcBorders>
              <w:top w:val="single" w:sz="4" w:space="0" w:color="auto"/>
              <w:left w:val="single" w:sz="4" w:space="0" w:color="auto"/>
              <w:bottom w:val="single" w:sz="4" w:space="0" w:color="auto"/>
              <w:right w:val="single" w:sz="4" w:space="0" w:color="auto"/>
            </w:tcBorders>
          </w:tcPr>
          <w:p w14:paraId="5C6BFB74"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359A80DC"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034E4B19"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6DA3A305"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39B1E5B7"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78C66170"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6D94FC39" w14:textId="77777777" w:rsidR="007C0372" w:rsidRPr="003C4998" w:rsidRDefault="007C0372" w:rsidP="003C4998">
            <w:pPr>
              <w:keepNext/>
            </w:pPr>
          </w:p>
        </w:tc>
      </w:tr>
      <w:tr w:rsidR="007C0372" w:rsidRPr="003C4998" w14:paraId="05350433" w14:textId="77777777">
        <w:trPr>
          <w:cantSplit/>
        </w:trPr>
        <w:tc>
          <w:tcPr>
            <w:tcW w:w="1213" w:type="dxa"/>
            <w:tcBorders>
              <w:top w:val="single" w:sz="4" w:space="0" w:color="auto"/>
              <w:left w:val="single" w:sz="4" w:space="0" w:color="auto"/>
              <w:bottom w:val="single" w:sz="4" w:space="0" w:color="auto"/>
              <w:right w:val="single" w:sz="4" w:space="0" w:color="auto"/>
            </w:tcBorders>
          </w:tcPr>
          <w:p w14:paraId="2CD5E4D0"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24B7C28D"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38AF5D89" w14:textId="77777777" w:rsidR="007C0372" w:rsidRPr="003C4998" w:rsidRDefault="007C0372" w:rsidP="003C4998">
            <w:pPr>
              <w:keepNext/>
            </w:pPr>
          </w:p>
        </w:tc>
        <w:tc>
          <w:tcPr>
            <w:tcW w:w="1213" w:type="dxa"/>
            <w:tcBorders>
              <w:top w:val="single" w:sz="4" w:space="0" w:color="auto"/>
              <w:left w:val="single" w:sz="4" w:space="0" w:color="auto"/>
              <w:bottom w:val="single" w:sz="4" w:space="0" w:color="auto"/>
              <w:right w:val="single" w:sz="4" w:space="0" w:color="auto"/>
            </w:tcBorders>
          </w:tcPr>
          <w:p w14:paraId="3AA42118"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459664C5"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35A4A53F" w14:textId="77777777" w:rsidR="007C0372" w:rsidRPr="003C4998" w:rsidRDefault="007C0372" w:rsidP="003C4998">
            <w:pPr>
              <w:keepNext/>
            </w:pPr>
          </w:p>
        </w:tc>
        <w:tc>
          <w:tcPr>
            <w:tcW w:w="1214" w:type="dxa"/>
            <w:tcBorders>
              <w:top w:val="single" w:sz="4" w:space="0" w:color="auto"/>
              <w:left w:val="single" w:sz="4" w:space="0" w:color="auto"/>
              <w:bottom w:val="single" w:sz="4" w:space="0" w:color="auto"/>
              <w:right w:val="single" w:sz="4" w:space="0" w:color="auto"/>
            </w:tcBorders>
          </w:tcPr>
          <w:p w14:paraId="086426E6" w14:textId="77777777" w:rsidR="007C0372" w:rsidRPr="003C4998" w:rsidRDefault="007C0372" w:rsidP="003C4998">
            <w:pPr>
              <w:keepNext/>
            </w:pPr>
          </w:p>
        </w:tc>
      </w:tr>
    </w:tbl>
    <w:p w14:paraId="5DEEC64F" w14:textId="77777777" w:rsidR="007C0372" w:rsidRPr="003C4998" w:rsidRDefault="007C0372" w:rsidP="003C4998">
      <w:pPr>
        <w:rPr>
          <w:rFonts w:ascii="ＭＳ 明朝" w:eastAsia="ＭＳ 明朝" w:hAnsi="ＭＳ 明朝" w:cs="Times New Roman"/>
        </w:rPr>
      </w:pPr>
    </w:p>
    <w:p w14:paraId="2C3A9DDE" w14:textId="77777777" w:rsidR="007C0372" w:rsidRPr="003C4998" w:rsidRDefault="007C0372" w:rsidP="001A4BC7">
      <w:pPr>
        <w:pStyle w:val="4"/>
        <w:numPr>
          <w:ilvl w:val="0"/>
          <w:numId w:val="11"/>
        </w:numPr>
        <w:rPr>
          <w:rFonts w:ascii="ＭＳ 明朝" w:eastAsia="ＭＳ 明朝" w:hAnsi="ＭＳ 明朝" w:cs="Times New Roman"/>
        </w:rPr>
      </w:pPr>
      <w:r w:rsidRPr="003C4998">
        <w:rPr>
          <w:rFonts w:ascii="ＭＳ 明朝" w:eastAsia="ＭＳ 明朝" w:hAnsi="ＭＳ 明朝" w:cs="Times New Roman" w:hint="eastAsia"/>
        </w:rPr>
        <w:t>未公開企業等の主要な財務指標</w:t>
      </w:r>
    </w:p>
    <w:p w14:paraId="5FC706F8" w14:textId="77777777" w:rsidR="007C0372" w:rsidRPr="003C4998" w:rsidRDefault="007C0372" w:rsidP="003C4998">
      <w:pPr>
        <w:numPr>
          <w:ilvl w:val="0"/>
          <w:numId w:val="5"/>
        </w:numPr>
        <w:rPr>
          <w:rFonts w:ascii="ＭＳ 明朝" w:eastAsia="ＭＳ 明朝" w:hAnsi="ＭＳ 明朝" w:cs="Times New Roman"/>
        </w:rPr>
      </w:pPr>
      <w:r w:rsidRPr="003C4998">
        <w:rPr>
          <w:rFonts w:ascii="ＭＳ 明朝" w:eastAsia="ＭＳ 明朝" w:hAnsi="ＭＳ 明朝" w:cs="Times New Roman" w:hint="eastAsia"/>
        </w:rPr>
        <w:t>[当該未公開企業等の商号]</w:t>
      </w:r>
    </w:p>
    <w:tbl>
      <w:tblPr>
        <w:tblStyle w:val="13"/>
        <w:tblW w:w="5000" w:type="pct"/>
        <w:tblInd w:w="0" w:type="dxa"/>
        <w:tblLook w:val="04A0" w:firstRow="1" w:lastRow="0" w:firstColumn="1" w:lastColumn="0" w:noHBand="0" w:noVBand="1"/>
      </w:tblPr>
      <w:tblGrid>
        <w:gridCol w:w="2832"/>
        <w:gridCol w:w="2832"/>
        <w:gridCol w:w="2830"/>
      </w:tblGrid>
      <w:tr w:rsidR="007C0372" w:rsidRPr="003C4998" w14:paraId="1C44987A"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633035" w14:textId="77777777" w:rsidR="007C0372" w:rsidRPr="003C4998" w:rsidRDefault="007C0372" w:rsidP="003C4998">
            <w:pPr>
              <w:keepNext/>
            </w:pPr>
          </w:p>
        </w:tc>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53D5279" w14:textId="77777777" w:rsidR="007C0372" w:rsidRPr="003C4998" w:rsidRDefault="007C0372" w:rsidP="003C4998">
            <w:pPr>
              <w:keepNext/>
            </w:pPr>
            <w:r w:rsidRPr="003C4998">
              <w:rPr>
                <w:rFonts w:hint="eastAsia"/>
              </w:rPr>
              <w:t>直前連結会計年度</w:t>
            </w:r>
            <w:r w:rsidRPr="003C4998">
              <w:rPr>
                <w:vertAlign w:val="superscript"/>
              </w:rPr>
              <w:footnoteReference w:id="6"/>
            </w:r>
            <w:r w:rsidRPr="003C4998">
              <w:rPr>
                <w:rFonts w:hint="eastAsia"/>
              </w:rPr>
              <w:t>の末日における財務指標</w:t>
            </w:r>
          </w:p>
        </w:tc>
        <w:tc>
          <w:tcPr>
            <w:tcW w:w="1666"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C91B11E" w14:textId="77777777" w:rsidR="007C0372" w:rsidRPr="003C4998" w:rsidRDefault="007C0372" w:rsidP="003C4998">
            <w:pPr>
              <w:keepNext/>
            </w:pPr>
            <w:r w:rsidRPr="003C4998">
              <w:rPr>
                <w:rFonts w:hint="eastAsia"/>
              </w:rPr>
              <w:t>当該直前連結会計年度の前年度の末日における財務指標</w:t>
            </w:r>
          </w:p>
        </w:tc>
      </w:tr>
      <w:tr w:rsidR="007C0372" w:rsidRPr="003C4998" w14:paraId="0BF9C0B1"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9A4C3A" w14:textId="77777777" w:rsidR="007C0372" w:rsidRPr="003C4998" w:rsidRDefault="007C0372" w:rsidP="003C4998">
            <w:pPr>
              <w:keepNext/>
            </w:pPr>
            <w:r w:rsidRPr="003C4998">
              <w:rPr>
                <w:rFonts w:hint="eastAsia"/>
              </w:rPr>
              <w:t>売上高※</w:t>
            </w:r>
          </w:p>
        </w:tc>
        <w:tc>
          <w:tcPr>
            <w:tcW w:w="1667" w:type="pct"/>
            <w:tcBorders>
              <w:top w:val="single" w:sz="4" w:space="0" w:color="auto"/>
              <w:left w:val="single" w:sz="4" w:space="0" w:color="auto"/>
              <w:bottom w:val="single" w:sz="4" w:space="0" w:color="auto"/>
              <w:right w:val="single" w:sz="4" w:space="0" w:color="auto"/>
            </w:tcBorders>
          </w:tcPr>
          <w:p w14:paraId="506B009F"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3403AC67" w14:textId="77777777" w:rsidR="007C0372" w:rsidRPr="003C4998" w:rsidRDefault="007C0372" w:rsidP="003C4998">
            <w:pPr>
              <w:keepNext/>
            </w:pPr>
          </w:p>
        </w:tc>
      </w:tr>
      <w:tr w:rsidR="007C0372" w:rsidRPr="003C4998" w14:paraId="4A889612"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61EE8B" w14:textId="77777777" w:rsidR="007C0372" w:rsidRPr="003C4998" w:rsidRDefault="007C0372" w:rsidP="003C4998">
            <w:pPr>
              <w:keepNext/>
            </w:pPr>
            <w:r w:rsidRPr="003C4998">
              <w:rPr>
                <w:rFonts w:hint="eastAsia"/>
              </w:rPr>
              <w:t>経常利益※</w:t>
            </w:r>
          </w:p>
        </w:tc>
        <w:tc>
          <w:tcPr>
            <w:tcW w:w="1667" w:type="pct"/>
            <w:tcBorders>
              <w:top w:val="single" w:sz="4" w:space="0" w:color="auto"/>
              <w:left w:val="single" w:sz="4" w:space="0" w:color="auto"/>
              <w:bottom w:val="single" w:sz="4" w:space="0" w:color="auto"/>
              <w:right w:val="single" w:sz="4" w:space="0" w:color="auto"/>
            </w:tcBorders>
          </w:tcPr>
          <w:p w14:paraId="5308EC5D"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18608986" w14:textId="77777777" w:rsidR="007C0372" w:rsidRPr="003C4998" w:rsidRDefault="007C0372" w:rsidP="003C4998">
            <w:pPr>
              <w:keepNext/>
            </w:pPr>
          </w:p>
        </w:tc>
      </w:tr>
      <w:tr w:rsidR="007C0372" w:rsidRPr="003C4998" w14:paraId="785EC143"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4F219CF" w14:textId="77777777" w:rsidR="007C0372" w:rsidRPr="003C4998" w:rsidRDefault="007C0372" w:rsidP="003C4998">
            <w:pPr>
              <w:keepNext/>
            </w:pPr>
            <w:r w:rsidRPr="003C4998">
              <w:rPr>
                <w:rFonts w:hint="eastAsia"/>
              </w:rPr>
              <w:t>親会社株主に帰属する当期純利益※</w:t>
            </w:r>
          </w:p>
        </w:tc>
        <w:tc>
          <w:tcPr>
            <w:tcW w:w="1667" w:type="pct"/>
            <w:tcBorders>
              <w:top w:val="single" w:sz="4" w:space="0" w:color="auto"/>
              <w:left w:val="single" w:sz="4" w:space="0" w:color="auto"/>
              <w:bottom w:val="single" w:sz="4" w:space="0" w:color="auto"/>
              <w:right w:val="single" w:sz="4" w:space="0" w:color="auto"/>
            </w:tcBorders>
          </w:tcPr>
          <w:p w14:paraId="06D52246"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39908583" w14:textId="77777777" w:rsidR="007C0372" w:rsidRPr="003C4998" w:rsidRDefault="007C0372" w:rsidP="003C4998">
            <w:pPr>
              <w:keepNext/>
            </w:pPr>
          </w:p>
        </w:tc>
      </w:tr>
      <w:tr w:rsidR="007C0372" w:rsidRPr="003C4998" w14:paraId="3162866A"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6291CE6" w14:textId="77777777" w:rsidR="007C0372" w:rsidRPr="003C4998" w:rsidRDefault="007C0372" w:rsidP="003C4998">
            <w:pPr>
              <w:keepNext/>
            </w:pPr>
            <w:r w:rsidRPr="003C4998">
              <w:rPr>
                <w:rFonts w:hint="eastAsia"/>
              </w:rPr>
              <w:t>配当総額※</w:t>
            </w:r>
          </w:p>
        </w:tc>
        <w:tc>
          <w:tcPr>
            <w:tcW w:w="1667" w:type="pct"/>
            <w:tcBorders>
              <w:top w:val="single" w:sz="4" w:space="0" w:color="auto"/>
              <w:left w:val="single" w:sz="4" w:space="0" w:color="auto"/>
              <w:bottom w:val="single" w:sz="4" w:space="0" w:color="auto"/>
              <w:right w:val="single" w:sz="4" w:space="0" w:color="auto"/>
            </w:tcBorders>
          </w:tcPr>
          <w:p w14:paraId="5246A39B"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7AFF5B67" w14:textId="77777777" w:rsidR="007C0372" w:rsidRPr="003C4998" w:rsidRDefault="007C0372" w:rsidP="003C4998">
            <w:pPr>
              <w:keepNext/>
            </w:pPr>
          </w:p>
        </w:tc>
      </w:tr>
      <w:tr w:rsidR="007C0372" w:rsidRPr="003C4998" w14:paraId="52B37615"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BCB5E0F" w14:textId="77777777" w:rsidR="007C0372" w:rsidRPr="003C4998" w:rsidRDefault="007C0372" w:rsidP="003C4998">
            <w:pPr>
              <w:keepNext/>
            </w:pPr>
            <w:r w:rsidRPr="003C4998">
              <w:rPr>
                <w:rFonts w:hint="eastAsia"/>
              </w:rPr>
              <w:t>総資産の額</w:t>
            </w:r>
          </w:p>
        </w:tc>
        <w:tc>
          <w:tcPr>
            <w:tcW w:w="1667" w:type="pct"/>
            <w:tcBorders>
              <w:top w:val="single" w:sz="4" w:space="0" w:color="auto"/>
              <w:left w:val="single" w:sz="4" w:space="0" w:color="auto"/>
              <w:bottom w:val="single" w:sz="4" w:space="0" w:color="auto"/>
              <w:right w:val="single" w:sz="4" w:space="0" w:color="auto"/>
            </w:tcBorders>
          </w:tcPr>
          <w:p w14:paraId="33E43F37"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5659EBAF" w14:textId="77777777" w:rsidR="007C0372" w:rsidRPr="003C4998" w:rsidRDefault="007C0372" w:rsidP="003C4998">
            <w:pPr>
              <w:keepNext/>
            </w:pPr>
          </w:p>
        </w:tc>
      </w:tr>
      <w:tr w:rsidR="007C0372" w:rsidRPr="003C4998" w14:paraId="0EE69652"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9C5F7D8" w14:textId="77777777" w:rsidR="007C0372" w:rsidRPr="003C4998" w:rsidRDefault="007C0372" w:rsidP="003C4998">
            <w:pPr>
              <w:keepNext/>
            </w:pPr>
            <w:r w:rsidRPr="003C4998">
              <w:rPr>
                <w:rFonts w:hint="eastAsia"/>
              </w:rPr>
              <w:t>総負債の額</w:t>
            </w:r>
          </w:p>
        </w:tc>
        <w:tc>
          <w:tcPr>
            <w:tcW w:w="1667" w:type="pct"/>
            <w:tcBorders>
              <w:top w:val="single" w:sz="4" w:space="0" w:color="auto"/>
              <w:left w:val="single" w:sz="4" w:space="0" w:color="auto"/>
              <w:bottom w:val="single" w:sz="4" w:space="0" w:color="auto"/>
              <w:right w:val="single" w:sz="4" w:space="0" w:color="auto"/>
            </w:tcBorders>
          </w:tcPr>
          <w:p w14:paraId="4AC1E8BE"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0C0AA19C" w14:textId="77777777" w:rsidR="007C0372" w:rsidRPr="003C4998" w:rsidRDefault="007C0372" w:rsidP="003C4998">
            <w:pPr>
              <w:keepNext/>
            </w:pPr>
          </w:p>
        </w:tc>
      </w:tr>
      <w:tr w:rsidR="007C0372" w:rsidRPr="003C4998" w14:paraId="2011252F"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F21878E" w14:textId="77777777" w:rsidR="007C0372" w:rsidRPr="003C4998" w:rsidRDefault="007C0372" w:rsidP="003C4998">
            <w:pPr>
              <w:keepNext/>
            </w:pPr>
            <w:r w:rsidRPr="003C4998">
              <w:rPr>
                <w:rFonts w:hint="eastAsia"/>
              </w:rPr>
              <w:t>純資産の額</w:t>
            </w:r>
          </w:p>
        </w:tc>
        <w:tc>
          <w:tcPr>
            <w:tcW w:w="1667" w:type="pct"/>
            <w:tcBorders>
              <w:top w:val="single" w:sz="4" w:space="0" w:color="auto"/>
              <w:left w:val="single" w:sz="4" w:space="0" w:color="auto"/>
              <w:bottom w:val="single" w:sz="4" w:space="0" w:color="auto"/>
              <w:right w:val="single" w:sz="4" w:space="0" w:color="auto"/>
            </w:tcBorders>
          </w:tcPr>
          <w:p w14:paraId="045A1C2B"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0FF75F56" w14:textId="77777777" w:rsidR="007C0372" w:rsidRPr="003C4998" w:rsidRDefault="007C0372" w:rsidP="003C4998">
            <w:pPr>
              <w:keepNext/>
            </w:pPr>
          </w:p>
        </w:tc>
      </w:tr>
      <w:tr w:rsidR="007C0372" w:rsidRPr="003C4998" w14:paraId="78C40D5F" w14:textId="77777777">
        <w:trPr>
          <w:cantSplit/>
        </w:trPr>
        <w:tc>
          <w:tcPr>
            <w:tcW w:w="166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CCC45BA" w14:textId="77777777" w:rsidR="007C0372" w:rsidRPr="003C4998" w:rsidRDefault="007C0372" w:rsidP="003C4998">
            <w:pPr>
              <w:keepNext/>
            </w:pPr>
            <w:r w:rsidRPr="003C4998">
              <w:rPr>
                <w:rFonts w:hint="eastAsia"/>
              </w:rPr>
              <w:t>監査法人又は公認会計士による監査の有無</w:t>
            </w:r>
          </w:p>
        </w:tc>
        <w:tc>
          <w:tcPr>
            <w:tcW w:w="1667" w:type="pct"/>
            <w:tcBorders>
              <w:top w:val="single" w:sz="4" w:space="0" w:color="auto"/>
              <w:left w:val="single" w:sz="4" w:space="0" w:color="auto"/>
              <w:bottom w:val="single" w:sz="4" w:space="0" w:color="auto"/>
              <w:right w:val="single" w:sz="4" w:space="0" w:color="auto"/>
            </w:tcBorders>
          </w:tcPr>
          <w:p w14:paraId="539BDF9D" w14:textId="77777777" w:rsidR="007C0372" w:rsidRPr="003C4998" w:rsidRDefault="007C0372" w:rsidP="003C4998">
            <w:pPr>
              <w:keepNext/>
            </w:pPr>
          </w:p>
        </w:tc>
        <w:tc>
          <w:tcPr>
            <w:tcW w:w="1666" w:type="pct"/>
            <w:tcBorders>
              <w:top w:val="single" w:sz="4" w:space="0" w:color="auto"/>
              <w:left w:val="single" w:sz="4" w:space="0" w:color="auto"/>
              <w:bottom w:val="single" w:sz="4" w:space="0" w:color="auto"/>
              <w:right w:val="single" w:sz="4" w:space="0" w:color="auto"/>
            </w:tcBorders>
          </w:tcPr>
          <w:p w14:paraId="1DDE6B38" w14:textId="77777777" w:rsidR="007C0372" w:rsidRPr="003C4998" w:rsidRDefault="007C0372" w:rsidP="003C4998">
            <w:pPr>
              <w:keepNext/>
            </w:pPr>
          </w:p>
        </w:tc>
      </w:tr>
    </w:tbl>
    <w:p w14:paraId="1441E109" w14:textId="77777777" w:rsidR="007C0372" w:rsidRPr="003C4998" w:rsidRDefault="007C0372" w:rsidP="001A4BC7">
      <w:pPr>
        <w:ind w:left="454" w:hanging="454"/>
        <w:rPr>
          <w:rFonts w:ascii="ＭＳ 明朝" w:eastAsia="ＭＳ 明朝" w:hAnsi="ＭＳ 明朝" w:cs="Times New Roman"/>
        </w:rPr>
      </w:pPr>
      <w:r w:rsidRPr="003C4998">
        <w:rPr>
          <w:rFonts w:ascii="ＭＳ 明朝" w:eastAsia="ＭＳ 明朝" w:hAnsi="ＭＳ 明朝" w:cs="Times New Roman" w:hint="eastAsia"/>
        </w:rPr>
        <w:t>(注)</w:t>
      </w:r>
      <w:r>
        <w:rPr>
          <w:rFonts w:ascii="ＭＳ 明朝" w:eastAsia="ＭＳ 明朝" w:hAnsi="ＭＳ 明朝" w:cs="Times New Roman"/>
        </w:rPr>
        <w:tab/>
      </w:r>
      <w:r w:rsidRPr="003C4998">
        <w:rPr>
          <w:rFonts w:ascii="ＭＳ 明朝" w:eastAsia="ＭＳ 明朝" w:hAnsi="ＭＳ 明朝" w:cs="Times New Roman" w:hint="eastAsia"/>
        </w:rPr>
        <w:t>※を付けた項目については記載しない理由を注記する場合には、記載しないことができる。</w:t>
      </w:r>
    </w:p>
    <w:p w14:paraId="3E62E2EC" w14:textId="77777777" w:rsidR="007C0372" w:rsidRPr="003C4998" w:rsidRDefault="007C0372" w:rsidP="001A4BC7">
      <w:pPr>
        <w:pStyle w:val="3"/>
        <w:numPr>
          <w:ilvl w:val="0"/>
          <w:numId w:val="10"/>
        </w:numPr>
        <w:rPr>
          <w:rFonts w:ascii="ＭＳ 明朝" w:eastAsia="ＭＳ 明朝" w:hAnsi="ＭＳ 明朝" w:cs="Times New Roman"/>
        </w:rPr>
      </w:pPr>
      <w:r w:rsidRPr="003C4998">
        <w:rPr>
          <w:rFonts w:ascii="ＭＳ 明朝" w:eastAsia="ＭＳ 明朝" w:hAnsi="ＭＳ 明朝" w:cs="Times New Roman" w:hint="eastAsia"/>
        </w:rPr>
        <w:lastRenderedPageBreak/>
        <w:t>その他の資産</w:t>
      </w:r>
      <w:r w:rsidRPr="003C4998">
        <w:rPr>
          <w:rFonts w:ascii="ＭＳ 明朝" w:eastAsia="ＭＳ 明朝" w:hAnsi="ＭＳ 明朝" w:cs="Times New Roman"/>
          <w:vertAlign w:val="superscript"/>
        </w:rPr>
        <w:footnoteReference w:id="7"/>
      </w:r>
    </w:p>
    <w:tbl>
      <w:tblPr>
        <w:tblStyle w:val="13"/>
        <w:tblW w:w="5000" w:type="pct"/>
        <w:tblInd w:w="0" w:type="dxa"/>
        <w:tblLook w:val="04A0" w:firstRow="1" w:lastRow="0" w:firstColumn="1" w:lastColumn="0" w:noHBand="0" w:noVBand="1"/>
      </w:tblPr>
      <w:tblGrid>
        <w:gridCol w:w="1698"/>
        <w:gridCol w:w="1698"/>
        <w:gridCol w:w="1698"/>
        <w:gridCol w:w="1700"/>
        <w:gridCol w:w="1700"/>
      </w:tblGrid>
      <w:tr w:rsidR="007C0372" w:rsidRPr="003C4998" w14:paraId="1A277001" w14:textId="77777777">
        <w:tc>
          <w:tcPr>
            <w:tcW w:w="999"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2A84A9A" w14:textId="77777777" w:rsidR="007C0372" w:rsidRPr="003C4998" w:rsidRDefault="007C0372" w:rsidP="003C4998">
            <w:pPr>
              <w:keepNext/>
            </w:pPr>
            <w:r w:rsidRPr="003C4998">
              <w:rPr>
                <w:rFonts w:hint="eastAsia"/>
              </w:rPr>
              <w:t>有価証券、上場商品、デリバティブ取引若しくは商品投資等取引に係る権利又は通貨を特定するための名称、銘柄コードその他の情報</w:t>
            </w:r>
          </w:p>
        </w:tc>
        <w:tc>
          <w:tcPr>
            <w:tcW w:w="999"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D42F21A" w14:textId="77777777" w:rsidR="007C0372" w:rsidRPr="003C4998" w:rsidRDefault="007C0372" w:rsidP="003C4998">
            <w:pPr>
              <w:keepNext/>
            </w:pPr>
            <w:r w:rsidRPr="003C4998">
              <w:rPr>
                <w:rFonts w:hint="eastAsia"/>
              </w:rPr>
              <w:t>取得日</w:t>
            </w:r>
          </w:p>
        </w:tc>
        <w:tc>
          <w:tcPr>
            <w:tcW w:w="999"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C4EA889" w14:textId="77777777" w:rsidR="007C0372" w:rsidRPr="003C4998" w:rsidRDefault="007C0372" w:rsidP="003C4998">
            <w:pPr>
              <w:keepNext/>
            </w:pPr>
            <w:r w:rsidRPr="003C4998">
              <w:rPr>
                <w:rFonts w:hint="eastAsia"/>
              </w:rPr>
              <w:t>取得価額</w:t>
            </w:r>
          </w:p>
        </w:tc>
        <w:tc>
          <w:tcPr>
            <w:tcW w:w="100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A4687D" w14:textId="77777777" w:rsidR="007C0372" w:rsidRPr="003C4998" w:rsidRDefault="007C0372" w:rsidP="003C4998">
            <w:pPr>
              <w:keepNext/>
            </w:pPr>
            <w:r w:rsidRPr="003C4998">
              <w:rPr>
                <w:rFonts w:hint="eastAsia"/>
              </w:rPr>
              <w:t>所有する数量</w:t>
            </w:r>
          </w:p>
        </w:tc>
        <w:tc>
          <w:tcPr>
            <w:tcW w:w="100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E493949" w14:textId="77777777" w:rsidR="007C0372" w:rsidRPr="003C4998" w:rsidRDefault="007C0372" w:rsidP="003C4998">
            <w:pPr>
              <w:keepNext/>
            </w:pPr>
            <w:r w:rsidRPr="003C4998">
              <w:rPr>
                <w:rFonts w:hint="eastAsia"/>
              </w:rPr>
              <w:t>記載日の前半期の末日における時価</w:t>
            </w:r>
          </w:p>
        </w:tc>
      </w:tr>
      <w:tr w:rsidR="007C0372" w:rsidRPr="003C4998" w14:paraId="04C1A575" w14:textId="77777777">
        <w:tc>
          <w:tcPr>
            <w:tcW w:w="999" w:type="pct"/>
            <w:tcBorders>
              <w:top w:val="single" w:sz="4" w:space="0" w:color="auto"/>
              <w:left w:val="single" w:sz="4" w:space="0" w:color="auto"/>
              <w:bottom w:val="single" w:sz="4" w:space="0" w:color="auto"/>
              <w:right w:val="single" w:sz="4" w:space="0" w:color="auto"/>
            </w:tcBorders>
          </w:tcPr>
          <w:p w14:paraId="76008411" w14:textId="77777777" w:rsidR="007C0372" w:rsidRPr="003C4998" w:rsidRDefault="007C0372" w:rsidP="003C4998">
            <w:pPr>
              <w:keepNext/>
            </w:pPr>
          </w:p>
        </w:tc>
        <w:tc>
          <w:tcPr>
            <w:tcW w:w="999" w:type="pct"/>
            <w:tcBorders>
              <w:top w:val="single" w:sz="4" w:space="0" w:color="auto"/>
              <w:left w:val="single" w:sz="4" w:space="0" w:color="auto"/>
              <w:bottom w:val="single" w:sz="4" w:space="0" w:color="auto"/>
              <w:right w:val="single" w:sz="4" w:space="0" w:color="auto"/>
            </w:tcBorders>
          </w:tcPr>
          <w:p w14:paraId="0CD778BD" w14:textId="77777777" w:rsidR="007C0372" w:rsidRPr="003C4998" w:rsidRDefault="007C0372" w:rsidP="003C4998">
            <w:pPr>
              <w:keepNext/>
            </w:pPr>
          </w:p>
        </w:tc>
        <w:tc>
          <w:tcPr>
            <w:tcW w:w="999" w:type="pct"/>
            <w:tcBorders>
              <w:top w:val="single" w:sz="4" w:space="0" w:color="auto"/>
              <w:left w:val="single" w:sz="4" w:space="0" w:color="auto"/>
              <w:bottom w:val="single" w:sz="4" w:space="0" w:color="auto"/>
              <w:right w:val="single" w:sz="4" w:space="0" w:color="auto"/>
            </w:tcBorders>
          </w:tcPr>
          <w:p w14:paraId="413FA82D" w14:textId="77777777" w:rsidR="007C0372" w:rsidRPr="003C4998" w:rsidRDefault="007C0372" w:rsidP="003C4998">
            <w:pPr>
              <w:keepNext/>
            </w:pPr>
          </w:p>
        </w:tc>
        <w:tc>
          <w:tcPr>
            <w:tcW w:w="1001" w:type="pct"/>
            <w:tcBorders>
              <w:top w:val="single" w:sz="4" w:space="0" w:color="auto"/>
              <w:left w:val="single" w:sz="4" w:space="0" w:color="auto"/>
              <w:bottom w:val="single" w:sz="4" w:space="0" w:color="auto"/>
              <w:right w:val="single" w:sz="4" w:space="0" w:color="auto"/>
            </w:tcBorders>
          </w:tcPr>
          <w:p w14:paraId="4223A50F" w14:textId="77777777" w:rsidR="007C0372" w:rsidRPr="003C4998" w:rsidRDefault="007C0372" w:rsidP="003C4998">
            <w:pPr>
              <w:keepNext/>
            </w:pPr>
          </w:p>
        </w:tc>
        <w:tc>
          <w:tcPr>
            <w:tcW w:w="1001" w:type="pct"/>
            <w:tcBorders>
              <w:top w:val="single" w:sz="4" w:space="0" w:color="auto"/>
              <w:left w:val="single" w:sz="4" w:space="0" w:color="auto"/>
              <w:bottom w:val="single" w:sz="4" w:space="0" w:color="auto"/>
              <w:right w:val="single" w:sz="4" w:space="0" w:color="auto"/>
            </w:tcBorders>
          </w:tcPr>
          <w:p w14:paraId="6C7FFAB3" w14:textId="77777777" w:rsidR="007C0372" w:rsidRPr="003C4998" w:rsidRDefault="007C0372" w:rsidP="003C4998">
            <w:pPr>
              <w:keepNext/>
            </w:pPr>
          </w:p>
        </w:tc>
      </w:tr>
      <w:tr w:rsidR="007C0372" w:rsidRPr="003C4998" w14:paraId="56ADE148" w14:textId="77777777">
        <w:tc>
          <w:tcPr>
            <w:tcW w:w="999" w:type="pct"/>
            <w:tcBorders>
              <w:top w:val="single" w:sz="4" w:space="0" w:color="auto"/>
              <w:left w:val="single" w:sz="4" w:space="0" w:color="auto"/>
              <w:bottom w:val="single" w:sz="4" w:space="0" w:color="auto"/>
              <w:right w:val="single" w:sz="4" w:space="0" w:color="auto"/>
            </w:tcBorders>
          </w:tcPr>
          <w:p w14:paraId="13F539DF" w14:textId="77777777" w:rsidR="007C0372" w:rsidRPr="003C4998" w:rsidRDefault="007C0372" w:rsidP="003C4998">
            <w:pPr>
              <w:keepNext/>
            </w:pPr>
          </w:p>
        </w:tc>
        <w:tc>
          <w:tcPr>
            <w:tcW w:w="999" w:type="pct"/>
            <w:tcBorders>
              <w:top w:val="single" w:sz="4" w:space="0" w:color="auto"/>
              <w:left w:val="single" w:sz="4" w:space="0" w:color="auto"/>
              <w:bottom w:val="single" w:sz="4" w:space="0" w:color="auto"/>
              <w:right w:val="single" w:sz="4" w:space="0" w:color="auto"/>
            </w:tcBorders>
          </w:tcPr>
          <w:p w14:paraId="41B9D49D" w14:textId="77777777" w:rsidR="007C0372" w:rsidRPr="003C4998" w:rsidRDefault="007C0372" w:rsidP="003C4998">
            <w:pPr>
              <w:keepNext/>
            </w:pPr>
          </w:p>
        </w:tc>
        <w:tc>
          <w:tcPr>
            <w:tcW w:w="999" w:type="pct"/>
            <w:tcBorders>
              <w:top w:val="single" w:sz="4" w:space="0" w:color="auto"/>
              <w:left w:val="single" w:sz="4" w:space="0" w:color="auto"/>
              <w:bottom w:val="single" w:sz="4" w:space="0" w:color="auto"/>
              <w:right w:val="single" w:sz="4" w:space="0" w:color="auto"/>
            </w:tcBorders>
          </w:tcPr>
          <w:p w14:paraId="111E5225" w14:textId="77777777" w:rsidR="007C0372" w:rsidRPr="003C4998" w:rsidRDefault="007C0372" w:rsidP="003C4998">
            <w:pPr>
              <w:keepNext/>
            </w:pPr>
          </w:p>
        </w:tc>
        <w:tc>
          <w:tcPr>
            <w:tcW w:w="1001" w:type="pct"/>
            <w:tcBorders>
              <w:top w:val="single" w:sz="4" w:space="0" w:color="auto"/>
              <w:left w:val="single" w:sz="4" w:space="0" w:color="auto"/>
              <w:bottom w:val="single" w:sz="4" w:space="0" w:color="auto"/>
              <w:right w:val="single" w:sz="4" w:space="0" w:color="auto"/>
            </w:tcBorders>
          </w:tcPr>
          <w:p w14:paraId="53421761" w14:textId="77777777" w:rsidR="007C0372" w:rsidRPr="003C4998" w:rsidRDefault="007C0372" w:rsidP="003C4998">
            <w:pPr>
              <w:keepNext/>
            </w:pPr>
          </w:p>
        </w:tc>
        <w:tc>
          <w:tcPr>
            <w:tcW w:w="1001" w:type="pct"/>
            <w:tcBorders>
              <w:top w:val="single" w:sz="4" w:space="0" w:color="auto"/>
              <w:left w:val="single" w:sz="4" w:space="0" w:color="auto"/>
              <w:bottom w:val="single" w:sz="4" w:space="0" w:color="auto"/>
              <w:right w:val="single" w:sz="4" w:space="0" w:color="auto"/>
            </w:tcBorders>
          </w:tcPr>
          <w:p w14:paraId="2987B816" w14:textId="77777777" w:rsidR="007C0372" w:rsidRPr="003C4998" w:rsidRDefault="007C0372" w:rsidP="003C4998">
            <w:pPr>
              <w:keepNext/>
            </w:pPr>
          </w:p>
        </w:tc>
      </w:tr>
      <w:tr w:rsidR="007C0372" w:rsidRPr="003C4998" w14:paraId="6ED4E732" w14:textId="77777777">
        <w:tc>
          <w:tcPr>
            <w:tcW w:w="999" w:type="pct"/>
            <w:tcBorders>
              <w:top w:val="single" w:sz="4" w:space="0" w:color="auto"/>
              <w:left w:val="single" w:sz="4" w:space="0" w:color="auto"/>
              <w:bottom w:val="single" w:sz="4" w:space="0" w:color="auto"/>
              <w:right w:val="single" w:sz="4" w:space="0" w:color="auto"/>
            </w:tcBorders>
          </w:tcPr>
          <w:p w14:paraId="67A87752" w14:textId="77777777" w:rsidR="007C0372" w:rsidRPr="003C4998" w:rsidRDefault="007C0372" w:rsidP="003C4998">
            <w:pPr>
              <w:keepNext/>
            </w:pPr>
          </w:p>
        </w:tc>
        <w:tc>
          <w:tcPr>
            <w:tcW w:w="999" w:type="pct"/>
            <w:tcBorders>
              <w:top w:val="single" w:sz="4" w:space="0" w:color="auto"/>
              <w:left w:val="single" w:sz="4" w:space="0" w:color="auto"/>
              <w:bottom w:val="single" w:sz="4" w:space="0" w:color="auto"/>
              <w:right w:val="single" w:sz="4" w:space="0" w:color="auto"/>
            </w:tcBorders>
          </w:tcPr>
          <w:p w14:paraId="44F681C5" w14:textId="77777777" w:rsidR="007C0372" w:rsidRPr="003C4998" w:rsidRDefault="007C0372" w:rsidP="003C4998">
            <w:pPr>
              <w:keepNext/>
            </w:pPr>
          </w:p>
        </w:tc>
        <w:tc>
          <w:tcPr>
            <w:tcW w:w="999" w:type="pct"/>
            <w:tcBorders>
              <w:top w:val="single" w:sz="4" w:space="0" w:color="auto"/>
              <w:left w:val="single" w:sz="4" w:space="0" w:color="auto"/>
              <w:bottom w:val="single" w:sz="4" w:space="0" w:color="auto"/>
              <w:right w:val="single" w:sz="4" w:space="0" w:color="auto"/>
            </w:tcBorders>
          </w:tcPr>
          <w:p w14:paraId="3FDD3B82" w14:textId="77777777" w:rsidR="007C0372" w:rsidRPr="003C4998" w:rsidRDefault="007C0372" w:rsidP="003C4998">
            <w:pPr>
              <w:keepNext/>
            </w:pPr>
          </w:p>
        </w:tc>
        <w:tc>
          <w:tcPr>
            <w:tcW w:w="1001" w:type="pct"/>
            <w:tcBorders>
              <w:top w:val="single" w:sz="4" w:space="0" w:color="auto"/>
              <w:left w:val="single" w:sz="4" w:space="0" w:color="auto"/>
              <w:bottom w:val="single" w:sz="4" w:space="0" w:color="auto"/>
              <w:right w:val="single" w:sz="4" w:space="0" w:color="auto"/>
            </w:tcBorders>
          </w:tcPr>
          <w:p w14:paraId="2540B502" w14:textId="77777777" w:rsidR="007C0372" w:rsidRPr="003C4998" w:rsidRDefault="007C0372" w:rsidP="003C4998">
            <w:pPr>
              <w:keepNext/>
            </w:pPr>
          </w:p>
        </w:tc>
        <w:tc>
          <w:tcPr>
            <w:tcW w:w="1001" w:type="pct"/>
            <w:tcBorders>
              <w:top w:val="single" w:sz="4" w:space="0" w:color="auto"/>
              <w:left w:val="single" w:sz="4" w:space="0" w:color="auto"/>
              <w:bottom w:val="single" w:sz="4" w:space="0" w:color="auto"/>
              <w:right w:val="single" w:sz="4" w:space="0" w:color="auto"/>
            </w:tcBorders>
          </w:tcPr>
          <w:p w14:paraId="3E6CCBD8" w14:textId="77777777" w:rsidR="007C0372" w:rsidRPr="003C4998" w:rsidRDefault="007C0372" w:rsidP="003C4998">
            <w:pPr>
              <w:keepNext/>
            </w:pPr>
          </w:p>
        </w:tc>
      </w:tr>
    </w:tbl>
    <w:p w14:paraId="78B65F2C" w14:textId="77777777" w:rsidR="007C0372" w:rsidRPr="003C4998" w:rsidRDefault="007C0372" w:rsidP="003C4998">
      <w:pPr>
        <w:rPr>
          <w:rFonts w:ascii="ＭＳ 明朝" w:eastAsia="ＭＳ 明朝" w:hAnsi="ＭＳ 明朝" w:cs="Times New Roman"/>
        </w:rPr>
      </w:pPr>
    </w:p>
    <w:p w14:paraId="076E1E7D" w14:textId="77777777" w:rsidR="007C0372" w:rsidRPr="003C4998" w:rsidRDefault="007C0372" w:rsidP="001A4BC7">
      <w:pPr>
        <w:pStyle w:val="20"/>
        <w:numPr>
          <w:ilvl w:val="0"/>
          <w:numId w:val="9"/>
        </w:numPr>
        <w:rPr>
          <w:rFonts w:ascii="ＭＳ 明朝" w:eastAsia="ＭＳ 明朝" w:hAnsi="ＭＳ 明朝" w:cs="Times New Roman"/>
          <w:szCs w:val="24"/>
        </w:rPr>
      </w:pPr>
      <w:r w:rsidRPr="003C4998">
        <w:rPr>
          <w:rFonts w:ascii="ＭＳ 明朝" w:eastAsia="ＭＳ 明朝" w:hAnsi="ＭＳ 明朝" w:cs="Times New Roman" w:hint="eastAsia"/>
          <w:szCs w:val="24"/>
        </w:rPr>
        <w:t>１口当たり純資産額</w:t>
      </w:r>
    </w:p>
    <w:tbl>
      <w:tblPr>
        <w:tblStyle w:val="13"/>
        <w:tblW w:w="0" w:type="auto"/>
        <w:tblInd w:w="0" w:type="dxa"/>
        <w:tblLook w:val="04A0" w:firstRow="1" w:lastRow="0" w:firstColumn="1" w:lastColumn="0" w:noHBand="0" w:noVBand="1"/>
      </w:tblPr>
      <w:tblGrid>
        <w:gridCol w:w="2831"/>
        <w:gridCol w:w="2831"/>
        <w:gridCol w:w="2832"/>
      </w:tblGrid>
      <w:tr w:rsidR="007C0372" w:rsidRPr="003C4998" w14:paraId="231A2553"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944C7F" w14:textId="77777777" w:rsidR="007C0372" w:rsidRPr="003C4998" w:rsidRDefault="007C0372" w:rsidP="003C4998">
            <w:pPr>
              <w:keepNext/>
            </w:pPr>
          </w:p>
        </w:tc>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4768A0" w14:textId="77777777" w:rsidR="007C0372" w:rsidRPr="003C4998" w:rsidRDefault="007C0372" w:rsidP="003C4998">
            <w:pPr>
              <w:keepNext/>
              <w:jc w:val="center"/>
            </w:pPr>
            <w:r w:rsidRPr="003C4998">
              <w:rPr>
                <w:rFonts w:hint="eastAsia"/>
              </w:rPr>
              <w:t>●年●月●日時点</w:t>
            </w:r>
          </w:p>
        </w:tc>
        <w:tc>
          <w:tcPr>
            <w:tcW w:w="283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885765A" w14:textId="77777777" w:rsidR="007C0372" w:rsidRPr="003C4998" w:rsidRDefault="007C0372" w:rsidP="003C4998">
            <w:pPr>
              <w:keepNext/>
              <w:jc w:val="center"/>
              <w:rPr>
                <w:lang w:eastAsia="zh-CN"/>
              </w:rPr>
            </w:pPr>
            <w:r w:rsidRPr="003C4998">
              <w:rPr>
                <w:rFonts w:hint="eastAsia"/>
                <w:lang w:eastAsia="zh-CN"/>
              </w:rPr>
              <w:t>（参考）●年●月●日時点</w:t>
            </w:r>
            <w:r w:rsidRPr="003C4998">
              <w:rPr>
                <w:vertAlign w:val="superscript"/>
              </w:rPr>
              <w:footnoteReference w:id="8"/>
            </w:r>
          </w:p>
        </w:tc>
      </w:tr>
      <w:tr w:rsidR="007C0372" w:rsidRPr="003C4998" w14:paraId="3FF189A4"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D16B7B2" w14:textId="77777777" w:rsidR="007C0372" w:rsidRPr="003C4998" w:rsidRDefault="007C0372" w:rsidP="003C4998">
            <w:pPr>
              <w:keepNext/>
            </w:pPr>
            <w:r w:rsidRPr="003C4998">
              <w:rPr>
                <w:rFonts w:hint="eastAsia"/>
              </w:rPr>
              <w:t>発行体が開示義務を負う株券等への投資額（１）</w:t>
            </w:r>
          </w:p>
        </w:tc>
        <w:tc>
          <w:tcPr>
            <w:tcW w:w="2831" w:type="dxa"/>
            <w:tcBorders>
              <w:top w:val="single" w:sz="4" w:space="0" w:color="auto"/>
              <w:left w:val="single" w:sz="4" w:space="0" w:color="auto"/>
              <w:bottom w:val="single" w:sz="4" w:space="0" w:color="auto"/>
              <w:right w:val="single" w:sz="4" w:space="0" w:color="auto"/>
            </w:tcBorders>
          </w:tcPr>
          <w:p w14:paraId="2B91F9A3"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1A22B11E" w14:textId="77777777" w:rsidR="007C0372" w:rsidRPr="003C4998" w:rsidRDefault="007C0372" w:rsidP="003C4998">
            <w:pPr>
              <w:keepNext/>
            </w:pPr>
          </w:p>
        </w:tc>
      </w:tr>
      <w:tr w:rsidR="007C0372" w:rsidRPr="003C4998" w14:paraId="26D02DA1"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03A25D5" w14:textId="77777777" w:rsidR="007C0372" w:rsidRPr="003C4998" w:rsidRDefault="007C0372" w:rsidP="003C4998">
            <w:pPr>
              <w:keepNext/>
            </w:pPr>
            <w:r w:rsidRPr="003C4998">
              <w:rPr>
                <w:rFonts w:hint="eastAsia"/>
              </w:rPr>
              <w:t>未公開株等及び未公開株等関連資産への投資額（貸借対照表計上額）（２）</w:t>
            </w:r>
          </w:p>
        </w:tc>
        <w:tc>
          <w:tcPr>
            <w:tcW w:w="2831" w:type="dxa"/>
            <w:tcBorders>
              <w:top w:val="single" w:sz="4" w:space="0" w:color="auto"/>
              <w:left w:val="single" w:sz="4" w:space="0" w:color="auto"/>
              <w:bottom w:val="single" w:sz="4" w:space="0" w:color="auto"/>
              <w:right w:val="single" w:sz="4" w:space="0" w:color="auto"/>
            </w:tcBorders>
          </w:tcPr>
          <w:p w14:paraId="41CA1A45"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015EA442" w14:textId="77777777" w:rsidR="007C0372" w:rsidRPr="003C4998" w:rsidRDefault="007C0372" w:rsidP="003C4998">
            <w:pPr>
              <w:keepNext/>
            </w:pPr>
          </w:p>
        </w:tc>
      </w:tr>
      <w:tr w:rsidR="007C0372" w:rsidRPr="003C4998" w14:paraId="79B45851"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B732F11" w14:textId="77777777" w:rsidR="007C0372" w:rsidRPr="003C4998" w:rsidRDefault="007C0372" w:rsidP="003C4998">
            <w:pPr>
              <w:keepNext/>
            </w:pPr>
            <w:r w:rsidRPr="003C4998">
              <w:rPr>
                <w:rFonts w:hint="eastAsia"/>
              </w:rPr>
              <w:t>その他の資産の合計額（３）</w:t>
            </w:r>
          </w:p>
        </w:tc>
        <w:tc>
          <w:tcPr>
            <w:tcW w:w="2831" w:type="dxa"/>
            <w:tcBorders>
              <w:top w:val="single" w:sz="4" w:space="0" w:color="auto"/>
              <w:left w:val="single" w:sz="4" w:space="0" w:color="auto"/>
              <w:bottom w:val="single" w:sz="4" w:space="0" w:color="auto"/>
              <w:right w:val="single" w:sz="4" w:space="0" w:color="auto"/>
            </w:tcBorders>
          </w:tcPr>
          <w:p w14:paraId="2CE15949"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5C2B06E5" w14:textId="77777777" w:rsidR="007C0372" w:rsidRPr="003C4998" w:rsidRDefault="007C0372" w:rsidP="003C4998">
            <w:pPr>
              <w:keepNext/>
            </w:pPr>
          </w:p>
        </w:tc>
      </w:tr>
      <w:tr w:rsidR="007C0372" w:rsidRPr="003C4998" w14:paraId="59A0FA85"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6AD0AC6" w14:textId="77777777" w:rsidR="007C0372" w:rsidRPr="003C4998" w:rsidRDefault="007C0372" w:rsidP="003C4998">
            <w:pPr>
              <w:keepNext/>
            </w:pPr>
            <w:r w:rsidRPr="003C4998">
              <w:rPr>
                <w:rFonts w:hint="eastAsia"/>
              </w:rPr>
              <w:t>資産の合計額</w:t>
            </w:r>
          </w:p>
          <w:p w14:paraId="0782FE69" w14:textId="77777777" w:rsidR="007C0372" w:rsidRPr="003C4998" w:rsidRDefault="007C0372" w:rsidP="003C4998">
            <w:pPr>
              <w:keepNext/>
            </w:pPr>
            <w:r w:rsidRPr="003C4998">
              <w:rPr>
                <w:rFonts w:hint="eastAsia"/>
              </w:rPr>
              <w:t>（１）＋（２）＋（３）</w:t>
            </w:r>
          </w:p>
        </w:tc>
        <w:tc>
          <w:tcPr>
            <w:tcW w:w="2831" w:type="dxa"/>
            <w:tcBorders>
              <w:top w:val="single" w:sz="4" w:space="0" w:color="auto"/>
              <w:left w:val="single" w:sz="4" w:space="0" w:color="auto"/>
              <w:bottom w:val="single" w:sz="4" w:space="0" w:color="auto"/>
              <w:right w:val="single" w:sz="4" w:space="0" w:color="auto"/>
            </w:tcBorders>
          </w:tcPr>
          <w:p w14:paraId="4766C9A0"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4D51E3E7" w14:textId="77777777" w:rsidR="007C0372" w:rsidRPr="003C4998" w:rsidRDefault="007C0372" w:rsidP="003C4998">
            <w:pPr>
              <w:keepNext/>
            </w:pPr>
          </w:p>
        </w:tc>
      </w:tr>
      <w:tr w:rsidR="007C0372" w:rsidRPr="003C4998" w14:paraId="06AB5E04"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B7A5D9" w14:textId="77777777" w:rsidR="007C0372" w:rsidRPr="003C4998" w:rsidRDefault="007C0372" w:rsidP="003C4998">
            <w:pPr>
              <w:keepNext/>
            </w:pPr>
            <w:r w:rsidRPr="003C4998">
              <w:rPr>
                <w:rFonts w:hint="eastAsia"/>
              </w:rPr>
              <w:t>負債総額（４）</w:t>
            </w:r>
          </w:p>
        </w:tc>
        <w:tc>
          <w:tcPr>
            <w:tcW w:w="2831" w:type="dxa"/>
            <w:tcBorders>
              <w:top w:val="single" w:sz="4" w:space="0" w:color="auto"/>
              <w:left w:val="single" w:sz="4" w:space="0" w:color="auto"/>
              <w:bottom w:val="single" w:sz="4" w:space="0" w:color="auto"/>
              <w:right w:val="single" w:sz="4" w:space="0" w:color="auto"/>
            </w:tcBorders>
          </w:tcPr>
          <w:p w14:paraId="13622E08"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388CA539" w14:textId="77777777" w:rsidR="007C0372" w:rsidRPr="003C4998" w:rsidRDefault="007C0372" w:rsidP="003C4998">
            <w:pPr>
              <w:keepNext/>
            </w:pPr>
          </w:p>
        </w:tc>
      </w:tr>
      <w:tr w:rsidR="007C0372" w:rsidRPr="003C4998" w14:paraId="06254A70"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427EEA" w14:textId="77777777" w:rsidR="007C0372" w:rsidRPr="003C4998" w:rsidRDefault="007C0372" w:rsidP="003C4998">
            <w:pPr>
              <w:keepNext/>
            </w:pPr>
            <w:r w:rsidRPr="003C4998">
              <w:rPr>
                <w:rFonts w:hint="eastAsia"/>
              </w:rPr>
              <w:t>匿名組合持分の口数（５）</w:t>
            </w:r>
          </w:p>
        </w:tc>
        <w:tc>
          <w:tcPr>
            <w:tcW w:w="2831" w:type="dxa"/>
            <w:tcBorders>
              <w:top w:val="single" w:sz="4" w:space="0" w:color="auto"/>
              <w:left w:val="single" w:sz="4" w:space="0" w:color="auto"/>
              <w:bottom w:val="single" w:sz="4" w:space="0" w:color="auto"/>
              <w:right w:val="single" w:sz="4" w:space="0" w:color="auto"/>
            </w:tcBorders>
          </w:tcPr>
          <w:p w14:paraId="4D0BD171"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596EAE65" w14:textId="77777777" w:rsidR="007C0372" w:rsidRPr="003C4998" w:rsidRDefault="007C0372" w:rsidP="003C4998">
            <w:pPr>
              <w:keepNext/>
            </w:pPr>
          </w:p>
        </w:tc>
      </w:tr>
      <w:tr w:rsidR="007C0372" w:rsidRPr="003C4998" w14:paraId="76C4FC10"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A553D2" w14:textId="77777777" w:rsidR="007C0372" w:rsidRPr="003C4998" w:rsidRDefault="007C0372" w:rsidP="003C4998">
            <w:pPr>
              <w:keepNext/>
            </w:pPr>
            <w:r w:rsidRPr="003C4998">
              <w:rPr>
                <w:rFonts w:hint="eastAsia"/>
              </w:rPr>
              <w:t>１口当たり純資産額</w:t>
            </w:r>
          </w:p>
          <w:p w14:paraId="648D94C6" w14:textId="77777777" w:rsidR="007C0372" w:rsidRPr="003C4998" w:rsidRDefault="007C0372" w:rsidP="003C4998">
            <w:pPr>
              <w:keepNext/>
            </w:pPr>
            <w:r w:rsidRPr="003C4998">
              <w:rPr>
                <w:rFonts w:hint="eastAsia"/>
              </w:rPr>
              <w:t>（（１）＋（２）＋（３）－（４））÷（５）</w:t>
            </w:r>
          </w:p>
        </w:tc>
        <w:tc>
          <w:tcPr>
            <w:tcW w:w="2831" w:type="dxa"/>
            <w:tcBorders>
              <w:top w:val="single" w:sz="4" w:space="0" w:color="auto"/>
              <w:left w:val="single" w:sz="4" w:space="0" w:color="auto"/>
              <w:bottom w:val="single" w:sz="4" w:space="0" w:color="auto"/>
              <w:right w:val="single" w:sz="4" w:space="0" w:color="auto"/>
            </w:tcBorders>
          </w:tcPr>
          <w:p w14:paraId="269168F1"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3373A671" w14:textId="77777777" w:rsidR="007C0372" w:rsidRPr="003C4998" w:rsidRDefault="007C0372" w:rsidP="003C4998">
            <w:pPr>
              <w:keepNext/>
            </w:pPr>
          </w:p>
        </w:tc>
      </w:tr>
    </w:tbl>
    <w:p w14:paraId="7E06E8CC" w14:textId="77777777" w:rsidR="007C0372" w:rsidRPr="003C4998" w:rsidRDefault="007C0372" w:rsidP="003C4998">
      <w:pPr>
        <w:rPr>
          <w:rFonts w:ascii="ＭＳ 明朝" w:eastAsia="ＭＳ 明朝" w:hAnsi="ＭＳ 明朝" w:cs="Times New Roman"/>
        </w:rPr>
      </w:pPr>
    </w:p>
    <w:p w14:paraId="6A1DC508" w14:textId="77777777" w:rsidR="007C0372" w:rsidRPr="003C4998" w:rsidRDefault="007C0372" w:rsidP="001A4BC7">
      <w:pPr>
        <w:pStyle w:val="20"/>
        <w:rPr>
          <w:rFonts w:ascii="ＭＳ 明朝" w:eastAsia="ＭＳ 明朝" w:hAnsi="ＭＳ 明朝" w:cs="Times New Roman"/>
        </w:rPr>
      </w:pPr>
      <w:r w:rsidRPr="003C4998">
        <w:rPr>
          <w:rFonts w:ascii="ＭＳ 明朝" w:eastAsia="ＭＳ 明朝" w:hAnsi="ＭＳ 明朝" w:cs="Times New Roman" w:hint="eastAsia"/>
        </w:rPr>
        <w:lastRenderedPageBreak/>
        <w:t>（参考</w:t>
      </w:r>
      <w:r w:rsidRPr="00384AF2">
        <w:rPr>
          <w:rFonts w:ascii="ＭＳ 明朝" w:eastAsia="ＭＳ 明朝" w:hAnsi="ＭＳ 明朝" w:cs="Times New Roman" w:hint="eastAsia"/>
          <w:szCs w:val="24"/>
        </w:rPr>
        <w:t>情報</w:t>
      </w:r>
      <w:r w:rsidRPr="003C4998">
        <w:rPr>
          <w:rFonts w:ascii="ＭＳ 明朝" w:eastAsia="ＭＳ 明朝" w:hAnsi="ＭＳ 明朝" w:cs="Times New Roman" w:hint="eastAsia"/>
        </w:rPr>
        <w:t>）</w:t>
      </w:r>
      <w:r w:rsidRPr="003C4998">
        <w:rPr>
          <w:rFonts w:ascii="ＭＳ 明朝" w:eastAsia="ＭＳ 明朝" w:hAnsi="ＭＳ 明朝" w:cs="Times New Roman"/>
          <w:vertAlign w:val="superscript"/>
        </w:rPr>
        <w:footnoteReference w:id="9"/>
      </w:r>
    </w:p>
    <w:tbl>
      <w:tblPr>
        <w:tblStyle w:val="13"/>
        <w:tblW w:w="0" w:type="auto"/>
        <w:tblInd w:w="0" w:type="dxa"/>
        <w:tblLook w:val="04A0" w:firstRow="1" w:lastRow="0" w:firstColumn="1" w:lastColumn="0" w:noHBand="0" w:noVBand="1"/>
      </w:tblPr>
      <w:tblGrid>
        <w:gridCol w:w="2831"/>
        <w:gridCol w:w="2831"/>
        <w:gridCol w:w="2832"/>
      </w:tblGrid>
      <w:tr w:rsidR="007C0372" w:rsidRPr="003C4998" w14:paraId="60671D6B"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1CA58A" w14:textId="77777777" w:rsidR="007C0372" w:rsidRPr="003C4998" w:rsidRDefault="007C0372" w:rsidP="003C4998">
            <w:pPr>
              <w:keepNext/>
            </w:pPr>
          </w:p>
        </w:tc>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076C9C" w14:textId="77777777" w:rsidR="007C0372" w:rsidRPr="003C4998" w:rsidRDefault="007C0372" w:rsidP="003C4998">
            <w:pPr>
              <w:keepNext/>
              <w:jc w:val="center"/>
            </w:pPr>
            <w:r w:rsidRPr="003C4998">
              <w:rPr>
                <w:rFonts w:hint="eastAsia"/>
              </w:rPr>
              <w:t>●年●月●日時点</w:t>
            </w:r>
          </w:p>
        </w:tc>
        <w:tc>
          <w:tcPr>
            <w:tcW w:w="283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0DE6F78" w14:textId="77777777" w:rsidR="007C0372" w:rsidRPr="003C4998" w:rsidRDefault="007C0372" w:rsidP="003C4998">
            <w:pPr>
              <w:keepNext/>
              <w:jc w:val="center"/>
              <w:rPr>
                <w:lang w:eastAsia="zh-CN"/>
              </w:rPr>
            </w:pPr>
            <w:r w:rsidRPr="003C4998">
              <w:rPr>
                <w:rFonts w:hint="eastAsia"/>
                <w:lang w:eastAsia="zh-CN"/>
              </w:rPr>
              <w:t>（参考）●年●月●日時点</w:t>
            </w:r>
            <w:r w:rsidRPr="003C4998">
              <w:rPr>
                <w:vertAlign w:val="superscript"/>
              </w:rPr>
              <w:footnoteReference w:id="10"/>
            </w:r>
          </w:p>
        </w:tc>
      </w:tr>
      <w:tr w:rsidR="007C0372" w:rsidRPr="003C4998" w14:paraId="34DB0ED2"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EE06F01" w14:textId="77777777" w:rsidR="007C0372" w:rsidRPr="003C4998" w:rsidRDefault="007C0372" w:rsidP="003C4998">
            <w:pPr>
              <w:keepNext/>
            </w:pPr>
            <w:r w:rsidRPr="003C4998">
              <w:rPr>
                <w:rFonts w:hint="eastAsia"/>
              </w:rPr>
              <w:t>未公開株等及び未公開株等関連資産への投資額（評価額）（７）</w:t>
            </w:r>
          </w:p>
        </w:tc>
        <w:tc>
          <w:tcPr>
            <w:tcW w:w="2831" w:type="dxa"/>
            <w:tcBorders>
              <w:top w:val="single" w:sz="4" w:space="0" w:color="auto"/>
              <w:left w:val="single" w:sz="4" w:space="0" w:color="auto"/>
              <w:bottom w:val="single" w:sz="4" w:space="0" w:color="auto"/>
              <w:right w:val="single" w:sz="4" w:space="0" w:color="auto"/>
            </w:tcBorders>
          </w:tcPr>
          <w:p w14:paraId="330F711A"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7272B01C" w14:textId="77777777" w:rsidR="007C0372" w:rsidRPr="003C4998" w:rsidRDefault="007C0372" w:rsidP="003C4998">
            <w:pPr>
              <w:keepNext/>
            </w:pPr>
          </w:p>
        </w:tc>
      </w:tr>
      <w:tr w:rsidR="007C0372" w:rsidRPr="003C4998" w14:paraId="33B8C00A" w14:textId="77777777">
        <w:tc>
          <w:tcPr>
            <w:tcW w:w="283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2D45073" w14:textId="77777777" w:rsidR="007C0372" w:rsidRPr="003C4998" w:rsidRDefault="007C0372" w:rsidP="003C4998">
            <w:pPr>
              <w:keepNext/>
            </w:pPr>
            <w:r w:rsidRPr="003C4998">
              <w:rPr>
                <w:rFonts w:hint="eastAsia"/>
              </w:rPr>
              <w:t>１口当たり純資産額</w:t>
            </w:r>
          </w:p>
          <w:p w14:paraId="361F3487" w14:textId="77777777" w:rsidR="007C0372" w:rsidRPr="003C4998" w:rsidRDefault="007C0372" w:rsidP="003C4998">
            <w:pPr>
              <w:keepNext/>
            </w:pPr>
            <w:r w:rsidRPr="003C4998">
              <w:rPr>
                <w:rFonts w:hint="eastAsia"/>
              </w:rPr>
              <w:t>（（１）＋（３）＋（７）－（４））÷（５）</w:t>
            </w:r>
          </w:p>
        </w:tc>
        <w:tc>
          <w:tcPr>
            <w:tcW w:w="2831" w:type="dxa"/>
            <w:tcBorders>
              <w:top w:val="single" w:sz="4" w:space="0" w:color="auto"/>
              <w:left w:val="single" w:sz="4" w:space="0" w:color="auto"/>
              <w:bottom w:val="single" w:sz="4" w:space="0" w:color="auto"/>
              <w:right w:val="single" w:sz="4" w:space="0" w:color="auto"/>
            </w:tcBorders>
          </w:tcPr>
          <w:p w14:paraId="662EF655" w14:textId="77777777" w:rsidR="007C0372" w:rsidRPr="003C4998" w:rsidRDefault="007C0372" w:rsidP="003C4998">
            <w:pPr>
              <w:keepNext/>
            </w:pPr>
          </w:p>
        </w:tc>
        <w:tc>
          <w:tcPr>
            <w:tcW w:w="2832" w:type="dxa"/>
            <w:tcBorders>
              <w:top w:val="single" w:sz="4" w:space="0" w:color="auto"/>
              <w:left w:val="single" w:sz="4" w:space="0" w:color="auto"/>
              <w:bottom w:val="single" w:sz="4" w:space="0" w:color="auto"/>
              <w:right w:val="single" w:sz="4" w:space="0" w:color="auto"/>
            </w:tcBorders>
          </w:tcPr>
          <w:p w14:paraId="32AD0C2C" w14:textId="77777777" w:rsidR="007C0372" w:rsidRPr="003C4998" w:rsidRDefault="007C0372" w:rsidP="003C4998">
            <w:pPr>
              <w:keepNext/>
            </w:pPr>
          </w:p>
        </w:tc>
      </w:tr>
    </w:tbl>
    <w:p w14:paraId="51AC011F" w14:textId="77777777" w:rsidR="007C0372" w:rsidRPr="003C4998" w:rsidRDefault="007C0372" w:rsidP="003C4998">
      <w:pPr>
        <w:rPr>
          <w:rFonts w:ascii="ＭＳ 明朝" w:eastAsia="ＭＳ 明朝" w:hAnsi="ＭＳ 明朝" w:cs="Times New Roman"/>
        </w:rPr>
      </w:pPr>
    </w:p>
    <w:p w14:paraId="4EB3D2A9" w14:textId="77777777" w:rsidR="007C0372" w:rsidRPr="003C4998" w:rsidRDefault="007C0372" w:rsidP="003C4998">
      <w:pPr>
        <w:jc w:val="right"/>
        <w:rPr>
          <w:rFonts w:ascii="ＭＳ 明朝" w:eastAsia="ＭＳ 明朝" w:hAnsi="ＭＳ 明朝" w:cs="Times New Roman"/>
        </w:rPr>
      </w:pPr>
      <w:r w:rsidRPr="003C4998">
        <w:rPr>
          <w:rFonts w:ascii="ＭＳ 明朝" w:eastAsia="ＭＳ 明朝" w:hAnsi="ＭＳ 明朝" w:cs="Times New Roman" w:hint="eastAsia"/>
        </w:rPr>
        <w:t>以上</w:t>
      </w:r>
    </w:p>
    <w:p w14:paraId="63A57369" w14:textId="77777777" w:rsidR="007C0372" w:rsidRPr="00EC644C" w:rsidRDefault="007C0372" w:rsidP="00D0173C">
      <w:pPr>
        <w:outlineLvl w:val="0"/>
      </w:pPr>
    </w:p>
    <w:sectPr w:rsidR="007C0372" w:rsidRPr="00EC644C" w:rsidSect="00B40F5C">
      <w:footerReference w:type="default" r:id="rId8"/>
      <w:pgSz w:w="11906" w:h="16838" w:code="9"/>
      <w:pgMar w:top="1701" w:right="1701" w:bottom="170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0FC3" w14:textId="77777777" w:rsidR="00282992" w:rsidRDefault="00282992" w:rsidP="00DE6ACF">
      <w:pPr>
        <w:spacing w:line="240" w:lineRule="auto"/>
      </w:pPr>
      <w:r>
        <w:separator/>
      </w:r>
    </w:p>
  </w:endnote>
  <w:endnote w:type="continuationSeparator" w:id="0">
    <w:p w14:paraId="28568E21" w14:textId="77777777" w:rsidR="00282992" w:rsidRDefault="00282992" w:rsidP="00DE6A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652592"/>
      <w:docPartObj>
        <w:docPartGallery w:val="Page Numbers (Bottom of Page)"/>
        <w:docPartUnique/>
      </w:docPartObj>
    </w:sdtPr>
    <w:sdtEndPr/>
    <w:sdtContent>
      <w:p w14:paraId="6352B893" w14:textId="77777777" w:rsidR="007D1ECE" w:rsidRPr="007D1ECE" w:rsidRDefault="007D1ECE" w:rsidP="007D1ECE">
        <w:pPr>
          <w:pStyle w:val="a8"/>
          <w:jc w:val="center"/>
        </w:pPr>
        <w:r>
          <w:t xml:space="preserve">- </w:t>
        </w:r>
        <w:r>
          <w:fldChar w:fldCharType="begin"/>
        </w:r>
        <w:r>
          <w:instrText>PAGE   \* MERGEFORMAT</w:instrText>
        </w:r>
        <w:r>
          <w:fldChar w:fldCharType="separate"/>
        </w:r>
        <w:r w:rsidR="00B40F5C" w:rsidRPr="00B40F5C">
          <w:rPr>
            <w:noProof/>
            <w:lang w:val="ja-JP"/>
          </w:rPr>
          <w:t>3</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4325" w14:textId="77777777" w:rsidR="00282992" w:rsidRDefault="00282992" w:rsidP="00DE6ACF">
      <w:pPr>
        <w:spacing w:line="240" w:lineRule="auto"/>
      </w:pPr>
      <w:r>
        <w:separator/>
      </w:r>
    </w:p>
  </w:footnote>
  <w:footnote w:type="continuationSeparator" w:id="0">
    <w:p w14:paraId="75E86CAB" w14:textId="77777777" w:rsidR="00282992" w:rsidRDefault="00282992" w:rsidP="00DE6ACF">
      <w:pPr>
        <w:spacing w:line="240" w:lineRule="auto"/>
      </w:pPr>
      <w:r>
        <w:continuationSeparator/>
      </w:r>
    </w:p>
  </w:footnote>
  <w:footnote w:id="1">
    <w:p w14:paraId="5D497110" w14:textId="77777777" w:rsidR="007C0372" w:rsidRDefault="007C0372" w:rsidP="003C4998">
      <w:pPr>
        <w:pStyle w:val="a3"/>
      </w:pPr>
      <w:r>
        <w:rPr>
          <w:rStyle w:val="af5"/>
        </w:rPr>
        <w:footnoteRef/>
      </w:r>
      <w:r>
        <w:rPr>
          <w:rFonts w:hint="eastAsia"/>
        </w:rPr>
        <w:t xml:space="preserve"> </w:t>
      </w:r>
      <w:r>
        <w:rPr>
          <w:rFonts w:hint="eastAsia"/>
        </w:rPr>
        <w:tab/>
        <w:t>具体的には、(a)国内の金融商品取引所に上場されている株券又は外国金融商品取引所等において上場若しくは継続的に取引されている株券、(b)(a)に掲げる株券の発行者が発行する優先株等、新株予約権証券及び新株予約権付社債券並びに当該新株予約権証券に係る新株予約権又は当該新株予約権付社債券に付与されている新株予約権を行使することにより取得する国内の金融商品取引所に上場されている株券又は外国金融商品取引所等において上場若しくは継続的に取引されている株券を指す。</w:t>
      </w:r>
    </w:p>
  </w:footnote>
  <w:footnote w:id="2">
    <w:p w14:paraId="65835E8F" w14:textId="77777777" w:rsidR="007C0372" w:rsidRDefault="007C0372" w:rsidP="003C4998">
      <w:pPr>
        <w:pStyle w:val="a3"/>
      </w:pPr>
      <w:r>
        <w:rPr>
          <w:rStyle w:val="af5"/>
        </w:rPr>
        <w:footnoteRef/>
      </w:r>
      <w:r>
        <w:rPr>
          <w:rFonts w:hint="eastAsia"/>
        </w:rPr>
        <w:t xml:space="preserve"> </w:t>
      </w:r>
      <w:r>
        <w:rPr>
          <w:rFonts w:hint="eastAsia"/>
        </w:rPr>
        <w:tab/>
        <w:t>国内の金融商品取引所に上場されている株券等又は外国金融商品取引所等に上場若しくは継続的に取引されている株券等が上場廃止又は登録取消しされることとなった場合にその旨を記載する。</w:t>
      </w:r>
    </w:p>
  </w:footnote>
  <w:footnote w:id="3">
    <w:p w14:paraId="7BCF756D" w14:textId="77777777" w:rsidR="007C0372" w:rsidRDefault="007C0372" w:rsidP="003C4998">
      <w:pPr>
        <w:pStyle w:val="a3"/>
      </w:pPr>
      <w:r>
        <w:rPr>
          <w:rStyle w:val="af5"/>
        </w:rPr>
        <w:footnoteRef/>
      </w:r>
      <w:r>
        <w:rPr>
          <w:rFonts w:hint="eastAsia"/>
        </w:rPr>
        <w:t xml:space="preserve"> </w:t>
      </w:r>
      <w:r>
        <w:rPr>
          <w:rFonts w:hint="eastAsia"/>
        </w:rPr>
        <w:tab/>
        <w:t>国内の金融商品取引所に上場されている株券又は外国金融商品取引所等において上場若しくは継続的に取引されている株券以外の内国株券又は外国株券並びに未公開株の発行者が発行する非参加型優先株又は子会社連動配当株、新株予約権証券及び新株予約権付社債券を指す。以下同じ。</w:t>
      </w:r>
    </w:p>
  </w:footnote>
  <w:footnote w:id="4">
    <w:p w14:paraId="60D8E2DD" w14:textId="77777777" w:rsidR="007C0372" w:rsidRDefault="007C0372" w:rsidP="003C4998">
      <w:pPr>
        <w:pStyle w:val="a3"/>
        <w:keepNext/>
      </w:pPr>
      <w:r>
        <w:rPr>
          <w:rStyle w:val="af5"/>
        </w:rPr>
        <w:footnoteRef/>
      </w:r>
      <w:r>
        <w:rPr>
          <w:rFonts w:hint="eastAsia"/>
        </w:rPr>
        <w:t xml:space="preserve"> </w:t>
      </w:r>
      <w:r>
        <w:rPr>
          <w:rFonts w:hint="eastAsia"/>
        </w:rPr>
        <w:tab/>
        <w:t>未公開株等関連資産は、次のaからeまでに掲げる資産をいう。以下同じ。</w:t>
      </w:r>
    </w:p>
    <w:p w14:paraId="7B841352" w14:textId="77777777" w:rsidR="007C0372" w:rsidRDefault="007C0372" w:rsidP="003C4998">
      <w:pPr>
        <w:pStyle w:val="a3"/>
        <w:ind w:left="896"/>
      </w:pPr>
      <w:r>
        <w:rPr>
          <w:rFonts w:hint="eastAsia"/>
        </w:rPr>
        <w:t>ａ</w:t>
      </w:r>
      <w:r>
        <w:rPr>
          <w:rFonts w:hint="eastAsia"/>
        </w:rPr>
        <w:tab/>
        <w:t>当事者の一方が、相手方の行う出資された財産を主として未公開株等及び継続保有株券等に対して投資する運用のために出資を行い、相手方が、その出資された財産について主として未公開株等及び継続保有株券等に対する投資として運用し、当該運用から生じる利益の分配を行うことを約する契約に係る出資の持分</w:t>
      </w:r>
    </w:p>
    <w:p w14:paraId="14E6253B" w14:textId="77777777" w:rsidR="007C0372" w:rsidRDefault="007C0372" w:rsidP="003C4998">
      <w:pPr>
        <w:pStyle w:val="a3"/>
        <w:ind w:left="896"/>
      </w:pPr>
      <w:r>
        <w:rPr>
          <w:rFonts w:hint="eastAsia"/>
        </w:rPr>
        <w:t>ｂ</w:t>
      </w:r>
      <w:r>
        <w:rPr>
          <w:rFonts w:hint="eastAsia"/>
        </w:rPr>
        <w:tab/>
        <w:t>投資事業有限責任組合契約に関する法律3条に規定する投資事業有限責任組合契約に係る出資の持分（出資者が共同で未公開株等及び継続保有株券等の取得及び保有のために出資を行い、出資された財産について主として未公開株等及び継続保有株券等に対する投資として運用するものに限る。）</w:t>
      </w:r>
    </w:p>
    <w:p w14:paraId="5C2F0666" w14:textId="77777777" w:rsidR="007C0372" w:rsidRDefault="007C0372" w:rsidP="003C4998">
      <w:pPr>
        <w:pStyle w:val="a3"/>
        <w:ind w:left="896"/>
      </w:pPr>
      <w:r>
        <w:rPr>
          <w:rFonts w:hint="eastAsia"/>
        </w:rPr>
        <w:t>ｃ</w:t>
      </w:r>
      <w:r>
        <w:rPr>
          <w:rFonts w:hint="eastAsia"/>
        </w:rPr>
        <w:tab/>
        <w:t>受益証券（投資信託の投資信託財産を主として未公開株等及び継続保有株券等に対する投資として運用するものに限る。）</w:t>
      </w:r>
    </w:p>
    <w:p w14:paraId="13155937" w14:textId="77777777" w:rsidR="007C0372" w:rsidRDefault="007C0372" w:rsidP="003C4998">
      <w:pPr>
        <w:pStyle w:val="a3"/>
        <w:ind w:left="896"/>
      </w:pPr>
      <w:r>
        <w:rPr>
          <w:rFonts w:hint="eastAsia"/>
        </w:rPr>
        <w:t>ｄ</w:t>
      </w:r>
      <w:r>
        <w:rPr>
          <w:rFonts w:hint="eastAsia"/>
        </w:rPr>
        <w:tab/>
        <w:t>投資証券（投資法人が運用のために保有する資産を主として未公開株等及び継続保有株券等に対する投資として運用するものに限る。）</w:t>
      </w:r>
    </w:p>
    <w:p w14:paraId="350C4482" w14:textId="77777777" w:rsidR="007C0372" w:rsidRDefault="007C0372" w:rsidP="003C4998">
      <w:pPr>
        <w:pStyle w:val="a3"/>
        <w:ind w:left="896"/>
      </w:pPr>
      <w:r>
        <w:rPr>
          <w:rFonts w:hint="eastAsia"/>
        </w:rPr>
        <w:t>ｅ</w:t>
      </w:r>
      <w:r>
        <w:rPr>
          <w:rFonts w:hint="eastAsia"/>
        </w:rPr>
        <w:tab/>
        <w:t>外国の法令に基づく権利及び外国の者の発行する証券でａから前ｄまでに掲げる権利及び証券の性質を有するもの</w:t>
      </w:r>
    </w:p>
  </w:footnote>
  <w:footnote w:id="5">
    <w:p w14:paraId="32AD0B8A" w14:textId="77777777" w:rsidR="007C0372" w:rsidRDefault="007C0372" w:rsidP="003C4998">
      <w:pPr>
        <w:pStyle w:val="a3"/>
      </w:pPr>
      <w:r>
        <w:rPr>
          <w:rStyle w:val="af5"/>
        </w:rPr>
        <w:footnoteRef/>
      </w:r>
      <w:r>
        <w:rPr>
          <w:rFonts w:hint="eastAsia"/>
        </w:rPr>
        <w:t xml:space="preserve"> </w:t>
      </w:r>
      <w:r>
        <w:rPr>
          <w:rFonts w:hint="eastAsia"/>
        </w:rPr>
        <w:tab/>
        <w:t>未公開株等が金融商品取引所に上場されることとなった場合（当該上場が延期されることとなった場合又は取り消されることとなった場合を含む。）又は未公開株等若しくは未公開株等関連資産の発行者又は発行者以外の者が未公開株等又は未公開株等関連資産の発行者の破産手続開始、再生手続若しくは更生手続開始の申立てを行った場合又はこれに準ずる状態（(a)未公開株等及び未公開株等関連資産の発行者が債務超過若しくは支払不能に陥り又は陥るおそれがあるときなどで法律に基づかない整理を行う場合(b)未公開株等及び未公開株等関連資産の発行者が債務超過若しくは支払不能に陥り又は陥るおそれがあることなどにより事業活動の継続について困難である旨又は断念する旨を取締役会等において決議又は決定した場合であって、事業の全部若しくは大部分の譲渡又は解散について株主総会に付議することを決議した場合）となった場合にその旨を記載する。</w:t>
      </w:r>
    </w:p>
  </w:footnote>
  <w:footnote w:id="6">
    <w:p w14:paraId="33A07E95" w14:textId="77777777" w:rsidR="007C0372" w:rsidRDefault="007C0372" w:rsidP="003C4998">
      <w:pPr>
        <w:pStyle w:val="a3"/>
      </w:pPr>
      <w:r>
        <w:rPr>
          <w:rStyle w:val="af5"/>
        </w:rPr>
        <w:footnoteRef/>
      </w:r>
      <w:r>
        <w:rPr>
          <w:rFonts w:hint="eastAsia"/>
        </w:rPr>
        <w:t xml:space="preserve"> </w:t>
      </w:r>
      <w:r>
        <w:rPr>
          <w:rFonts w:hint="eastAsia"/>
        </w:rPr>
        <w:tab/>
        <w:t>当該直前連結会計年度の末日以後提出日までの期間において終了する中間連結会計期間（四半期決算を行っている場合は四半期連結会計期間、第1四半期又は第3四半期のうち提出日の直前のものをいう。以下同じ。）がある場合には、当該中間連結会計期間を含む。また、</w:t>
      </w:r>
      <w:r>
        <w:rPr>
          <w:rFonts w:hint="eastAsia"/>
          <w:szCs w:val="18"/>
        </w:rPr>
        <w:t>未公開企業等が連結財務諸表を作成すべき会社でない場合においては、「連結会計年度」とあるのは「事業年度」と、「中間連結会計期間」とあるのは「中間会計期間」と、「四半期連結会計期間」とあるのは「四半期会計期間」と、「親会社株主に帰属する当期純利益」とあるのは「当期純利益」と、それぞれ読み替えるものとする。ただし、当該未公開企業等が連結財務諸表を作成している場合であって、営業者が当該連結財務諸表に係る記載をすることが適切と認めたときは、この限りではない。</w:t>
      </w:r>
    </w:p>
  </w:footnote>
  <w:footnote w:id="7">
    <w:p w14:paraId="2F24DE9D" w14:textId="77777777" w:rsidR="007C0372" w:rsidRDefault="007C0372" w:rsidP="003C4998">
      <w:pPr>
        <w:pStyle w:val="a3"/>
      </w:pPr>
      <w:r>
        <w:rPr>
          <w:rStyle w:val="af5"/>
        </w:rPr>
        <w:footnoteRef/>
      </w:r>
      <w:r>
        <w:rPr>
          <w:rFonts w:hint="eastAsia"/>
        </w:rPr>
        <w:t xml:space="preserve"> </w:t>
      </w:r>
      <w:r>
        <w:rPr>
          <w:rFonts w:hint="eastAsia"/>
        </w:rPr>
        <w:tab/>
        <w:t>債券、デリバティブ、FXポジション、不動産投資信託受益権、現預金など。</w:t>
      </w:r>
    </w:p>
  </w:footnote>
  <w:footnote w:id="8">
    <w:p w14:paraId="347D07A0" w14:textId="77777777" w:rsidR="007C0372" w:rsidRDefault="007C0372" w:rsidP="003C4998">
      <w:pPr>
        <w:pStyle w:val="a3"/>
      </w:pPr>
      <w:r>
        <w:rPr>
          <w:rStyle w:val="af5"/>
        </w:rPr>
        <w:footnoteRef/>
      </w:r>
      <w:r>
        <w:rPr>
          <w:rFonts w:hint="eastAsia"/>
        </w:rPr>
        <w:t xml:space="preserve"> </w:t>
      </w:r>
      <w:r>
        <w:rPr>
          <w:rFonts w:hint="eastAsia"/>
        </w:rPr>
        <w:tab/>
        <w:t>直前に開示した数値を記載するものとする。</w:t>
      </w:r>
    </w:p>
  </w:footnote>
  <w:footnote w:id="9">
    <w:p w14:paraId="3B9A4FC1" w14:textId="77777777" w:rsidR="007C0372" w:rsidRDefault="007C0372" w:rsidP="003C4998">
      <w:pPr>
        <w:pStyle w:val="a3"/>
      </w:pPr>
      <w:r>
        <w:rPr>
          <w:rStyle w:val="af5"/>
        </w:rPr>
        <w:footnoteRef/>
      </w:r>
      <w:r>
        <w:rPr>
          <w:rFonts w:hint="eastAsia"/>
        </w:rPr>
        <w:t xml:space="preserve"> </w:t>
      </w:r>
      <w:r>
        <w:rPr>
          <w:rFonts w:hint="eastAsia"/>
        </w:rPr>
        <w:tab/>
        <w:t>当該ファンドが未公開株等及び未公開株等関連資産の評価に係る業務を委託する監査法人又は公認会計士による算定数値（評価額）を得ているか否かを注記するものとする。</w:t>
      </w:r>
    </w:p>
  </w:footnote>
  <w:footnote w:id="10">
    <w:p w14:paraId="29F275A8" w14:textId="77777777" w:rsidR="007C0372" w:rsidRDefault="007C0372" w:rsidP="003C4998">
      <w:pPr>
        <w:pStyle w:val="a3"/>
      </w:pPr>
      <w:r>
        <w:rPr>
          <w:rStyle w:val="af5"/>
        </w:rPr>
        <w:footnoteRef/>
      </w:r>
      <w:r>
        <w:rPr>
          <w:rFonts w:hint="eastAsia"/>
        </w:rPr>
        <w:t xml:space="preserve"> </w:t>
      </w:r>
      <w:r>
        <w:rPr>
          <w:rFonts w:hint="eastAsia"/>
        </w:rPr>
        <w:tab/>
        <w:t>直前に開示した数値を記載するものとする。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5779"/>
    <w:multiLevelType w:val="hybridMultilevel"/>
    <w:tmpl w:val="2C14737C"/>
    <w:lvl w:ilvl="0" w:tplc="F5740346">
      <w:start w:val="1"/>
      <w:numFmt w:val="bullet"/>
      <w:pStyle w:val="1"/>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CB29C5"/>
    <w:multiLevelType w:val="hybridMultilevel"/>
    <w:tmpl w:val="29D681E2"/>
    <w:lvl w:ilvl="0" w:tplc="04090015">
      <w:start w:val="1"/>
      <w:numFmt w:val="upperLetter"/>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14A65858"/>
    <w:multiLevelType w:val="hybridMultilevel"/>
    <w:tmpl w:val="A57AABA0"/>
    <w:lvl w:ilvl="0" w:tplc="04090013">
      <w:start w:val="1"/>
      <w:numFmt w:val="upperRoman"/>
      <w:lvlText w:val="%1."/>
      <w:lvlJc w:val="left"/>
      <w:pPr>
        <w:ind w:left="440" w:hanging="440"/>
      </w:pPr>
    </w:lvl>
    <w:lvl w:ilvl="1" w:tplc="0409000F">
      <w:start w:val="1"/>
      <w:numFmt w:val="decimal"/>
      <w:lvlText w:val="%2."/>
      <w:lvlJc w:val="left"/>
      <w:pPr>
        <w:ind w:left="880" w:hanging="440"/>
      </w:pPr>
    </w:lvl>
    <w:lvl w:ilvl="2" w:tplc="B00097B2">
      <w:start w:val="1"/>
      <w:numFmt w:val="decimal"/>
      <w:lvlText w:val="(%3)"/>
      <w:lvlJc w:val="left"/>
      <w:pPr>
        <w:ind w:left="1320" w:hanging="440"/>
      </w:pPr>
    </w:lvl>
    <w:lvl w:ilvl="3" w:tplc="04090015">
      <w:start w:val="1"/>
      <w:numFmt w:val="upperLetter"/>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200C22E9"/>
    <w:multiLevelType w:val="hybridMultilevel"/>
    <w:tmpl w:val="424E01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593C78"/>
    <w:multiLevelType w:val="hybridMultilevel"/>
    <w:tmpl w:val="1E948948"/>
    <w:lvl w:ilvl="0" w:tplc="060EC59C">
      <w:start w:val="1"/>
      <w:numFmt w:val="bullet"/>
      <w:pStyle w:val="2"/>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BF51AD"/>
    <w:multiLevelType w:val="hybridMultilevel"/>
    <w:tmpl w:val="63D422A0"/>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00C41C7"/>
    <w:multiLevelType w:val="hybridMultilevel"/>
    <w:tmpl w:val="589E419E"/>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4BE7F99"/>
    <w:multiLevelType w:val="hybridMultilevel"/>
    <w:tmpl w:val="AA8EAE4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ED247EB"/>
    <w:multiLevelType w:val="hybridMultilevel"/>
    <w:tmpl w:val="AFF0279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4EE1E66"/>
    <w:multiLevelType w:val="hybridMultilevel"/>
    <w:tmpl w:val="2AFEC606"/>
    <w:lvl w:ilvl="0" w:tplc="FFFFFFFF">
      <w:start w:val="1"/>
      <w:numFmt w:val="aiueoFullWidth"/>
      <w:lvlText w:val="(%1)"/>
      <w:lvlJc w:val="left"/>
      <w:pPr>
        <w:ind w:left="440" w:hanging="440"/>
      </w:p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start w:val="1"/>
      <w:numFmt w:val="decimal"/>
      <w:lvlText w:val="%7."/>
      <w:lvlJc w:val="left"/>
      <w:pPr>
        <w:ind w:left="3080" w:hanging="440"/>
      </w:pPr>
    </w:lvl>
    <w:lvl w:ilvl="7" w:tplc="FFFFFFFF">
      <w:start w:val="1"/>
      <w:numFmt w:val="aiueoFullWidth"/>
      <w:lvlText w:val="(%8)"/>
      <w:lvlJc w:val="left"/>
      <w:pPr>
        <w:ind w:left="3520" w:hanging="440"/>
      </w:pPr>
    </w:lvl>
    <w:lvl w:ilvl="8" w:tplc="FFFFFFFF">
      <w:start w:val="1"/>
      <w:numFmt w:val="decimalEnclosedCircle"/>
      <w:lvlText w:val="%9"/>
      <w:lvlJc w:val="left"/>
      <w:pPr>
        <w:ind w:left="3960" w:hanging="440"/>
      </w:pPr>
    </w:lvl>
  </w:abstractNum>
  <w:abstractNum w:abstractNumId="10" w15:restartNumberingAfterBreak="0">
    <w:nsid w:val="7A0D07E1"/>
    <w:multiLevelType w:val="hybridMultilevel"/>
    <w:tmpl w:val="B008A036"/>
    <w:lvl w:ilvl="0" w:tplc="81844C0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463623953">
    <w:abstractNumId w:val="0"/>
  </w:num>
  <w:num w:numId="2" w16cid:durableId="1207336469">
    <w:abstractNumId w:val="4"/>
  </w:num>
  <w:num w:numId="3" w16cid:durableId="2097702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8570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1533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0332735">
    <w:abstractNumId w:val="1"/>
  </w:num>
  <w:num w:numId="7" w16cid:durableId="1746418525">
    <w:abstractNumId w:val="2"/>
  </w:num>
  <w:num w:numId="8" w16cid:durableId="1076589884">
    <w:abstractNumId w:val="7"/>
  </w:num>
  <w:num w:numId="9" w16cid:durableId="1577283008">
    <w:abstractNumId w:val="5"/>
  </w:num>
  <w:num w:numId="10" w16cid:durableId="483856710">
    <w:abstractNumId w:val="8"/>
  </w:num>
  <w:num w:numId="11" w16cid:durableId="2087453233">
    <w:abstractNumId w:val="6"/>
  </w:num>
  <w:num w:numId="12" w16cid:durableId="1204709733">
    <w:abstractNumId w:val="3"/>
  </w:num>
  <w:num w:numId="13" w16cid:durableId="3658353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54"/>
  <w:drawingGridHorizontalSpacing w:val="17"/>
  <w:drawingGridVerticalSpacing w:val="17"/>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B1"/>
    <w:rsid w:val="00002286"/>
    <w:rsid w:val="00002BEE"/>
    <w:rsid w:val="000106F8"/>
    <w:rsid w:val="000152F8"/>
    <w:rsid w:val="000155B6"/>
    <w:rsid w:val="00016273"/>
    <w:rsid w:val="0001766D"/>
    <w:rsid w:val="00022C02"/>
    <w:rsid w:val="00030EF3"/>
    <w:rsid w:val="00033E26"/>
    <w:rsid w:val="000429F8"/>
    <w:rsid w:val="000433D7"/>
    <w:rsid w:val="00045AB8"/>
    <w:rsid w:val="000476D6"/>
    <w:rsid w:val="0006204E"/>
    <w:rsid w:val="0006672E"/>
    <w:rsid w:val="00077405"/>
    <w:rsid w:val="00077D54"/>
    <w:rsid w:val="00080B74"/>
    <w:rsid w:val="000845A0"/>
    <w:rsid w:val="00091912"/>
    <w:rsid w:val="00093BF5"/>
    <w:rsid w:val="000949E3"/>
    <w:rsid w:val="00095997"/>
    <w:rsid w:val="000B1FA6"/>
    <w:rsid w:val="000B6A6B"/>
    <w:rsid w:val="000C23B5"/>
    <w:rsid w:val="000D05EA"/>
    <w:rsid w:val="000D1C19"/>
    <w:rsid w:val="000D506F"/>
    <w:rsid w:val="000D638A"/>
    <w:rsid w:val="000E1675"/>
    <w:rsid w:val="000E2C80"/>
    <w:rsid w:val="000E4711"/>
    <w:rsid w:val="000E64AC"/>
    <w:rsid w:val="000F34B2"/>
    <w:rsid w:val="000F3EA9"/>
    <w:rsid w:val="000F3FE9"/>
    <w:rsid w:val="000F4BEC"/>
    <w:rsid w:val="000F577B"/>
    <w:rsid w:val="000F7D61"/>
    <w:rsid w:val="00104A72"/>
    <w:rsid w:val="00115425"/>
    <w:rsid w:val="00115C37"/>
    <w:rsid w:val="00117484"/>
    <w:rsid w:val="001215BF"/>
    <w:rsid w:val="00122C53"/>
    <w:rsid w:val="0013082F"/>
    <w:rsid w:val="001334A8"/>
    <w:rsid w:val="001357CE"/>
    <w:rsid w:val="00135B21"/>
    <w:rsid w:val="00150273"/>
    <w:rsid w:val="00150D64"/>
    <w:rsid w:val="00160B52"/>
    <w:rsid w:val="00161C0F"/>
    <w:rsid w:val="001627F7"/>
    <w:rsid w:val="00175256"/>
    <w:rsid w:val="001803F5"/>
    <w:rsid w:val="00180756"/>
    <w:rsid w:val="001919EB"/>
    <w:rsid w:val="00194536"/>
    <w:rsid w:val="001968B6"/>
    <w:rsid w:val="001A4BC7"/>
    <w:rsid w:val="001B54C5"/>
    <w:rsid w:val="001C1F32"/>
    <w:rsid w:val="001C2AF2"/>
    <w:rsid w:val="001C4F41"/>
    <w:rsid w:val="001C6501"/>
    <w:rsid w:val="001D687B"/>
    <w:rsid w:val="001F04C5"/>
    <w:rsid w:val="001F1630"/>
    <w:rsid w:val="00200CC0"/>
    <w:rsid w:val="00203820"/>
    <w:rsid w:val="00204C8A"/>
    <w:rsid w:val="00205C19"/>
    <w:rsid w:val="002116EE"/>
    <w:rsid w:val="00214E27"/>
    <w:rsid w:val="002205B5"/>
    <w:rsid w:val="00224DFC"/>
    <w:rsid w:val="00231A1D"/>
    <w:rsid w:val="00245842"/>
    <w:rsid w:val="00246874"/>
    <w:rsid w:val="00255B8C"/>
    <w:rsid w:val="0026388E"/>
    <w:rsid w:val="00265980"/>
    <w:rsid w:val="00282992"/>
    <w:rsid w:val="00292B61"/>
    <w:rsid w:val="002934D9"/>
    <w:rsid w:val="002952B8"/>
    <w:rsid w:val="00295C7D"/>
    <w:rsid w:val="002978A3"/>
    <w:rsid w:val="002A472D"/>
    <w:rsid w:val="002A56EA"/>
    <w:rsid w:val="002B34F0"/>
    <w:rsid w:val="002B52E9"/>
    <w:rsid w:val="002B5A3B"/>
    <w:rsid w:val="002C5B63"/>
    <w:rsid w:val="002C6714"/>
    <w:rsid w:val="002D1DD9"/>
    <w:rsid w:val="002D502F"/>
    <w:rsid w:val="002D53FE"/>
    <w:rsid w:val="002E22BD"/>
    <w:rsid w:val="002E3FBF"/>
    <w:rsid w:val="002F4FA2"/>
    <w:rsid w:val="00300946"/>
    <w:rsid w:val="00301894"/>
    <w:rsid w:val="00304214"/>
    <w:rsid w:val="00304C3D"/>
    <w:rsid w:val="003070F2"/>
    <w:rsid w:val="0030738A"/>
    <w:rsid w:val="00307D66"/>
    <w:rsid w:val="003216CD"/>
    <w:rsid w:val="00323A5A"/>
    <w:rsid w:val="00323B09"/>
    <w:rsid w:val="003251C2"/>
    <w:rsid w:val="00327D2E"/>
    <w:rsid w:val="00333022"/>
    <w:rsid w:val="003335F9"/>
    <w:rsid w:val="00333E9C"/>
    <w:rsid w:val="00335B75"/>
    <w:rsid w:val="0033731F"/>
    <w:rsid w:val="00343058"/>
    <w:rsid w:val="00345970"/>
    <w:rsid w:val="00345B72"/>
    <w:rsid w:val="003524C8"/>
    <w:rsid w:val="003549DF"/>
    <w:rsid w:val="00355766"/>
    <w:rsid w:val="0035729B"/>
    <w:rsid w:val="00364092"/>
    <w:rsid w:val="0036483D"/>
    <w:rsid w:val="00365C1A"/>
    <w:rsid w:val="00365FAD"/>
    <w:rsid w:val="00371379"/>
    <w:rsid w:val="00372EA3"/>
    <w:rsid w:val="0037680C"/>
    <w:rsid w:val="00381E2A"/>
    <w:rsid w:val="003820F6"/>
    <w:rsid w:val="00384895"/>
    <w:rsid w:val="00384AF2"/>
    <w:rsid w:val="0038599D"/>
    <w:rsid w:val="00386771"/>
    <w:rsid w:val="00386CB1"/>
    <w:rsid w:val="003870A9"/>
    <w:rsid w:val="0039413A"/>
    <w:rsid w:val="00396228"/>
    <w:rsid w:val="003A259E"/>
    <w:rsid w:val="003A3F78"/>
    <w:rsid w:val="003A6466"/>
    <w:rsid w:val="003A67CD"/>
    <w:rsid w:val="003B3340"/>
    <w:rsid w:val="003B416C"/>
    <w:rsid w:val="003B4984"/>
    <w:rsid w:val="003B7994"/>
    <w:rsid w:val="003C3248"/>
    <w:rsid w:val="003C4998"/>
    <w:rsid w:val="003C798A"/>
    <w:rsid w:val="003D1734"/>
    <w:rsid w:val="003D56B2"/>
    <w:rsid w:val="003E0A3F"/>
    <w:rsid w:val="003E18B1"/>
    <w:rsid w:val="003E1E3E"/>
    <w:rsid w:val="003E5AB1"/>
    <w:rsid w:val="003F6E72"/>
    <w:rsid w:val="003F7AE9"/>
    <w:rsid w:val="00403EEF"/>
    <w:rsid w:val="0040431F"/>
    <w:rsid w:val="00404F6A"/>
    <w:rsid w:val="004066C7"/>
    <w:rsid w:val="00407576"/>
    <w:rsid w:val="00412F48"/>
    <w:rsid w:val="00413397"/>
    <w:rsid w:val="004146C5"/>
    <w:rsid w:val="0042046D"/>
    <w:rsid w:val="00425E07"/>
    <w:rsid w:val="00426415"/>
    <w:rsid w:val="00430B2A"/>
    <w:rsid w:val="0043639F"/>
    <w:rsid w:val="00440B1B"/>
    <w:rsid w:val="0046178F"/>
    <w:rsid w:val="00462D15"/>
    <w:rsid w:val="00463A9A"/>
    <w:rsid w:val="00475078"/>
    <w:rsid w:val="0047697E"/>
    <w:rsid w:val="00481424"/>
    <w:rsid w:val="0048168B"/>
    <w:rsid w:val="00490138"/>
    <w:rsid w:val="004927E6"/>
    <w:rsid w:val="00493BBE"/>
    <w:rsid w:val="00494292"/>
    <w:rsid w:val="004A01E9"/>
    <w:rsid w:val="004A0B0B"/>
    <w:rsid w:val="004A6D73"/>
    <w:rsid w:val="004A7CC9"/>
    <w:rsid w:val="004B530A"/>
    <w:rsid w:val="004B6AA1"/>
    <w:rsid w:val="004C5B47"/>
    <w:rsid w:val="004D3CA8"/>
    <w:rsid w:val="004D42F8"/>
    <w:rsid w:val="004D6FD9"/>
    <w:rsid w:val="004E181D"/>
    <w:rsid w:val="004E2509"/>
    <w:rsid w:val="004E5879"/>
    <w:rsid w:val="004E7078"/>
    <w:rsid w:val="004F3935"/>
    <w:rsid w:val="004F41BD"/>
    <w:rsid w:val="00500706"/>
    <w:rsid w:val="005047F0"/>
    <w:rsid w:val="005116BA"/>
    <w:rsid w:val="00511F5E"/>
    <w:rsid w:val="00516D33"/>
    <w:rsid w:val="00520AB1"/>
    <w:rsid w:val="005212E3"/>
    <w:rsid w:val="00523926"/>
    <w:rsid w:val="005257A8"/>
    <w:rsid w:val="005266E5"/>
    <w:rsid w:val="00531355"/>
    <w:rsid w:val="0053603A"/>
    <w:rsid w:val="00546DB4"/>
    <w:rsid w:val="00553003"/>
    <w:rsid w:val="00553565"/>
    <w:rsid w:val="00555501"/>
    <w:rsid w:val="0056095D"/>
    <w:rsid w:val="00560F6C"/>
    <w:rsid w:val="0057226F"/>
    <w:rsid w:val="00573EC0"/>
    <w:rsid w:val="00573ED1"/>
    <w:rsid w:val="0058566E"/>
    <w:rsid w:val="0059047D"/>
    <w:rsid w:val="0059793D"/>
    <w:rsid w:val="005A747E"/>
    <w:rsid w:val="005B00C5"/>
    <w:rsid w:val="005B5596"/>
    <w:rsid w:val="005B68B9"/>
    <w:rsid w:val="005D2C3A"/>
    <w:rsid w:val="005D557D"/>
    <w:rsid w:val="005E5691"/>
    <w:rsid w:val="005F1D4B"/>
    <w:rsid w:val="005F34D8"/>
    <w:rsid w:val="005F43F2"/>
    <w:rsid w:val="005F4B32"/>
    <w:rsid w:val="00600BF7"/>
    <w:rsid w:val="00611C07"/>
    <w:rsid w:val="0061302B"/>
    <w:rsid w:val="00625614"/>
    <w:rsid w:val="0062646A"/>
    <w:rsid w:val="00627320"/>
    <w:rsid w:val="00627889"/>
    <w:rsid w:val="00632420"/>
    <w:rsid w:val="00640BA9"/>
    <w:rsid w:val="00640C78"/>
    <w:rsid w:val="00646FB8"/>
    <w:rsid w:val="00650FDC"/>
    <w:rsid w:val="0066083C"/>
    <w:rsid w:val="00667D24"/>
    <w:rsid w:val="00671402"/>
    <w:rsid w:val="00676F88"/>
    <w:rsid w:val="00677BA8"/>
    <w:rsid w:val="00691BA7"/>
    <w:rsid w:val="006A53B4"/>
    <w:rsid w:val="006B043A"/>
    <w:rsid w:val="006B18EE"/>
    <w:rsid w:val="006B441A"/>
    <w:rsid w:val="006B5A3C"/>
    <w:rsid w:val="006B6609"/>
    <w:rsid w:val="006B672A"/>
    <w:rsid w:val="006C051F"/>
    <w:rsid w:val="006C1BC5"/>
    <w:rsid w:val="006C2A1A"/>
    <w:rsid w:val="006C6433"/>
    <w:rsid w:val="006C7ED5"/>
    <w:rsid w:val="006D0B76"/>
    <w:rsid w:val="006D550F"/>
    <w:rsid w:val="006F18DB"/>
    <w:rsid w:val="006F6F9A"/>
    <w:rsid w:val="00700FFA"/>
    <w:rsid w:val="00703164"/>
    <w:rsid w:val="007053E7"/>
    <w:rsid w:val="00705BFA"/>
    <w:rsid w:val="00705F2F"/>
    <w:rsid w:val="00706708"/>
    <w:rsid w:val="0071117B"/>
    <w:rsid w:val="00711C19"/>
    <w:rsid w:val="007138DC"/>
    <w:rsid w:val="007148C1"/>
    <w:rsid w:val="00714A11"/>
    <w:rsid w:val="00715B02"/>
    <w:rsid w:val="00715B03"/>
    <w:rsid w:val="00720013"/>
    <w:rsid w:val="007227BF"/>
    <w:rsid w:val="007456F3"/>
    <w:rsid w:val="007545B2"/>
    <w:rsid w:val="00767959"/>
    <w:rsid w:val="007759CC"/>
    <w:rsid w:val="00784BE1"/>
    <w:rsid w:val="00787ACB"/>
    <w:rsid w:val="00794191"/>
    <w:rsid w:val="00796BA9"/>
    <w:rsid w:val="007A6CEA"/>
    <w:rsid w:val="007A6EB2"/>
    <w:rsid w:val="007A7AEC"/>
    <w:rsid w:val="007B38B1"/>
    <w:rsid w:val="007B74BB"/>
    <w:rsid w:val="007C0372"/>
    <w:rsid w:val="007C27DB"/>
    <w:rsid w:val="007C6808"/>
    <w:rsid w:val="007C7AD0"/>
    <w:rsid w:val="007D1ECE"/>
    <w:rsid w:val="007D42DA"/>
    <w:rsid w:val="007D6EF2"/>
    <w:rsid w:val="007E13D1"/>
    <w:rsid w:val="007E6150"/>
    <w:rsid w:val="007E70A7"/>
    <w:rsid w:val="007F5629"/>
    <w:rsid w:val="007F5834"/>
    <w:rsid w:val="008017D9"/>
    <w:rsid w:val="00803E05"/>
    <w:rsid w:val="00804098"/>
    <w:rsid w:val="008104E0"/>
    <w:rsid w:val="0081072C"/>
    <w:rsid w:val="00810D53"/>
    <w:rsid w:val="00811139"/>
    <w:rsid w:val="00813AF4"/>
    <w:rsid w:val="00816074"/>
    <w:rsid w:val="00831F38"/>
    <w:rsid w:val="00832BAE"/>
    <w:rsid w:val="0083584E"/>
    <w:rsid w:val="008471AE"/>
    <w:rsid w:val="00850D7B"/>
    <w:rsid w:val="00851FCE"/>
    <w:rsid w:val="00854D97"/>
    <w:rsid w:val="00863EAA"/>
    <w:rsid w:val="008701F9"/>
    <w:rsid w:val="00870D91"/>
    <w:rsid w:val="00882A48"/>
    <w:rsid w:val="00882C14"/>
    <w:rsid w:val="00883AD9"/>
    <w:rsid w:val="00884053"/>
    <w:rsid w:val="008969EE"/>
    <w:rsid w:val="008A0207"/>
    <w:rsid w:val="008B1B01"/>
    <w:rsid w:val="008B4A30"/>
    <w:rsid w:val="008B609B"/>
    <w:rsid w:val="008B6513"/>
    <w:rsid w:val="008B6BD7"/>
    <w:rsid w:val="008B7D2C"/>
    <w:rsid w:val="008C34C2"/>
    <w:rsid w:val="008C3944"/>
    <w:rsid w:val="008C587A"/>
    <w:rsid w:val="008D0CEC"/>
    <w:rsid w:val="008D40AF"/>
    <w:rsid w:val="008D7760"/>
    <w:rsid w:val="008E1B08"/>
    <w:rsid w:val="008E300F"/>
    <w:rsid w:val="008F2D11"/>
    <w:rsid w:val="00901548"/>
    <w:rsid w:val="00903D66"/>
    <w:rsid w:val="009103EC"/>
    <w:rsid w:val="0091471D"/>
    <w:rsid w:val="009166CC"/>
    <w:rsid w:val="009201E9"/>
    <w:rsid w:val="00924741"/>
    <w:rsid w:val="0092750A"/>
    <w:rsid w:val="009276F3"/>
    <w:rsid w:val="00930C9B"/>
    <w:rsid w:val="00940746"/>
    <w:rsid w:val="00942A38"/>
    <w:rsid w:val="0094365D"/>
    <w:rsid w:val="00945EFB"/>
    <w:rsid w:val="009461BE"/>
    <w:rsid w:val="00956194"/>
    <w:rsid w:val="009563B4"/>
    <w:rsid w:val="00961EFA"/>
    <w:rsid w:val="0096715A"/>
    <w:rsid w:val="00967342"/>
    <w:rsid w:val="009702D1"/>
    <w:rsid w:val="00970A31"/>
    <w:rsid w:val="00974E31"/>
    <w:rsid w:val="00977142"/>
    <w:rsid w:val="00977876"/>
    <w:rsid w:val="0098368D"/>
    <w:rsid w:val="009901A0"/>
    <w:rsid w:val="009928F6"/>
    <w:rsid w:val="00993BBF"/>
    <w:rsid w:val="009A4856"/>
    <w:rsid w:val="009A6A84"/>
    <w:rsid w:val="009B1931"/>
    <w:rsid w:val="009C0061"/>
    <w:rsid w:val="009C4FA7"/>
    <w:rsid w:val="009C6705"/>
    <w:rsid w:val="009C7700"/>
    <w:rsid w:val="009D1107"/>
    <w:rsid w:val="009D5833"/>
    <w:rsid w:val="009E2E70"/>
    <w:rsid w:val="009E3FDF"/>
    <w:rsid w:val="009F22C2"/>
    <w:rsid w:val="009F273A"/>
    <w:rsid w:val="009F5BBE"/>
    <w:rsid w:val="009F66BB"/>
    <w:rsid w:val="00A020DA"/>
    <w:rsid w:val="00A02D54"/>
    <w:rsid w:val="00A033D3"/>
    <w:rsid w:val="00A04763"/>
    <w:rsid w:val="00A07D0C"/>
    <w:rsid w:val="00A1378B"/>
    <w:rsid w:val="00A137D7"/>
    <w:rsid w:val="00A15753"/>
    <w:rsid w:val="00A177C4"/>
    <w:rsid w:val="00A17B83"/>
    <w:rsid w:val="00A2162E"/>
    <w:rsid w:val="00A258DB"/>
    <w:rsid w:val="00A31DB9"/>
    <w:rsid w:val="00A33929"/>
    <w:rsid w:val="00A34C67"/>
    <w:rsid w:val="00A44C0A"/>
    <w:rsid w:val="00A4775C"/>
    <w:rsid w:val="00A51799"/>
    <w:rsid w:val="00A51B50"/>
    <w:rsid w:val="00A56161"/>
    <w:rsid w:val="00A62D6F"/>
    <w:rsid w:val="00A63958"/>
    <w:rsid w:val="00A63BFB"/>
    <w:rsid w:val="00A66F43"/>
    <w:rsid w:val="00A671C6"/>
    <w:rsid w:val="00A72B25"/>
    <w:rsid w:val="00A81AEC"/>
    <w:rsid w:val="00A86343"/>
    <w:rsid w:val="00A86809"/>
    <w:rsid w:val="00A87E2F"/>
    <w:rsid w:val="00A91615"/>
    <w:rsid w:val="00AA34A8"/>
    <w:rsid w:val="00AA48DD"/>
    <w:rsid w:val="00AC0B89"/>
    <w:rsid w:val="00AC4918"/>
    <w:rsid w:val="00AD055E"/>
    <w:rsid w:val="00AD1570"/>
    <w:rsid w:val="00AD1FCE"/>
    <w:rsid w:val="00AD2253"/>
    <w:rsid w:val="00AD3064"/>
    <w:rsid w:val="00AD369A"/>
    <w:rsid w:val="00AD45BE"/>
    <w:rsid w:val="00AD53F7"/>
    <w:rsid w:val="00AD553B"/>
    <w:rsid w:val="00AD5CD8"/>
    <w:rsid w:val="00AD6C36"/>
    <w:rsid w:val="00AE014F"/>
    <w:rsid w:val="00AE0BC3"/>
    <w:rsid w:val="00AE4F6D"/>
    <w:rsid w:val="00AE78BA"/>
    <w:rsid w:val="00AF6593"/>
    <w:rsid w:val="00B040E7"/>
    <w:rsid w:val="00B05292"/>
    <w:rsid w:val="00B07944"/>
    <w:rsid w:val="00B116D5"/>
    <w:rsid w:val="00B1563B"/>
    <w:rsid w:val="00B229B3"/>
    <w:rsid w:val="00B250A7"/>
    <w:rsid w:val="00B25467"/>
    <w:rsid w:val="00B3293A"/>
    <w:rsid w:val="00B329B3"/>
    <w:rsid w:val="00B34E11"/>
    <w:rsid w:val="00B350A5"/>
    <w:rsid w:val="00B35631"/>
    <w:rsid w:val="00B40F5C"/>
    <w:rsid w:val="00B415AB"/>
    <w:rsid w:val="00B42229"/>
    <w:rsid w:val="00B42244"/>
    <w:rsid w:val="00B455E1"/>
    <w:rsid w:val="00B54BE0"/>
    <w:rsid w:val="00B5586A"/>
    <w:rsid w:val="00B571B7"/>
    <w:rsid w:val="00B603D5"/>
    <w:rsid w:val="00B65660"/>
    <w:rsid w:val="00B86E2C"/>
    <w:rsid w:val="00B914B0"/>
    <w:rsid w:val="00B92246"/>
    <w:rsid w:val="00B922D3"/>
    <w:rsid w:val="00B94370"/>
    <w:rsid w:val="00B97D1C"/>
    <w:rsid w:val="00BA1618"/>
    <w:rsid w:val="00BA6974"/>
    <w:rsid w:val="00BA73D6"/>
    <w:rsid w:val="00BB5325"/>
    <w:rsid w:val="00BC0D7F"/>
    <w:rsid w:val="00BC34D6"/>
    <w:rsid w:val="00BC5D44"/>
    <w:rsid w:val="00BD3944"/>
    <w:rsid w:val="00BD51AC"/>
    <w:rsid w:val="00BD758E"/>
    <w:rsid w:val="00BE0532"/>
    <w:rsid w:val="00BE0BEE"/>
    <w:rsid w:val="00BE3844"/>
    <w:rsid w:val="00BE4281"/>
    <w:rsid w:val="00BF2941"/>
    <w:rsid w:val="00BF57C7"/>
    <w:rsid w:val="00BF6460"/>
    <w:rsid w:val="00BF71CE"/>
    <w:rsid w:val="00BF795F"/>
    <w:rsid w:val="00C117AB"/>
    <w:rsid w:val="00C130BA"/>
    <w:rsid w:val="00C13138"/>
    <w:rsid w:val="00C16565"/>
    <w:rsid w:val="00C1669C"/>
    <w:rsid w:val="00C1695A"/>
    <w:rsid w:val="00C22E4C"/>
    <w:rsid w:val="00C23B44"/>
    <w:rsid w:val="00C2523C"/>
    <w:rsid w:val="00C31604"/>
    <w:rsid w:val="00C35B60"/>
    <w:rsid w:val="00C41A85"/>
    <w:rsid w:val="00C454D9"/>
    <w:rsid w:val="00C535A2"/>
    <w:rsid w:val="00C5497D"/>
    <w:rsid w:val="00C54E90"/>
    <w:rsid w:val="00C61AD5"/>
    <w:rsid w:val="00C63F0A"/>
    <w:rsid w:val="00C64041"/>
    <w:rsid w:val="00C7104F"/>
    <w:rsid w:val="00C72DAC"/>
    <w:rsid w:val="00C762BD"/>
    <w:rsid w:val="00C77BF4"/>
    <w:rsid w:val="00C809F4"/>
    <w:rsid w:val="00C841C4"/>
    <w:rsid w:val="00C86513"/>
    <w:rsid w:val="00C90B43"/>
    <w:rsid w:val="00C96794"/>
    <w:rsid w:val="00C96E02"/>
    <w:rsid w:val="00CA3EE1"/>
    <w:rsid w:val="00CA45AF"/>
    <w:rsid w:val="00CB6BFA"/>
    <w:rsid w:val="00CB6C4B"/>
    <w:rsid w:val="00CB6CD3"/>
    <w:rsid w:val="00CB7430"/>
    <w:rsid w:val="00CC4D49"/>
    <w:rsid w:val="00CE1DFD"/>
    <w:rsid w:val="00CE3883"/>
    <w:rsid w:val="00CF0B59"/>
    <w:rsid w:val="00CF4FA8"/>
    <w:rsid w:val="00D0173C"/>
    <w:rsid w:val="00D02FC2"/>
    <w:rsid w:val="00D10DCB"/>
    <w:rsid w:val="00D1628F"/>
    <w:rsid w:val="00D21946"/>
    <w:rsid w:val="00D249F3"/>
    <w:rsid w:val="00D31A74"/>
    <w:rsid w:val="00D32A5F"/>
    <w:rsid w:val="00D35572"/>
    <w:rsid w:val="00D35848"/>
    <w:rsid w:val="00D35F7C"/>
    <w:rsid w:val="00D37151"/>
    <w:rsid w:val="00D4030B"/>
    <w:rsid w:val="00D47C4C"/>
    <w:rsid w:val="00D57D68"/>
    <w:rsid w:val="00D644B5"/>
    <w:rsid w:val="00D67870"/>
    <w:rsid w:val="00D72777"/>
    <w:rsid w:val="00D74F83"/>
    <w:rsid w:val="00D821CC"/>
    <w:rsid w:val="00D8536B"/>
    <w:rsid w:val="00D8618B"/>
    <w:rsid w:val="00D907AB"/>
    <w:rsid w:val="00D9742E"/>
    <w:rsid w:val="00DA0814"/>
    <w:rsid w:val="00DA3075"/>
    <w:rsid w:val="00DB61BC"/>
    <w:rsid w:val="00DB7C79"/>
    <w:rsid w:val="00DD0BCF"/>
    <w:rsid w:val="00DD31BE"/>
    <w:rsid w:val="00DE1B99"/>
    <w:rsid w:val="00DE6ACF"/>
    <w:rsid w:val="00DF039E"/>
    <w:rsid w:val="00DF3046"/>
    <w:rsid w:val="00DF5C85"/>
    <w:rsid w:val="00DF613A"/>
    <w:rsid w:val="00E005E3"/>
    <w:rsid w:val="00E016FC"/>
    <w:rsid w:val="00E0282E"/>
    <w:rsid w:val="00E071F7"/>
    <w:rsid w:val="00E075CA"/>
    <w:rsid w:val="00E11685"/>
    <w:rsid w:val="00E13A2F"/>
    <w:rsid w:val="00E14F08"/>
    <w:rsid w:val="00E1722F"/>
    <w:rsid w:val="00E247B4"/>
    <w:rsid w:val="00E27E11"/>
    <w:rsid w:val="00E36A85"/>
    <w:rsid w:val="00E36FC0"/>
    <w:rsid w:val="00E37D89"/>
    <w:rsid w:val="00E460C1"/>
    <w:rsid w:val="00E510C3"/>
    <w:rsid w:val="00E511C7"/>
    <w:rsid w:val="00E60E53"/>
    <w:rsid w:val="00E61881"/>
    <w:rsid w:val="00E6485C"/>
    <w:rsid w:val="00E65FA0"/>
    <w:rsid w:val="00E71FC1"/>
    <w:rsid w:val="00E73FD6"/>
    <w:rsid w:val="00E75722"/>
    <w:rsid w:val="00E82DDF"/>
    <w:rsid w:val="00E83E09"/>
    <w:rsid w:val="00E91E84"/>
    <w:rsid w:val="00E9328A"/>
    <w:rsid w:val="00E93BC3"/>
    <w:rsid w:val="00EA27FA"/>
    <w:rsid w:val="00EA4440"/>
    <w:rsid w:val="00EB0975"/>
    <w:rsid w:val="00EB1AD3"/>
    <w:rsid w:val="00EB1FB9"/>
    <w:rsid w:val="00EB2440"/>
    <w:rsid w:val="00EB4E81"/>
    <w:rsid w:val="00EC02A7"/>
    <w:rsid w:val="00EC170B"/>
    <w:rsid w:val="00EC1B5D"/>
    <w:rsid w:val="00EC644C"/>
    <w:rsid w:val="00ED7670"/>
    <w:rsid w:val="00ED79AE"/>
    <w:rsid w:val="00EE3470"/>
    <w:rsid w:val="00EE3821"/>
    <w:rsid w:val="00EE4BAF"/>
    <w:rsid w:val="00EE5E23"/>
    <w:rsid w:val="00EF530C"/>
    <w:rsid w:val="00F003BD"/>
    <w:rsid w:val="00F02F14"/>
    <w:rsid w:val="00F05AE6"/>
    <w:rsid w:val="00F100B5"/>
    <w:rsid w:val="00F1351C"/>
    <w:rsid w:val="00F21DA1"/>
    <w:rsid w:val="00F23EAE"/>
    <w:rsid w:val="00F256DE"/>
    <w:rsid w:val="00F27A26"/>
    <w:rsid w:val="00F34420"/>
    <w:rsid w:val="00F35053"/>
    <w:rsid w:val="00F4383F"/>
    <w:rsid w:val="00F439F4"/>
    <w:rsid w:val="00F52C28"/>
    <w:rsid w:val="00F53744"/>
    <w:rsid w:val="00F5559C"/>
    <w:rsid w:val="00F555B1"/>
    <w:rsid w:val="00F61C67"/>
    <w:rsid w:val="00F64738"/>
    <w:rsid w:val="00F663A3"/>
    <w:rsid w:val="00F669A9"/>
    <w:rsid w:val="00F85317"/>
    <w:rsid w:val="00F856D9"/>
    <w:rsid w:val="00F85834"/>
    <w:rsid w:val="00F902D6"/>
    <w:rsid w:val="00F958CC"/>
    <w:rsid w:val="00F96C05"/>
    <w:rsid w:val="00F97B98"/>
    <w:rsid w:val="00FA4D26"/>
    <w:rsid w:val="00FB39ED"/>
    <w:rsid w:val="00FB3D36"/>
    <w:rsid w:val="00FB75F1"/>
    <w:rsid w:val="00FC6DFA"/>
    <w:rsid w:val="00FD1090"/>
    <w:rsid w:val="00FD4EE9"/>
    <w:rsid w:val="00FD7835"/>
    <w:rsid w:val="00FE41E2"/>
    <w:rsid w:val="00FE6265"/>
    <w:rsid w:val="00FF2FCF"/>
    <w:rsid w:val="00FF41CA"/>
    <w:rsid w:val="00FF7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37AE2C6"/>
  <w15:chartTrackingRefBased/>
  <w15:docId w15:val="{1B528479-D89E-4F76-8E99-DF1B279A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spacing w:line="36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7"/>
    <w:lsdException w:name="toc 2" w:uiPriority="7"/>
    <w:lsdException w:name="toc 3" w:uiPriority="7"/>
    <w:lsdException w:name="toc 4" w:uiPriority="7"/>
    <w:lsdException w:name="toc 5" w:uiPriority="7"/>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5"/>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4"/>
    <w:lsdException w:name="annotation reference" w:uiPriority="5"/>
    <w:lsdException w:name="line number" w:semiHidden="1" w:unhideWhenUsed="1"/>
    <w:lsdException w:name="page number" w:uiPriority="6"/>
    <w:lsdException w:name="endnote reference" w:uiPriority="4"/>
    <w:lsdException w:name="endnote text" w:uiPriority="4"/>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5"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4"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2C28"/>
    <w:pPr>
      <w:widowControl w:val="0"/>
      <w:overflowPunct w:val="0"/>
      <w:jc w:val="both"/>
    </w:pPr>
  </w:style>
  <w:style w:type="paragraph" w:styleId="10">
    <w:name w:val="heading 1"/>
    <w:basedOn w:val="a"/>
    <w:next w:val="a"/>
    <w:link w:val="11"/>
    <w:uiPriority w:val="2"/>
    <w:qFormat/>
    <w:rsid w:val="00BE0BEE"/>
    <w:pPr>
      <w:keepNext/>
      <w:keepLines/>
      <w:jc w:val="center"/>
      <w:outlineLvl w:val="0"/>
    </w:pPr>
    <w:rPr>
      <w:rFonts w:asciiTheme="majorHAnsi" w:eastAsiaTheme="majorEastAsia" w:hAnsiTheme="majorHAnsi" w:cstheme="majorBidi"/>
      <w:szCs w:val="24"/>
    </w:rPr>
  </w:style>
  <w:style w:type="paragraph" w:styleId="20">
    <w:name w:val="heading 2"/>
    <w:basedOn w:val="a"/>
    <w:next w:val="a"/>
    <w:link w:val="21"/>
    <w:uiPriority w:val="2"/>
    <w:qFormat/>
    <w:rsid w:val="00BE0BEE"/>
    <w:pPr>
      <w:keepNext/>
      <w:keepLines/>
      <w:outlineLvl w:val="1"/>
    </w:pPr>
    <w:rPr>
      <w:rFonts w:asciiTheme="majorHAnsi" w:eastAsiaTheme="majorEastAsia" w:hAnsiTheme="majorHAnsi" w:cstheme="majorBidi"/>
    </w:rPr>
  </w:style>
  <w:style w:type="paragraph" w:styleId="3">
    <w:name w:val="heading 3"/>
    <w:basedOn w:val="a"/>
    <w:next w:val="a"/>
    <w:link w:val="30"/>
    <w:uiPriority w:val="2"/>
    <w:qFormat/>
    <w:rsid w:val="00BE0BEE"/>
    <w:pPr>
      <w:keepNext/>
      <w:keepLines/>
      <w:outlineLvl w:val="2"/>
    </w:pPr>
    <w:rPr>
      <w:rFonts w:asciiTheme="majorHAnsi" w:eastAsiaTheme="majorEastAsia" w:hAnsiTheme="majorHAnsi" w:cstheme="majorBidi"/>
    </w:rPr>
  </w:style>
  <w:style w:type="paragraph" w:styleId="4">
    <w:name w:val="heading 4"/>
    <w:basedOn w:val="a"/>
    <w:next w:val="a"/>
    <w:link w:val="40"/>
    <w:uiPriority w:val="3"/>
    <w:qFormat/>
    <w:rsid w:val="00BE0BEE"/>
    <w:pPr>
      <w:keepNext/>
      <w:keepLines/>
      <w:outlineLvl w:val="3"/>
    </w:pPr>
    <w:rPr>
      <w:rFonts w:asciiTheme="majorHAnsi" w:eastAsiaTheme="majorEastAsia" w:hAnsiTheme="majorHAnsi"/>
      <w:bCs/>
    </w:rPr>
  </w:style>
  <w:style w:type="paragraph" w:styleId="5">
    <w:name w:val="heading 5"/>
    <w:basedOn w:val="a"/>
    <w:next w:val="a"/>
    <w:link w:val="50"/>
    <w:uiPriority w:val="3"/>
    <w:qFormat/>
    <w:rsid w:val="00BE0BEE"/>
    <w:pPr>
      <w:keepNext/>
      <w:keepLines/>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n"/>
    <w:basedOn w:val="a"/>
    <w:link w:val="a4"/>
    <w:uiPriority w:val="4"/>
    <w:rsid w:val="00B914B0"/>
    <w:pPr>
      <w:keepLines/>
      <w:snapToGrid w:val="0"/>
      <w:spacing w:after="120" w:line="240" w:lineRule="atLeast"/>
      <w:ind w:left="454" w:hanging="454"/>
    </w:pPr>
    <w:rPr>
      <w:sz w:val="18"/>
    </w:rPr>
  </w:style>
  <w:style w:type="character" w:customStyle="1" w:styleId="a4">
    <w:name w:val="脚注文字列 (文字)"/>
    <w:aliases w:val="fn (文字)"/>
    <w:basedOn w:val="a0"/>
    <w:link w:val="a3"/>
    <w:uiPriority w:val="4"/>
    <w:rsid w:val="00816074"/>
    <w:rPr>
      <w:sz w:val="18"/>
    </w:rPr>
  </w:style>
  <w:style w:type="table" w:styleId="a5">
    <w:name w:val="Table Grid"/>
    <w:basedOn w:val="a1"/>
    <w:uiPriority w:val="39"/>
    <w:rsid w:val="005E5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E6ACF"/>
    <w:pPr>
      <w:tabs>
        <w:tab w:val="center" w:pos="4252"/>
        <w:tab w:val="right" w:pos="8504"/>
      </w:tabs>
      <w:snapToGrid w:val="0"/>
    </w:pPr>
  </w:style>
  <w:style w:type="character" w:customStyle="1" w:styleId="a7">
    <w:name w:val="ヘッダー (文字)"/>
    <w:basedOn w:val="a0"/>
    <w:link w:val="a6"/>
    <w:uiPriority w:val="99"/>
    <w:rsid w:val="0048168B"/>
    <w:rPr>
      <w:rFonts w:ascii="ＭＳ 明朝" w:eastAsia="ＭＳ 明朝"/>
    </w:rPr>
  </w:style>
  <w:style w:type="paragraph" w:styleId="a8">
    <w:name w:val="footer"/>
    <w:basedOn w:val="a"/>
    <w:link w:val="a9"/>
    <w:uiPriority w:val="99"/>
    <w:unhideWhenUsed/>
    <w:rsid w:val="00DE6ACF"/>
    <w:pPr>
      <w:tabs>
        <w:tab w:val="center" w:pos="4252"/>
        <w:tab w:val="right" w:pos="8504"/>
      </w:tabs>
      <w:snapToGrid w:val="0"/>
    </w:pPr>
  </w:style>
  <w:style w:type="character" w:customStyle="1" w:styleId="a9">
    <w:name w:val="フッター (文字)"/>
    <w:basedOn w:val="a0"/>
    <w:link w:val="a8"/>
    <w:uiPriority w:val="99"/>
    <w:rsid w:val="007E6150"/>
    <w:rPr>
      <w:rFonts w:ascii="ＭＳ 明朝" w:eastAsia="ＭＳ 明朝"/>
    </w:rPr>
  </w:style>
  <w:style w:type="paragraph" w:customStyle="1" w:styleId="aa">
    <w:name w:val="表"/>
    <w:basedOn w:val="a"/>
    <w:uiPriority w:val="4"/>
    <w:qFormat/>
    <w:rsid w:val="00882A48"/>
    <w:pPr>
      <w:spacing w:line="240" w:lineRule="auto"/>
    </w:pPr>
    <w:rPr>
      <w:sz w:val="18"/>
    </w:rPr>
  </w:style>
  <w:style w:type="character" w:customStyle="1" w:styleId="11">
    <w:name w:val="見出し 1 (文字)"/>
    <w:basedOn w:val="a0"/>
    <w:link w:val="10"/>
    <w:uiPriority w:val="2"/>
    <w:rsid w:val="00816074"/>
    <w:rPr>
      <w:rFonts w:asciiTheme="majorHAnsi" w:eastAsiaTheme="majorEastAsia" w:hAnsiTheme="majorHAnsi" w:cstheme="majorBidi"/>
      <w:szCs w:val="24"/>
    </w:rPr>
  </w:style>
  <w:style w:type="character" w:customStyle="1" w:styleId="21">
    <w:name w:val="見出し 2 (文字)"/>
    <w:basedOn w:val="a0"/>
    <w:link w:val="20"/>
    <w:uiPriority w:val="2"/>
    <w:rsid w:val="00BE0BEE"/>
    <w:rPr>
      <w:rFonts w:asciiTheme="majorHAnsi" w:eastAsiaTheme="majorEastAsia" w:hAnsiTheme="majorHAnsi" w:cstheme="majorBidi"/>
    </w:rPr>
  </w:style>
  <w:style w:type="character" w:customStyle="1" w:styleId="30">
    <w:name w:val="見出し 3 (文字)"/>
    <w:basedOn w:val="a0"/>
    <w:link w:val="3"/>
    <w:uiPriority w:val="2"/>
    <w:rsid w:val="00816074"/>
    <w:rPr>
      <w:rFonts w:asciiTheme="majorHAnsi" w:eastAsiaTheme="majorEastAsia" w:hAnsiTheme="majorHAnsi" w:cstheme="majorBidi"/>
    </w:rPr>
  </w:style>
  <w:style w:type="character" w:customStyle="1" w:styleId="40">
    <w:name w:val="見出し 4 (文字)"/>
    <w:basedOn w:val="a0"/>
    <w:link w:val="4"/>
    <w:uiPriority w:val="3"/>
    <w:rsid w:val="00816074"/>
    <w:rPr>
      <w:rFonts w:asciiTheme="majorHAnsi" w:eastAsiaTheme="majorEastAsia" w:hAnsiTheme="majorHAnsi"/>
      <w:bCs/>
    </w:rPr>
  </w:style>
  <w:style w:type="character" w:customStyle="1" w:styleId="50">
    <w:name w:val="見出し 5 (文字)"/>
    <w:basedOn w:val="a0"/>
    <w:link w:val="5"/>
    <w:uiPriority w:val="3"/>
    <w:rsid w:val="00816074"/>
    <w:rPr>
      <w:rFonts w:asciiTheme="majorHAnsi" w:eastAsiaTheme="majorEastAsia" w:hAnsiTheme="majorHAnsi" w:cstheme="majorBidi"/>
    </w:rPr>
  </w:style>
  <w:style w:type="paragraph" w:styleId="ab">
    <w:name w:val="endnote text"/>
    <w:basedOn w:val="a"/>
    <w:link w:val="ac"/>
    <w:uiPriority w:val="4"/>
    <w:rsid w:val="00B914B0"/>
    <w:pPr>
      <w:keepLines/>
      <w:snapToGrid w:val="0"/>
      <w:spacing w:after="120" w:line="240" w:lineRule="atLeast"/>
      <w:ind w:left="454" w:hanging="454"/>
    </w:pPr>
    <w:rPr>
      <w:sz w:val="18"/>
    </w:rPr>
  </w:style>
  <w:style w:type="character" w:customStyle="1" w:styleId="ac">
    <w:name w:val="文末脚注文字列 (文字)"/>
    <w:basedOn w:val="a0"/>
    <w:link w:val="ab"/>
    <w:uiPriority w:val="4"/>
    <w:rsid w:val="00B914B0"/>
    <w:rPr>
      <w:sz w:val="18"/>
    </w:rPr>
  </w:style>
  <w:style w:type="paragraph" w:styleId="12">
    <w:name w:val="toc 1"/>
    <w:basedOn w:val="a"/>
    <w:next w:val="a"/>
    <w:autoRedefine/>
    <w:uiPriority w:val="7"/>
    <w:rsid w:val="00B42244"/>
    <w:pPr>
      <w:keepLines/>
      <w:tabs>
        <w:tab w:val="right" w:leader="middleDot" w:pos="8505"/>
      </w:tabs>
      <w:spacing w:before="120" w:after="120"/>
      <w:ind w:left="907" w:hanging="907"/>
    </w:pPr>
  </w:style>
  <w:style w:type="paragraph" w:styleId="22">
    <w:name w:val="toc 2"/>
    <w:basedOn w:val="a"/>
    <w:next w:val="a"/>
    <w:autoRedefine/>
    <w:uiPriority w:val="7"/>
    <w:rsid w:val="00B42244"/>
    <w:pPr>
      <w:keepLines/>
      <w:tabs>
        <w:tab w:val="right" w:leader="middleDot" w:pos="8505"/>
      </w:tabs>
      <w:spacing w:before="120" w:after="120"/>
      <w:ind w:left="1361" w:hanging="907"/>
    </w:pPr>
  </w:style>
  <w:style w:type="paragraph" w:styleId="31">
    <w:name w:val="toc 3"/>
    <w:basedOn w:val="a"/>
    <w:next w:val="a"/>
    <w:autoRedefine/>
    <w:uiPriority w:val="7"/>
    <w:rsid w:val="00B94370"/>
    <w:pPr>
      <w:keepLines/>
      <w:tabs>
        <w:tab w:val="right" w:leader="middleDot" w:pos="8505"/>
      </w:tabs>
      <w:ind w:left="1814" w:hanging="907"/>
    </w:pPr>
  </w:style>
  <w:style w:type="paragraph" w:styleId="41">
    <w:name w:val="toc 4"/>
    <w:basedOn w:val="a"/>
    <w:next w:val="a"/>
    <w:autoRedefine/>
    <w:uiPriority w:val="7"/>
    <w:rsid w:val="00B94370"/>
    <w:pPr>
      <w:keepLines/>
      <w:tabs>
        <w:tab w:val="right" w:leader="middleDot" w:pos="8505"/>
      </w:tabs>
      <w:ind w:left="1815" w:hanging="454"/>
    </w:pPr>
  </w:style>
  <w:style w:type="paragraph" w:styleId="51">
    <w:name w:val="toc 5"/>
    <w:basedOn w:val="a"/>
    <w:next w:val="a"/>
    <w:autoRedefine/>
    <w:uiPriority w:val="7"/>
    <w:rsid w:val="00B94370"/>
    <w:pPr>
      <w:keepLines/>
      <w:tabs>
        <w:tab w:val="right" w:leader="middleDot" w:pos="8505"/>
      </w:tabs>
      <w:ind w:left="2268" w:hanging="454"/>
    </w:pPr>
  </w:style>
  <w:style w:type="paragraph" w:styleId="ad">
    <w:name w:val="No Spacing"/>
    <w:uiPriority w:val="14"/>
    <w:semiHidden/>
    <w:unhideWhenUsed/>
    <w:qFormat/>
    <w:rsid w:val="00BE0BEE"/>
    <w:pPr>
      <w:widowControl w:val="0"/>
      <w:overflowPunct w:val="0"/>
      <w:jc w:val="both"/>
    </w:pPr>
    <w:rPr>
      <w:rFonts w:ascii="ＭＳ 明朝" w:eastAsia="ＭＳ 明朝"/>
    </w:rPr>
  </w:style>
  <w:style w:type="table" w:customStyle="1" w:styleId="ae">
    <w:name w:val="表（濃い緑）"/>
    <w:basedOn w:val="a1"/>
    <w:uiPriority w:val="99"/>
    <w:rsid w:val="0038599D"/>
    <w:pPr>
      <w:overflowPunct w:val="0"/>
      <w:spacing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line="240" w:lineRule="auto"/>
      </w:pPr>
      <w:rPr>
        <w:rFonts w:asciiTheme="majorHAnsi" w:eastAsiaTheme="majorEastAsia" w:hAnsiTheme="majorHAnsi"/>
        <w:b/>
        <w:i w:val="0"/>
        <w:color w:val="FFFFFF" w:themeColor="background1"/>
        <w:sz w:val="18"/>
      </w:rPr>
      <w:tblPr/>
      <w:tcPr>
        <w:shd w:val="clear" w:color="auto" w:fill="006549"/>
      </w:tcPr>
    </w:tblStylePr>
  </w:style>
  <w:style w:type="table" w:styleId="32">
    <w:name w:val="Plain Table 3"/>
    <w:basedOn w:val="a1"/>
    <w:uiPriority w:val="43"/>
    <w:rsid w:val="00B943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1">
    <w:name w:val="ブレット 1"/>
    <w:basedOn w:val="a"/>
    <w:uiPriority w:val="3"/>
    <w:qFormat/>
    <w:rsid w:val="00B914B0"/>
    <w:pPr>
      <w:numPr>
        <w:numId w:val="1"/>
      </w:numPr>
      <w:ind w:left="454" w:hanging="454"/>
    </w:pPr>
  </w:style>
  <w:style w:type="paragraph" w:customStyle="1" w:styleId="2">
    <w:name w:val="ブレット 2"/>
    <w:basedOn w:val="a"/>
    <w:uiPriority w:val="3"/>
    <w:qFormat/>
    <w:rsid w:val="00B914B0"/>
    <w:pPr>
      <w:numPr>
        <w:numId w:val="2"/>
      </w:numPr>
      <w:ind w:left="454" w:hanging="454"/>
    </w:pPr>
  </w:style>
  <w:style w:type="paragraph" w:styleId="af">
    <w:name w:val="Revision"/>
    <w:hidden/>
    <w:uiPriority w:val="99"/>
    <w:semiHidden/>
    <w:rsid w:val="0006204E"/>
    <w:pPr>
      <w:spacing w:line="240" w:lineRule="auto"/>
    </w:pPr>
  </w:style>
  <w:style w:type="character" w:styleId="af0">
    <w:name w:val="annotation reference"/>
    <w:basedOn w:val="a0"/>
    <w:uiPriority w:val="5"/>
    <w:rsid w:val="00553565"/>
    <w:rPr>
      <w:sz w:val="18"/>
      <w:szCs w:val="18"/>
    </w:rPr>
  </w:style>
  <w:style w:type="paragraph" w:styleId="af1">
    <w:name w:val="annotation text"/>
    <w:basedOn w:val="a"/>
    <w:link w:val="af2"/>
    <w:uiPriority w:val="5"/>
    <w:rsid w:val="00553565"/>
    <w:pPr>
      <w:jc w:val="left"/>
    </w:pPr>
  </w:style>
  <w:style w:type="character" w:customStyle="1" w:styleId="af2">
    <w:name w:val="コメント文字列 (文字)"/>
    <w:basedOn w:val="a0"/>
    <w:link w:val="af1"/>
    <w:uiPriority w:val="5"/>
    <w:rsid w:val="00553565"/>
  </w:style>
  <w:style w:type="paragraph" w:styleId="af3">
    <w:name w:val="annotation subject"/>
    <w:basedOn w:val="af1"/>
    <w:next w:val="af1"/>
    <w:link w:val="af4"/>
    <w:uiPriority w:val="5"/>
    <w:semiHidden/>
    <w:unhideWhenUsed/>
    <w:rsid w:val="00553565"/>
    <w:rPr>
      <w:b/>
      <w:bCs/>
    </w:rPr>
  </w:style>
  <w:style w:type="character" w:customStyle="1" w:styleId="af4">
    <w:name w:val="コメント内容 (文字)"/>
    <w:basedOn w:val="af2"/>
    <w:link w:val="af3"/>
    <w:uiPriority w:val="5"/>
    <w:semiHidden/>
    <w:rsid w:val="00553565"/>
    <w:rPr>
      <w:b/>
      <w:bCs/>
    </w:rPr>
  </w:style>
  <w:style w:type="character" w:styleId="af5">
    <w:name w:val="footnote reference"/>
    <w:basedOn w:val="a0"/>
    <w:uiPriority w:val="4"/>
    <w:unhideWhenUsed/>
    <w:rsid w:val="003C4998"/>
    <w:rPr>
      <w:vertAlign w:val="superscript"/>
    </w:rPr>
  </w:style>
  <w:style w:type="table" w:customStyle="1" w:styleId="13">
    <w:name w:val="表 (格子)1"/>
    <w:basedOn w:val="a1"/>
    <w:next w:val="a5"/>
    <w:uiPriority w:val="39"/>
    <w:rsid w:val="003C4998"/>
    <w:rPr>
      <w:rFonts w:ascii="ＭＳ 明朝" w:eastAsia="ＭＳ 明朝" w:hAnsi="ＭＳ 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4B6AA1"/>
    <w:rPr>
      <w:color w:val="0563C1" w:themeColor="hyperlink"/>
      <w:u w:val="single"/>
    </w:rPr>
  </w:style>
  <w:style w:type="character" w:styleId="af7">
    <w:name w:val="Unresolved Mention"/>
    <w:basedOn w:val="a0"/>
    <w:uiPriority w:val="99"/>
    <w:semiHidden/>
    <w:unhideWhenUsed/>
    <w:rsid w:val="004B6AA1"/>
    <w:rPr>
      <w:color w:val="605E5C"/>
      <w:shd w:val="clear" w:color="auto" w:fill="E1DFDD"/>
    </w:rPr>
  </w:style>
  <w:style w:type="character" w:styleId="af8">
    <w:name w:val="FollowedHyperlink"/>
    <w:basedOn w:val="a0"/>
    <w:uiPriority w:val="99"/>
    <w:semiHidden/>
    <w:unhideWhenUsed/>
    <w:rsid w:val="00364092"/>
    <w:rPr>
      <w:color w:val="954F72" w:themeColor="followedHyperlink"/>
      <w:u w:val="single"/>
    </w:rPr>
  </w:style>
  <w:style w:type="paragraph" w:styleId="HTML">
    <w:name w:val="HTML Preformatted"/>
    <w:basedOn w:val="a"/>
    <w:link w:val="HTML0"/>
    <w:uiPriority w:val="99"/>
    <w:semiHidden/>
    <w:unhideWhenUsed/>
    <w:rsid w:val="00AD2253"/>
    <w:rPr>
      <w:rFonts w:ascii="Courier New" w:hAnsi="Courier New" w:cs="Courier New"/>
      <w:sz w:val="20"/>
      <w:szCs w:val="20"/>
    </w:rPr>
  </w:style>
  <w:style w:type="character" w:customStyle="1" w:styleId="HTML0">
    <w:name w:val="HTML 書式付き (文字)"/>
    <w:basedOn w:val="a0"/>
    <w:link w:val="HTML"/>
    <w:uiPriority w:val="99"/>
    <w:semiHidden/>
    <w:rsid w:val="00AD2253"/>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ani_t\AppData\Roaming\Microsoft\Templates\J-A4.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_MS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9525">
          <a:solidFill>
            <a:schemeClr val="tx1"/>
          </a:solidFill>
        </a:ln>
      </a:spPr>
      <a:bodyPr rtlCol="0" anchor="ctr"/>
      <a:lstStyle/>
      <a:style>
        <a:lnRef idx="2">
          <a:schemeClr val="dk1"/>
        </a:lnRef>
        <a:fillRef idx="1">
          <a:schemeClr val="lt1"/>
        </a:fillRef>
        <a:effectRef idx="0">
          <a:schemeClr val="dk1"/>
        </a:effectRef>
        <a:fontRef idx="minor">
          <a:schemeClr val="dk1"/>
        </a:fontRef>
      </a:style>
    </a:spDef>
    <a:lnDef>
      <a:spPr>
        <a:ln w="952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15281-2563-489A-AFC1-19AFA99C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J-A4</Template>
  <TotalTime>1</TotalTime>
  <Pages>27</Pages>
  <Words>2848</Words>
  <Characters>16238</Characters>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2026-01-30T06:35:00Z</cp:lastPrinted>
  <dcterms:created xsi:type="dcterms:W3CDTF">2026-06-03T06:38:00Z</dcterms:created>
  <dcterms:modified xsi:type="dcterms:W3CDTF">2026-06-30T02:12:00Z</dcterms:modified>
</cp:coreProperties>
</file>